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E51" w:rsidRPr="000B37AE" w:rsidRDefault="002D1E51" w:rsidP="00F94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D1E51" w:rsidRPr="000B37AE" w:rsidRDefault="002D1E51" w:rsidP="00F94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Pr="000B37AE" w:rsidRDefault="002D1E51" w:rsidP="00F94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Pr="000B37AE" w:rsidRDefault="002D1E51" w:rsidP="00F94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F94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F94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F94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F94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F94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F94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F94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F94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Pr="000B37AE" w:rsidRDefault="002D1E51" w:rsidP="00F94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D1E51" w:rsidRPr="000B37AE" w:rsidRDefault="002D1E51" w:rsidP="00F944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1E51" w:rsidRPr="00076D32" w:rsidRDefault="002D1E51" w:rsidP="00F944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</w:t>
      </w:r>
      <w:r w:rsidRPr="00B944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ТЕХНИЧЕСКОЙ ПОДГОТОВКИ ЮНОШЕЙ – ФУТБОЛИСТОВ 15-16 ЛЕТ</w:t>
      </w:r>
    </w:p>
    <w:p w:rsidR="002D1E51" w:rsidRPr="00B94494" w:rsidRDefault="002D1E51" w:rsidP="00F944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B94494">
        <w:rPr>
          <w:rFonts w:ascii="Times New Roman" w:hAnsi="Times New Roman"/>
          <w:sz w:val="28"/>
          <w:szCs w:val="28"/>
        </w:rPr>
        <w:t xml:space="preserve">  </w:t>
      </w:r>
    </w:p>
    <w:p w:rsidR="002D1E51" w:rsidRPr="000B37AE" w:rsidRDefault="002D1E51" w:rsidP="00F94402">
      <w:pPr>
        <w:spacing w:after="0" w:line="240" w:lineRule="auto"/>
        <w:jc w:val="center"/>
        <w:rPr>
          <w:rFonts w:ascii="Times New Roman" w:hAnsi="Times New Roman"/>
          <w:bCs/>
          <w:kern w:val="2"/>
          <w:sz w:val="28"/>
          <w:szCs w:val="28"/>
          <w:lang w:eastAsia="ar-SA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2D1E51" w:rsidRDefault="002D1E51" w:rsidP="00F944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Автор: Кретов Виталий Викторович-</w:t>
      </w:r>
    </w:p>
    <w:p w:rsidR="002D1E51" w:rsidRPr="00A75F5D" w:rsidRDefault="002D1E51" w:rsidP="00F94402">
      <w:pPr>
        <w:spacing w:after="0" w:line="240" w:lineRule="auto"/>
        <w:jc w:val="center"/>
        <w:rPr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тренер-преподаватель  МАУ ДО «ДЮСШ№2»г.Тобольск</w:t>
      </w: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4F2AC1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039"/>
        <w:gridCol w:w="815"/>
      </w:tblGrid>
      <w:tr w:rsidR="002D1E51" w:rsidTr="007045D9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2D1E51" w:rsidRPr="007045D9" w:rsidRDefault="002D1E51" w:rsidP="007045D9">
            <w:pPr>
              <w:tabs>
                <w:tab w:val="center" w:pos="4411"/>
                <w:tab w:val="left" w:pos="608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ab/>
              <w:t>ОГЛАВЛЕНИЕ</w:t>
            </w:r>
            <w:r w:rsidRPr="007045D9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2D1E51" w:rsidRPr="007045D9" w:rsidRDefault="002D1E51" w:rsidP="007045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ВВЕДЕНИЕ……………………………………………………………………                  </w:t>
            </w:r>
          </w:p>
          <w:p w:rsidR="002D1E51" w:rsidRPr="007045D9" w:rsidRDefault="002D1E51" w:rsidP="007045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Глава 1. ТЕОРЕТИЧЕСКИЙ АНАЛИЗ СОСТОЯНИЯ ПРОБЛЕМЫ……..        </w:t>
            </w:r>
          </w:p>
          <w:p w:rsidR="002D1E51" w:rsidRPr="007045D9" w:rsidRDefault="002D1E51" w:rsidP="007045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1. 1. Техника игры. Общие понятия. Классификация………………………                    </w:t>
            </w:r>
          </w:p>
          <w:p w:rsidR="002D1E51" w:rsidRPr="007045D9" w:rsidRDefault="002D1E51" w:rsidP="007045D9">
            <w:p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1. 2.</w:t>
            </w:r>
            <w:r w:rsidRPr="007045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045D9">
              <w:rPr>
                <w:rFonts w:ascii="Times New Roman" w:hAnsi="Times New Roman"/>
                <w:sz w:val="28"/>
                <w:szCs w:val="28"/>
              </w:rPr>
              <w:t xml:space="preserve">Применяемая методика технической подготовки……………………..                           1. 2. 1.Формы организации обучения и тренировки ……………………..                 </w:t>
            </w:r>
          </w:p>
          <w:p w:rsidR="002D1E51" w:rsidRPr="007045D9" w:rsidRDefault="002D1E51" w:rsidP="007045D9">
            <w:pPr>
              <w:spacing w:after="0"/>
              <w:ind w:left="284" w:hanging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            1. 2. 2. Средства обучения и тренировки…………………………………                  </w:t>
            </w:r>
          </w:p>
          <w:p w:rsidR="002D1E51" w:rsidRPr="007045D9" w:rsidRDefault="002D1E51" w:rsidP="007045D9">
            <w:pPr>
              <w:spacing w:after="0"/>
              <w:ind w:left="-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            1. 2. 3. Методы обучения и тренировки………………………………….                  </w:t>
            </w:r>
          </w:p>
          <w:p w:rsidR="002D1E51" w:rsidRPr="007045D9" w:rsidRDefault="002D1E51" w:rsidP="007045D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1. 3. Формирование двигательного навыка…………………………………                  </w:t>
            </w:r>
          </w:p>
          <w:p w:rsidR="002D1E51" w:rsidRPr="007045D9" w:rsidRDefault="002D1E51" w:rsidP="007045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1. 4. Анатомо-физиологические особенности развития организма  подростков15-16 лет…………………………………………………………..                     </w:t>
            </w:r>
          </w:p>
          <w:p w:rsidR="002D1E51" w:rsidRPr="007045D9" w:rsidRDefault="002D1E51" w:rsidP="007045D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1.5. Сенситивные периоды развития качеств составляющих </w:t>
            </w:r>
          </w:p>
          <w:p w:rsidR="002D1E51" w:rsidRPr="007045D9" w:rsidRDefault="002D1E51" w:rsidP="007045D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техническую подготовку……..……………………………………………… </w:t>
            </w:r>
          </w:p>
          <w:p w:rsidR="002D1E51" w:rsidRPr="007045D9" w:rsidRDefault="002D1E51" w:rsidP="007045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1. 6. Задачи подготовки на тренировочном этапе  (15-16лет)……..............                 </w:t>
            </w:r>
          </w:p>
          <w:p w:rsidR="002D1E51" w:rsidRPr="007045D9" w:rsidRDefault="002D1E51" w:rsidP="007045D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ГЛАВА 2. МЕТОДИКА И ОРГАНИЗАЦИЯ ИССЛЕДОВАНИЯ</w:t>
            </w:r>
          </w:p>
          <w:p w:rsidR="002D1E51" w:rsidRPr="007045D9" w:rsidRDefault="002D1E51" w:rsidP="007045D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2.1. Методы исследования……………………………………………………                    </w:t>
            </w:r>
          </w:p>
          <w:p w:rsidR="002D1E51" w:rsidRPr="007045D9" w:rsidRDefault="002D1E51" w:rsidP="007045D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2.2. Организация исследования……………………………………………...                   ГЛАВА 3. РЕЗУЛЬТАТЫ ИССЛЕДОВАНИЯ И ОБСУЖДЕНИЕ ПОЛУЧЕННЫХ ДАННЫХ………………………………………………….</w:t>
            </w:r>
          </w:p>
          <w:p w:rsidR="002D1E51" w:rsidRPr="007045D9" w:rsidRDefault="002D1E51" w:rsidP="007045D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ВЫВОДЫ………………………………………………………………………                                       </w:t>
            </w:r>
          </w:p>
          <w:p w:rsidR="002D1E51" w:rsidRPr="007045D9" w:rsidRDefault="002D1E51" w:rsidP="007045D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СПИСОК ЛИТЕРАТУРЫ…………………………………………………….                  </w:t>
            </w:r>
          </w:p>
          <w:p w:rsidR="002D1E51" w:rsidRPr="007045D9" w:rsidRDefault="002D1E51" w:rsidP="007045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 xml:space="preserve">ПРИЛОЖЕНИЕ……………………………………………………………….                     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33</w:t>
            </w:r>
          </w:p>
          <w:p w:rsidR="002D1E51" w:rsidRPr="007045D9" w:rsidRDefault="002D1E51" w:rsidP="007045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35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38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78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86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89</w:t>
            </w:r>
          </w:p>
          <w:p w:rsidR="002D1E51" w:rsidRPr="007045D9" w:rsidRDefault="002D1E51" w:rsidP="007045D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D9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</w:tr>
    </w:tbl>
    <w:p w:rsidR="002D1E51" w:rsidRDefault="002D1E51" w:rsidP="00EA6F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09109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D1E51" w:rsidRDefault="002D1E51" w:rsidP="007275F7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7275F7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7275F7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7275F7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7275F7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7275F7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7275F7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7275F7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7275F7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7275F7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7275F7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Pr="00C500FB" w:rsidRDefault="002D1E51" w:rsidP="007275F7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C500FB">
        <w:rPr>
          <w:rFonts w:ascii="Times New Roman" w:hAnsi="Times New Roman"/>
          <w:b/>
          <w:sz w:val="28"/>
          <w:szCs w:val="28"/>
        </w:rPr>
        <w:t>ВВЕДЕНИЕ</w:t>
      </w:r>
    </w:p>
    <w:p w:rsidR="002D1E51" w:rsidRDefault="002D1E51" w:rsidP="00E105EF">
      <w:pPr>
        <w:spacing w:after="0" w:line="360" w:lineRule="auto"/>
        <w:ind w:left="-170" w:firstLine="737"/>
        <w:jc w:val="both"/>
        <w:rPr>
          <w:rFonts w:ascii="Times New Roman" w:hAnsi="Times New Roman"/>
          <w:color w:val="000000"/>
          <w:sz w:val="28"/>
          <w:szCs w:val="28"/>
        </w:rPr>
      </w:pPr>
      <w:r w:rsidRPr="00B968A6">
        <w:rPr>
          <w:rFonts w:ascii="Times New Roman" w:hAnsi="Times New Roman"/>
          <w:b/>
          <w:color w:val="000000"/>
          <w:sz w:val="28"/>
          <w:szCs w:val="28"/>
        </w:rPr>
        <w:t>Актуальность</w:t>
      </w:r>
      <w:r>
        <w:rPr>
          <w:rFonts w:ascii="Times New Roman" w:hAnsi="Times New Roman"/>
          <w:color w:val="000000"/>
          <w:sz w:val="28"/>
          <w:szCs w:val="28"/>
        </w:rPr>
        <w:t>. Футбол – это одно из самых доступных, популярных и массовых средств физического развития и укрепления здоровья широких слоёв населения. Игра занимает ведущее место в общей системе физического воспитания.</w:t>
      </w:r>
    </w:p>
    <w:p w:rsidR="002D1E51" w:rsidRDefault="002D1E51" w:rsidP="00E105EF">
      <w:pPr>
        <w:spacing w:after="0" w:line="360" w:lineRule="auto"/>
        <w:ind w:left="-170" w:firstLine="73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процессе игровой деятельности необходимо овладеть сложной техникой и тактикой, развивать физические качества; преодолевать усталость, боль; вырабатывать устойчивость к неблагоприятным условиям внешней среды; строго соблюдать бытовой и спортивный режим и т.д. Всё это способствует воспитанию волевых черт характера: смелости, стойкости, решительности, выдержки, мужества.</w:t>
      </w:r>
    </w:p>
    <w:p w:rsidR="002D1E51" w:rsidRDefault="002D1E51" w:rsidP="00E105EF">
      <w:pPr>
        <w:spacing w:after="0" w:line="360" w:lineRule="auto"/>
        <w:ind w:left="-170" w:firstLine="73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Игровая и тренировочная деятельность оказывают комплексное и разностороннее воздействие на организм занимающихся, развивают основные физические качества – быстроту, ловкость, выносливость, силу, повышают функциональные возможности, формируют различные двигательные навыки. Круглогодичные занятия футболом в самых различных климатических и метеорологических условиях способствуют физической закалке, повышают сопротивляемость к заболеваниям и усиливают адаптационные возможности организма. </w:t>
      </w:r>
    </w:p>
    <w:p w:rsidR="002D1E51" w:rsidRDefault="002D1E51" w:rsidP="00E105EF">
      <w:pPr>
        <w:spacing w:after="0" w:line="360" w:lineRule="auto"/>
        <w:ind w:left="-170" w:firstLine="73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Соревновательный характер, высокая эмоциональность, самостоятельность действий делают футбол эффективным средством активного отдыха.</w:t>
      </w:r>
    </w:p>
    <w:p w:rsidR="002D1E51" w:rsidRDefault="002D1E51" w:rsidP="00E105EF">
      <w:pPr>
        <w:spacing w:after="0" w:line="360" w:lineRule="auto"/>
        <w:ind w:left="-170" w:firstLine="73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Благодаря разнообразной двигательной деятельности, широким координационным и атлетическим возможностям занимающиеся футболом быстрее и успешнее осваивают жизненно важные двигательные умения и навыки, в том числе и трудовые. В тренировке по другим видам спорта футбол часто используется в качестве дополнительного средства.</w:t>
      </w:r>
    </w:p>
    <w:p w:rsidR="002D1E51" w:rsidRDefault="002D1E51" w:rsidP="00E105EF">
      <w:pPr>
        <w:spacing w:after="0" w:line="360" w:lineRule="auto"/>
        <w:ind w:left="-170" w:firstLine="73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Выстраивание многоступенчатой системы подготовки юных игроков является одной из важнейших задач. Необходимо, чтобы обучение российским футболистов азам игры проходило по единым нормам и стандартам, вне зависимости от географического местоположения. Об актуальности этой задачи, особенно в преддверии чемпионата мира 2018 года, свидетельствуют результаты выступлений юношеских и молодёжной сборных команд Российской Федерации в официальных  международных соревнованиях за последние 15 лет. Выступление команд чаще ограничивается играми квалификационного раунда.</w:t>
      </w:r>
    </w:p>
    <w:p w:rsidR="002D1E51" w:rsidRDefault="002D1E51" w:rsidP="00E105EF">
      <w:pPr>
        <w:spacing w:after="0" w:line="360" w:lineRule="auto"/>
        <w:ind w:left="-170" w:firstLine="73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Основываясь на динамике развития игры в последние десятилетия, можно полагать, что футбол станет более скоростно-силовым. В нём увеличится число игровых эпизодов, в которых футболисты будут принимать мяч в условиях жёсткого сопротивления соперника. Уменьшится время на принятие решения. Возрастёт эффективность групповых действий в каждом игровом эпизоде и одновременно – эффективность индивидуальной игры в штрафных площадках соперников. Станут намного более трудными действия игроков в начальной фазе атаки, так как повысится число попыток отобрать мяч именно в этой фазе. Скоростная техника будет основным фактором решения игровых задач, особенно задач завершения атаки ударом по воротам.</w:t>
      </w:r>
    </w:p>
    <w:p w:rsidR="002D1E51" w:rsidRDefault="002D1E51" w:rsidP="00E105EF">
      <w:pPr>
        <w:spacing w:after="0" w:line="360" w:lineRule="auto"/>
        <w:ind w:left="-170" w:firstLine="73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Всё это приведёт к тому, что повысится значение скоростной техники и специальной физической подготовленности игроков, особенно таких специальных качеств, как быстрота реагирования и принятия решений в условиях дефицита времени, быстрота передвижения по полю, взрывная сила, координация движений. Развивать эти качества и способности необходимо с детского и юношеского возраста.  </w:t>
      </w:r>
    </w:p>
    <w:p w:rsidR="002D1E51" w:rsidRDefault="002D1E51" w:rsidP="00E105EF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Выступление национальной команды по футболу на чемпионатах мира и Европы, игры клубных команд в международных матчах определяют уровень развития футбола в данной стране.</w:t>
      </w:r>
      <w:r w:rsidRPr="00A402AA">
        <w:rPr>
          <w:rFonts w:ascii="Times New Roman" w:hAnsi="Times New Roman"/>
          <w:color w:val="000000"/>
          <w:sz w:val="28"/>
          <w:szCs w:val="28"/>
        </w:rPr>
        <w:t xml:space="preserve"> Наши команды, к сожалению, не могут оказать достойную конкуренцию мировым командам ни на клубном уровне, ни на уровне сборных</w:t>
      </w:r>
      <w:r>
        <w:rPr>
          <w:rFonts w:ascii="Times New Roman" w:hAnsi="Times New Roman"/>
          <w:sz w:val="28"/>
          <w:szCs w:val="28"/>
        </w:rPr>
        <w:t>.</w:t>
      </w:r>
    </w:p>
    <w:p w:rsidR="002D1E51" w:rsidRDefault="002D1E51" w:rsidP="007063AB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Российские футболисты отстают в различных компонентах игры. В частности, в индивидуальном техническом мастерстве, в быстроте и точности действий с мячом, в способности быстро ориентироваться в сложной, часто изменяющейся обстановке, умении тонко управлять своими движениями в трудных, экстремальных игровых условиях. </w:t>
      </w:r>
    </w:p>
    <w:p w:rsidR="002D1E51" w:rsidRDefault="002D1E51" w:rsidP="00027A7A">
      <w:pPr>
        <w:shd w:val="clear" w:color="auto" w:fill="FFFFFF"/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считаем, что данное отставание связано с  </w:t>
      </w:r>
      <w:r w:rsidRPr="001D0B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проблемой закладки фундамента высоких и стабильных спортивных достижений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D0B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детском и</w:t>
      </w:r>
      <w:r w:rsidRPr="00027A7A">
        <w:rPr>
          <w:rFonts w:ascii="Times New Roman" w:hAnsi="Times New Roman"/>
          <w:color w:val="000000"/>
          <w:sz w:val="28"/>
          <w:szCs w:val="28"/>
          <w:shd w:val="clear" w:color="auto" w:fill="FF0000"/>
        </w:rPr>
        <w:t xml:space="preserve"> </w:t>
      </w:r>
      <w:r w:rsidRPr="001D0B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юношеском возрасте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2D1E51" w:rsidRDefault="002D1E51" w:rsidP="007063AB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A402AA">
        <w:rPr>
          <w:rFonts w:ascii="Times New Roman" w:hAnsi="Times New Roman"/>
          <w:color w:val="000000"/>
          <w:sz w:val="28"/>
          <w:szCs w:val="28"/>
        </w:rPr>
        <w:t>Проблема подготовки полноценных спортивных резервов в футболе затрагивает широкий круг вопросов организационного, методического, научного характера. Причин такого пол</w:t>
      </w:r>
      <w:r>
        <w:rPr>
          <w:rFonts w:ascii="Times New Roman" w:hAnsi="Times New Roman"/>
          <w:color w:val="000000"/>
          <w:sz w:val="28"/>
          <w:szCs w:val="28"/>
        </w:rPr>
        <w:t>ожения много. По мнению Антипова А. В, Губы В.П, Тюленькова С. Ю</w:t>
      </w:r>
      <w:r w:rsidRPr="00A402AA">
        <w:rPr>
          <w:rFonts w:ascii="Times New Roman" w:hAnsi="Times New Roman"/>
          <w:color w:val="000000"/>
          <w:sz w:val="28"/>
          <w:szCs w:val="28"/>
        </w:rPr>
        <w:t xml:space="preserve"> одна из наиболее серьёзных – неудовлетворительная материально-техническая база спортивных школ</w:t>
      </w:r>
      <w:r>
        <w:rPr>
          <w:rFonts w:ascii="Times New Roman" w:hAnsi="Times New Roman"/>
          <w:color w:val="000000"/>
          <w:sz w:val="28"/>
          <w:szCs w:val="28"/>
        </w:rPr>
        <w:t xml:space="preserve"> [2]</w:t>
      </w:r>
      <w:r w:rsidRPr="00A402AA">
        <w:rPr>
          <w:rFonts w:ascii="Times New Roman" w:hAnsi="Times New Roman"/>
          <w:color w:val="000000"/>
          <w:sz w:val="28"/>
          <w:szCs w:val="28"/>
        </w:rPr>
        <w:t xml:space="preserve">. Другая причина – не менее важная - отсутствие целостной научной и практически обоснованной методики обучения юных футболистов. </w:t>
      </w:r>
      <w:r>
        <w:rPr>
          <w:rFonts w:ascii="Times New Roman" w:hAnsi="Times New Roman"/>
          <w:color w:val="000000"/>
          <w:sz w:val="28"/>
          <w:szCs w:val="28"/>
        </w:rPr>
        <w:t xml:space="preserve"> Люкшинов Н. М. отмечает медленное внедрение в тренировочный процесс наиболее передовых, прогрессивных тенденций и идей [49].</w:t>
      </w:r>
    </w:p>
    <w:p w:rsidR="002D1E51" w:rsidRDefault="002D1E51" w:rsidP="007063AB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611C0C">
        <w:rPr>
          <w:rFonts w:ascii="Times New Roman" w:hAnsi="Times New Roman"/>
          <w:sz w:val="28"/>
          <w:szCs w:val="28"/>
        </w:rPr>
        <w:t>Научные исследования</w:t>
      </w:r>
      <w:r>
        <w:rPr>
          <w:rFonts w:ascii="Times New Roman" w:hAnsi="Times New Roman"/>
          <w:sz w:val="28"/>
          <w:szCs w:val="28"/>
        </w:rPr>
        <w:t xml:space="preserve"> в области спорта позволили открыть и обосновать много явлений, разработать оптимальные программы и методы подготовки спортсменов, которые способствовали росту мастерства футболистов (Бриль М.С.; </w:t>
      </w:r>
      <w:r>
        <w:rPr>
          <w:rFonts w:ascii="Times New Roman" w:hAnsi="Times New Roman"/>
          <w:sz w:val="28"/>
          <w:szCs w:val="28"/>
          <w:lang w:val="en-US"/>
        </w:rPr>
        <w:t>Talaga</w:t>
      </w:r>
      <w:r w:rsidRPr="00041C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041CC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; Осташёв П.В.,; </w:t>
      </w:r>
      <w:r>
        <w:rPr>
          <w:rFonts w:ascii="Times New Roman" w:hAnsi="Times New Roman"/>
          <w:sz w:val="28"/>
          <w:szCs w:val="28"/>
          <w:lang w:val="en-US"/>
        </w:rPr>
        <w:t>Zimmermann</w:t>
      </w:r>
      <w:r w:rsidRPr="008569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K</w:t>
      </w:r>
      <w:r>
        <w:rPr>
          <w:rFonts w:ascii="Times New Roman" w:hAnsi="Times New Roman"/>
          <w:sz w:val="28"/>
          <w:szCs w:val="28"/>
        </w:rPr>
        <w:t>.</w:t>
      </w:r>
      <w:r w:rsidRPr="008569CB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Hirtz</w:t>
      </w:r>
      <w:r w:rsidRPr="008569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</w:t>
      </w:r>
      <w:r w:rsidRPr="008569CB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Reilly</w:t>
      </w:r>
      <w:r>
        <w:rPr>
          <w:rFonts w:ascii="Times New Roman" w:hAnsi="Times New Roman"/>
          <w:sz w:val="28"/>
          <w:szCs w:val="28"/>
        </w:rPr>
        <w:t>;</w:t>
      </w:r>
      <w:r w:rsidRPr="00041C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Bangsbo</w:t>
      </w:r>
      <w:r w:rsidRPr="00041C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041CC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Ljach</w:t>
      </w:r>
      <w:r w:rsidRPr="008569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</w:t>
      </w:r>
      <w:r>
        <w:rPr>
          <w:rFonts w:ascii="Times New Roman" w:hAnsi="Times New Roman"/>
          <w:sz w:val="28"/>
          <w:szCs w:val="28"/>
        </w:rPr>
        <w:t>.</w:t>
      </w:r>
      <w:r w:rsidRPr="008569CB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Starosta</w:t>
      </w:r>
      <w:r w:rsidRPr="008569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</w:t>
      </w:r>
      <w:r>
        <w:rPr>
          <w:rFonts w:ascii="Times New Roman" w:hAnsi="Times New Roman"/>
          <w:sz w:val="28"/>
          <w:szCs w:val="28"/>
        </w:rPr>
        <w:t>.</w:t>
      </w:r>
      <w:r w:rsidRPr="008569CB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Тюленьков С.Ю.; Шестаков М.П.; Голомазов С.В., Чирва В.Г.,; </w:t>
      </w:r>
      <w:r>
        <w:rPr>
          <w:rFonts w:ascii="Times New Roman" w:hAnsi="Times New Roman"/>
          <w:sz w:val="28"/>
          <w:szCs w:val="28"/>
          <w:lang w:val="en-US"/>
        </w:rPr>
        <w:t>Stula</w:t>
      </w:r>
      <w:r w:rsidRPr="008569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., </w:t>
      </w:r>
      <w:r w:rsidRPr="008569CB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Pearson</w:t>
      </w:r>
      <w:r w:rsidRPr="00A02B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A02B1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Ljach</w:t>
      </w:r>
      <w:r w:rsidRPr="008569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8569CB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  <w:lang w:val="en-US"/>
        </w:rPr>
        <w:t>Witkowski</w:t>
      </w:r>
      <w:r w:rsidRPr="008569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Z</w:t>
      </w:r>
      <w:r w:rsidRPr="008569CB">
        <w:rPr>
          <w:rFonts w:ascii="Times New Roman" w:hAnsi="Times New Roman"/>
          <w:sz w:val="28"/>
          <w:szCs w:val="28"/>
        </w:rPr>
        <w:t>.,</w:t>
      </w:r>
      <w:r w:rsidRPr="00A11EA3">
        <w:rPr>
          <w:rFonts w:ascii="Times New Roman" w:hAnsi="Times New Roman"/>
          <w:sz w:val="28"/>
          <w:szCs w:val="28"/>
        </w:rPr>
        <w:t xml:space="preserve"> Ž</w:t>
      </w:r>
      <w:r>
        <w:rPr>
          <w:rFonts w:ascii="Times New Roman" w:hAnsi="Times New Roman"/>
          <w:sz w:val="28"/>
          <w:szCs w:val="28"/>
          <w:lang w:val="en-US"/>
        </w:rPr>
        <w:t>muda</w:t>
      </w:r>
      <w:r w:rsidRPr="00A11E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</w:t>
      </w:r>
      <w:r>
        <w:rPr>
          <w:rFonts w:ascii="Times New Roman" w:hAnsi="Times New Roman"/>
          <w:sz w:val="28"/>
          <w:szCs w:val="28"/>
        </w:rPr>
        <w:t>.</w:t>
      </w:r>
      <w:r w:rsidRPr="00A11EA3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 Лях В.И., Витковски З., Жмуда В.; </w:t>
      </w:r>
      <w:r w:rsidRPr="00A11EA3"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  <w:lang w:val="en-US"/>
        </w:rPr>
        <w:t>muda</w:t>
      </w:r>
      <w:r w:rsidRPr="00A11E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</w:t>
      </w:r>
      <w:r>
        <w:rPr>
          <w:rFonts w:ascii="Times New Roman" w:hAnsi="Times New Roman"/>
          <w:sz w:val="28"/>
          <w:szCs w:val="28"/>
        </w:rPr>
        <w:t>.</w:t>
      </w:r>
      <w:r w:rsidRPr="00A11EA3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Лисенчук Г.А.; Платонов В.Н.; Селуянов В.Н.; Федотова Е.В.;Годик М.А.; и др.) [56].</w:t>
      </w:r>
    </w:p>
    <w:p w:rsidR="002D1E51" w:rsidRPr="00C027BF" w:rsidRDefault="002D1E51" w:rsidP="007063AB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Сохранение выше изложенной проблемы заставляет продолжить поиск новых путей технического совершенствования и улучшения эффективности</w:t>
      </w:r>
      <w:r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253363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юных и квалифицированных игроков. </w:t>
      </w:r>
    </w:p>
    <w:p w:rsidR="002D1E51" w:rsidRDefault="002D1E51" w:rsidP="008A1230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93760F">
        <w:rPr>
          <w:rFonts w:ascii="Times New Roman" w:hAnsi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F79">
        <w:rPr>
          <w:rFonts w:ascii="Times New Roman" w:hAnsi="Times New Roman"/>
          <w:sz w:val="28"/>
          <w:szCs w:val="28"/>
        </w:rPr>
        <w:t>процесс</w:t>
      </w:r>
      <w:r>
        <w:rPr>
          <w:rFonts w:ascii="Times New Roman" w:hAnsi="Times New Roman"/>
          <w:sz w:val="28"/>
          <w:szCs w:val="28"/>
        </w:rPr>
        <w:t xml:space="preserve"> спортивной подготовки</w:t>
      </w:r>
      <w:r w:rsidRPr="00EA6F79">
        <w:rPr>
          <w:rFonts w:ascii="Times New Roman" w:hAnsi="Times New Roman"/>
          <w:sz w:val="28"/>
          <w:szCs w:val="28"/>
        </w:rPr>
        <w:t xml:space="preserve"> футболистов</w:t>
      </w:r>
      <w:r>
        <w:rPr>
          <w:rFonts w:ascii="Times New Roman" w:hAnsi="Times New Roman"/>
          <w:sz w:val="28"/>
          <w:szCs w:val="28"/>
        </w:rPr>
        <w:t xml:space="preserve"> 15-16 лет</w:t>
      </w:r>
      <w:r w:rsidRPr="00EA6F79">
        <w:rPr>
          <w:rFonts w:ascii="Times New Roman" w:hAnsi="Times New Roman"/>
          <w:sz w:val="28"/>
          <w:szCs w:val="28"/>
        </w:rPr>
        <w:t>.</w:t>
      </w:r>
    </w:p>
    <w:p w:rsidR="002D1E51" w:rsidRPr="00743BD7" w:rsidRDefault="002D1E51" w:rsidP="00EC3E6E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743BD7">
        <w:rPr>
          <w:rFonts w:ascii="Times New Roman" w:hAnsi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/>
          <w:sz w:val="28"/>
          <w:szCs w:val="28"/>
        </w:rPr>
        <w:t xml:space="preserve"> методика</w:t>
      </w:r>
      <w:r w:rsidRPr="00743BD7">
        <w:rPr>
          <w:rFonts w:ascii="Times New Roman" w:hAnsi="Times New Roman"/>
          <w:sz w:val="28"/>
          <w:szCs w:val="28"/>
        </w:rPr>
        <w:t xml:space="preserve"> технической подготовки футболистов 15-16 лет.</w:t>
      </w:r>
    </w:p>
    <w:p w:rsidR="002D1E51" w:rsidRDefault="002D1E51" w:rsidP="00EC3E6E">
      <w:pPr>
        <w:spacing w:after="0" w:line="360" w:lineRule="auto"/>
        <w:ind w:left="-170" w:firstLine="737"/>
        <w:jc w:val="both"/>
        <w:rPr>
          <w:rFonts w:ascii="Times New Roman" w:hAnsi="Times New Roman"/>
          <w:b/>
          <w:sz w:val="28"/>
          <w:szCs w:val="28"/>
        </w:rPr>
      </w:pPr>
    </w:p>
    <w:p w:rsidR="002D1E51" w:rsidRDefault="002D1E51" w:rsidP="00FD5FE3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93760F">
        <w:rPr>
          <w:rFonts w:ascii="Times New Roman" w:hAnsi="Times New Roman"/>
          <w:b/>
          <w:sz w:val="28"/>
          <w:szCs w:val="28"/>
        </w:rPr>
        <w:t>Цель исследования:</w:t>
      </w:r>
      <w:r w:rsidRPr="00EA6F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определить эффективность разработанной методики, направленной</w:t>
      </w:r>
      <w:r w:rsidRPr="00EA6F79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повышение уровня технической подготовки</w:t>
      </w:r>
      <w:r w:rsidRPr="00EA6F79">
        <w:rPr>
          <w:rFonts w:ascii="Times New Roman" w:hAnsi="Times New Roman"/>
          <w:sz w:val="28"/>
          <w:szCs w:val="28"/>
        </w:rPr>
        <w:t xml:space="preserve"> футболистов</w:t>
      </w:r>
      <w:r>
        <w:rPr>
          <w:rFonts w:ascii="Times New Roman" w:hAnsi="Times New Roman"/>
          <w:sz w:val="28"/>
          <w:szCs w:val="28"/>
        </w:rPr>
        <w:t xml:space="preserve"> 15-16 лет</w:t>
      </w:r>
      <w:r w:rsidRPr="00EA6F79">
        <w:rPr>
          <w:rFonts w:ascii="Times New Roman" w:hAnsi="Times New Roman"/>
          <w:sz w:val="28"/>
          <w:szCs w:val="28"/>
        </w:rPr>
        <w:t>.</w:t>
      </w:r>
    </w:p>
    <w:p w:rsidR="002D1E51" w:rsidRPr="00743BD7" w:rsidRDefault="002D1E51" w:rsidP="00EC3E6E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743BD7">
        <w:rPr>
          <w:rFonts w:ascii="Times New Roman" w:hAnsi="Times New Roman"/>
          <w:b/>
          <w:sz w:val="28"/>
          <w:szCs w:val="28"/>
        </w:rPr>
        <w:t>Гипотеза исследования:</w:t>
      </w:r>
      <w:r w:rsidRPr="00743BD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предполагается, что </w:t>
      </w:r>
      <w:r w:rsidRPr="00743BD7">
        <w:rPr>
          <w:rFonts w:ascii="Times New Roman" w:hAnsi="Times New Roman"/>
          <w:sz w:val="28"/>
          <w:szCs w:val="28"/>
        </w:rPr>
        <w:t>уровень технической подг</w:t>
      </w:r>
      <w:r>
        <w:rPr>
          <w:rFonts w:ascii="Times New Roman" w:hAnsi="Times New Roman"/>
          <w:sz w:val="28"/>
          <w:szCs w:val="28"/>
        </w:rPr>
        <w:t>отовки футболистов повысится на более высокий уровень</w:t>
      </w:r>
      <w:r w:rsidRPr="00743BD7">
        <w:rPr>
          <w:rFonts w:ascii="Times New Roman" w:hAnsi="Times New Roman"/>
          <w:sz w:val="28"/>
          <w:szCs w:val="28"/>
        </w:rPr>
        <w:t>, если использовать в практике тренировочного процесса методику, р</w:t>
      </w:r>
      <w:r>
        <w:rPr>
          <w:rFonts w:ascii="Times New Roman" w:hAnsi="Times New Roman"/>
          <w:sz w:val="28"/>
          <w:szCs w:val="28"/>
        </w:rPr>
        <w:t>азработанную В. Ляхом</w:t>
      </w:r>
      <w:r w:rsidRPr="00743BD7">
        <w:rPr>
          <w:rFonts w:ascii="Times New Roman" w:hAnsi="Times New Roman"/>
          <w:sz w:val="28"/>
          <w:szCs w:val="28"/>
        </w:rPr>
        <w:t xml:space="preserve"> и З. Витковски с использованием авторских комплексов упражнений.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1E51" w:rsidRPr="00743BD7" w:rsidRDefault="002D1E51" w:rsidP="00396910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93760F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 xml:space="preserve"> исследования</w:t>
      </w:r>
      <w:r w:rsidRPr="0093760F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1E51" w:rsidRDefault="002D1E51" w:rsidP="006700DB">
      <w:pPr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Изучить научно-методическую литературу и архивный материал по</w:t>
      </w:r>
      <w:r w:rsidRPr="00EA6F79">
        <w:rPr>
          <w:rFonts w:ascii="Times New Roman" w:hAnsi="Times New Roman"/>
          <w:sz w:val="28"/>
          <w:szCs w:val="28"/>
        </w:rPr>
        <w:t xml:space="preserve"> теме</w:t>
      </w:r>
      <w:r>
        <w:rPr>
          <w:rFonts w:ascii="Times New Roman" w:hAnsi="Times New Roman"/>
          <w:sz w:val="28"/>
          <w:szCs w:val="28"/>
        </w:rPr>
        <w:t xml:space="preserve"> исследования.</w:t>
      </w:r>
      <w:r w:rsidRPr="00EA6F79">
        <w:rPr>
          <w:rFonts w:ascii="Times New Roman" w:hAnsi="Times New Roman"/>
          <w:sz w:val="28"/>
          <w:szCs w:val="28"/>
        </w:rPr>
        <w:t xml:space="preserve"> </w:t>
      </w:r>
    </w:p>
    <w:p w:rsidR="002D1E51" w:rsidRDefault="002D1E51" w:rsidP="00583F06">
      <w:pPr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</w:t>
      </w:r>
      <w:r w:rsidRPr="00EA6F79">
        <w:rPr>
          <w:rFonts w:ascii="Times New Roman" w:hAnsi="Times New Roman"/>
          <w:sz w:val="28"/>
          <w:szCs w:val="28"/>
        </w:rPr>
        <w:t xml:space="preserve">азработать  </w:t>
      </w:r>
      <w:r>
        <w:rPr>
          <w:rFonts w:ascii="Times New Roman" w:hAnsi="Times New Roman"/>
          <w:sz w:val="28"/>
          <w:szCs w:val="28"/>
        </w:rPr>
        <w:t xml:space="preserve">и экспериментально обосновать </w:t>
      </w:r>
      <w:r w:rsidRPr="00EA6F79">
        <w:rPr>
          <w:rFonts w:ascii="Times New Roman" w:hAnsi="Times New Roman"/>
          <w:sz w:val="28"/>
          <w:szCs w:val="28"/>
        </w:rPr>
        <w:t>методику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F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повышения уровня технической подготовки</w:t>
      </w:r>
      <w:r w:rsidRPr="00EA6F79">
        <w:rPr>
          <w:rFonts w:ascii="Times New Roman" w:hAnsi="Times New Roman"/>
          <w:sz w:val="28"/>
          <w:szCs w:val="28"/>
        </w:rPr>
        <w:t xml:space="preserve"> футболистов</w:t>
      </w:r>
      <w:r>
        <w:rPr>
          <w:rFonts w:ascii="Times New Roman" w:hAnsi="Times New Roman"/>
          <w:sz w:val="28"/>
          <w:szCs w:val="28"/>
        </w:rPr>
        <w:t xml:space="preserve"> 15 -16 лет</w:t>
      </w:r>
      <w:r w:rsidRPr="00EA6F79">
        <w:rPr>
          <w:rFonts w:ascii="Times New Roman" w:hAnsi="Times New Roman"/>
          <w:sz w:val="28"/>
          <w:szCs w:val="28"/>
        </w:rPr>
        <w:t xml:space="preserve">; </w:t>
      </w:r>
    </w:p>
    <w:p w:rsidR="002D1E51" w:rsidRDefault="002D1E51" w:rsidP="006700DB">
      <w:pPr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</w:t>
      </w:r>
      <w:r w:rsidRPr="006700DB">
        <w:rPr>
          <w:rFonts w:ascii="Times New Roman" w:hAnsi="Times New Roman"/>
          <w:sz w:val="28"/>
          <w:szCs w:val="28"/>
        </w:rPr>
        <w:t>пределить динамику развития технической подготовки за время исследования</w:t>
      </w:r>
      <w:r>
        <w:rPr>
          <w:rFonts w:ascii="Times New Roman" w:hAnsi="Times New Roman"/>
          <w:sz w:val="28"/>
          <w:szCs w:val="28"/>
        </w:rPr>
        <w:t>.</w:t>
      </w:r>
    </w:p>
    <w:p w:rsidR="002D1E51" w:rsidRDefault="002D1E51" w:rsidP="00396910">
      <w:pPr>
        <w:spacing w:after="0" w:line="360" w:lineRule="auto"/>
        <w:ind w:left="-170" w:firstLine="878"/>
        <w:jc w:val="both"/>
        <w:rPr>
          <w:rFonts w:ascii="Times New Roman" w:hAnsi="Times New Roman"/>
          <w:sz w:val="28"/>
          <w:szCs w:val="28"/>
        </w:rPr>
      </w:pPr>
      <w:r w:rsidRPr="001C7AB6">
        <w:rPr>
          <w:rFonts w:ascii="Times New Roman" w:hAnsi="Times New Roman"/>
          <w:b/>
          <w:sz w:val="28"/>
          <w:szCs w:val="28"/>
        </w:rPr>
        <w:t>Теоретическая значимость:</w:t>
      </w:r>
      <w:r>
        <w:rPr>
          <w:rFonts w:ascii="Times New Roman" w:hAnsi="Times New Roman"/>
          <w:sz w:val="28"/>
          <w:szCs w:val="28"/>
        </w:rPr>
        <w:t xml:space="preserve"> разработана</w:t>
      </w:r>
      <w:r w:rsidRPr="00EA6F79">
        <w:rPr>
          <w:rFonts w:ascii="Times New Roman" w:hAnsi="Times New Roman"/>
          <w:sz w:val="28"/>
          <w:szCs w:val="28"/>
        </w:rPr>
        <w:t xml:space="preserve"> новая методика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F79">
        <w:rPr>
          <w:rFonts w:ascii="Times New Roman" w:hAnsi="Times New Roman"/>
          <w:sz w:val="28"/>
          <w:szCs w:val="28"/>
        </w:rPr>
        <w:t xml:space="preserve">  совершенствова</w:t>
      </w:r>
      <w:r>
        <w:rPr>
          <w:rFonts w:ascii="Times New Roman" w:hAnsi="Times New Roman"/>
          <w:sz w:val="28"/>
          <w:szCs w:val="28"/>
        </w:rPr>
        <w:t>ния технической подготовки футболистов 15-16 лет и теоретически обоснованы</w:t>
      </w:r>
      <w:r w:rsidRPr="00EA6F79">
        <w:rPr>
          <w:rFonts w:ascii="Times New Roman" w:hAnsi="Times New Roman"/>
          <w:sz w:val="28"/>
          <w:szCs w:val="28"/>
        </w:rPr>
        <w:t>.</w:t>
      </w:r>
    </w:p>
    <w:p w:rsidR="002D1E51" w:rsidRPr="00B968A6" w:rsidRDefault="002D1E51" w:rsidP="00396910">
      <w:pPr>
        <w:spacing w:after="0" w:line="360" w:lineRule="auto"/>
        <w:ind w:left="-170" w:firstLine="878"/>
        <w:jc w:val="both"/>
        <w:rPr>
          <w:rFonts w:ascii="Times New Roman" w:hAnsi="Times New Roman"/>
          <w:sz w:val="28"/>
          <w:szCs w:val="28"/>
        </w:rPr>
      </w:pPr>
      <w:r w:rsidRPr="0093760F">
        <w:rPr>
          <w:rFonts w:ascii="Times New Roman" w:hAnsi="Times New Roman"/>
          <w:b/>
          <w:sz w:val="28"/>
          <w:szCs w:val="28"/>
        </w:rPr>
        <w:t>Практическая значимость:</w:t>
      </w:r>
      <w:r>
        <w:rPr>
          <w:rFonts w:ascii="Times New Roman" w:hAnsi="Times New Roman"/>
          <w:sz w:val="28"/>
          <w:szCs w:val="28"/>
        </w:rPr>
        <w:t xml:space="preserve"> результаты исследования внедрены в учебно-тренировочный процесс подготовки </w:t>
      </w:r>
      <w:r w:rsidRPr="00EA6F79">
        <w:rPr>
          <w:rFonts w:ascii="Times New Roman" w:hAnsi="Times New Roman"/>
          <w:sz w:val="28"/>
          <w:szCs w:val="28"/>
        </w:rPr>
        <w:t>футболистов</w:t>
      </w:r>
      <w:r>
        <w:rPr>
          <w:rFonts w:ascii="Times New Roman" w:hAnsi="Times New Roman"/>
          <w:sz w:val="28"/>
          <w:szCs w:val="28"/>
        </w:rPr>
        <w:t xml:space="preserve"> 15 -16 лет ДЮСШ г. Тобольска, что позволило качественно совершенствовать техническую подготовку футболистов 15-16 лет. Материалы и результаты </w:t>
      </w:r>
      <w:r w:rsidRPr="00EA6F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исследования</w:t>
      </w:r>
      <w:r w:rsidRPr="00EA6F79">
        <w:rPr>
          <w:rFonts w:ascii="Times New Roman" w:hAnsi="Times New Roman"/>
          <w:sz w:val="28"/>
          <w:szCs w:val="28"/>
        </w:rPr>
        <w:t xml:space="preserve"> могут иметь п</w:t>
      </w:r>
      <w:r>
        <w:rPr>
          <w:rFonts w:ascii="Times New Roman" w:hAnsi="Times New Roman"/>
          <w:sz w:val="28"/>
          <w:szCs w:val="28"/>
        </w:rPr>
        <w:t>рактическое  применение в</w:t>
      </w:r>
      <w:r w:rsidRPr="00EA6F79">
        <w:rPr>
          <w:rFonts w:ascii="Times New Roman" w:hAnsi="Times New Roman"/>
          <w:sz w:val="28"/>
          <w:szCs w:val="28"/>
        </w:rPr>
        <w:t xml:space="preserve"> ДЮСШ, СДЮШОР и быть </w:t>
      </w:r>
      <w:r>
        <w:rPr>
          <w:rFonts w:ascii="Times New Roman" w:hAnsi="Times New Roman"/>
          <w:sz w:val="28"/>
          <w:szCs w:val="28"/>
        </w:rPr>
        <w:t>интересными тренерам по футболу.</w:t>
      </w:r>
    </w:p>
    <w:p w:rsidR="002D1E51" w:rsidRDefault="002D1E51" w:rsidP="006E4F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E4F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E4F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E4F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E4F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E4F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E4F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E4F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E4F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E4F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1. ТЕОРЕТИЧЕСКИЙ АНАЛИЗ СОСТОЯНИЯ ПРОБЛЕМЫ</w:t>
      </w:r>
    </w:p>
    <w:p w:rsidR="002D1E51" w:rsidRDefault="002D1E51" w:rsidP="006E4F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B4296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тренеров плохо представляют себе закономерности многолетней подготовки футболиста, а о планировании такой подготовки имеют и вовсе условное представление. Часто работа тренера основывается на личном опыте и на самообразовании, которое у тренера зачатую отсутствует, так как серьёзных методических разработок у нас нет, и главное, нет анализа опыта, накопленного действующими тренерами и методистами. Более того, некоторые принципы подготовки резерва имеют устаревшее обоснование [60]. </w:t>
      </w:r>
    </w:p>
    <w:p w:rsidR="002D1E51" w:rsidRDefault="002D1E51" w:rsidP="00B4296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</w:t>
      </w:r>
      <w:r w:rsidRPr="001D0B0A">
        <w:rPr>
          <w:rFonts w:ascii="Times New Roman" w:hAnsi="Times New Roman"/>
          <w:sz w:val="28"/>
          <w:szCs w:val="28"/>
          <w:shd w:val="clear" w:color="auto" w:fill="FFFFFF"/>
        </w:rPr>
        <w:t xml:space="preserve">утверждает </w:t>
      </w:r>
      <w:r w:rsidRPr="001D0B0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Wa</w:t>
      </w:r>
      <w:r w:rsidRPr="001D0B0A">
        <w:rPr>
          <w:rFonts w:ascii="Times New Roman" w:hAnsi="Times New Roman"/>
          <w:sz w:val="28"/>
          <w:szCs w:val="28"/>
          <w:shd w:val="clear" w:color="auto" w:fill="FFFFFF"/>
        </w:rPr>
        <w:t>ž</w:t>
      </w:r>
      <w:r w:rsidRPr="001D0B0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ny</w:t>
      </w:r>
      <w:r w:rsidRPr="001D0B0A">
        <w:rPr>
          <w:rFonts w:ascii="Times New Roman" w:hAnsi="Times New Roman"/>
          <w:sz w:val="28"/>
          <w:szCs w:val="28"/>
          <w:shd w:val="clear" w:color="auto" w:fill="FFFFFF"/>
        </w:rPr>
        <w:t xml:space="preserve">  результаты</w:t>
      </w:r>
      <w:r w:rsidRPr="00EA6F7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которые достигают спортсмены в </w:t>
      </w:r>
      <w:r w:rsidRPr="00EA6F79">
        <w:rPr>
          <w:rFonts w:ascii="Times New Roman" w:hAnsi="Times New Roman"/>
          <w:sz w:val="28"/>
          <w:szCs w:val="28"/>
        </w:rPr>
        <w:t>разных видах спорта, определяются главным образом тремя факторами: генетической одарённостью индивида, тренировочным во</w:t>
      </w:r>
      <w:r>
        <w:rPr>
          <w:rFonts w:ascii="Times New Roman" w:hAnsi="Times New Roman"/>
          <w:sz w:val="28"/>
          <w:szCs w:val="28"/>
        </w:rPr>
        <w:t>здействием, состоянием здоровья [56].</w:t>
      </w:r>
      <w:r w:rsidRPr="00EA6F79">
        <w:rPr>
          <w:rFonts w:ascii="Times New Roman" w:hAnsi="Times New Roman"/>
          <w:sz w:val="28"/>
          <w:szCs w:val="28"/>
        </w:rPr>
        <w:t xml:space="preserve"> </w:t>
      </w:r>
    </w:p>
    <w:p w:rsidR="002D1E51" w:rsidRDefault="002D1E51" w:rsidP="00B4296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6F79">
        <w:rPr>
          <w:rFonts w:ascii="Times New Roman" w:hAnsi="Times New Roman"/>
          <w:sz w:val="28"/>
          <w:szCs w:val="28"/>
        </w:rPr>
        <w:t>На успешность спортивной деятельности влияют также средовые (внетренировочные) воздейст</w:t>
      </w:r>
      <w:r>
        <w:rPr>
          <w:rFonts w:ascii="Times New Roman" w:hAnsi="Times New Roman"/>
          <w:sz w:val="28"/>
          <w:szCs w:val="28"/>
        </w:rPr>
        <w:t xml:space="preserve">вия: питание, образ жизни и др. </w:t>
      </w:r>
      <w:r w:rsidRPr="00EA6F79">
        <w:rPr>
          <w:rFonts w:ascii="Times New Roman" w:hAnsi="Times New Roman"/>
          <w:sz w:val="28"/>
          <w:szCs w:val="28"/>
        </w:rPr>
        <w:t>Пров</w:t>
      </w:r>
      <w:r>
        <w:rPr>
          <w:rFonts w:ascii="Times New Roman" w:hAnsi="Times New Roman"/>
          <w:sz w:val="28"/>
          <w:szCs w:val="28"/>
        </w:rPr>
        <w:t>едя</w:t>
      </w:r>
      <w:r w:rsidRPr="00EA6F79">
        <w:rPr>
          <w:rFonts w:ascii="Times New Roman" w:hAnsi="Times New Roman"/>
          <w:sz w:val="28"/>
          <w:szCs w:val="28"/>
        </w:rPr>
        <w:t xml:space="preserve"> обзор литературы</w:t>
      </w:r>
      <w:r>
        <w:rPr>
          <w:rFonts w:ascii="Times New Roman" w:hAnsi="Times New Roman"/>
          <w:sz w:val="28"/>
          <w:szCs w:val="28"/>
        </w:rPr>
        <w:t>, можно сделать вывод</w:t>
      </w:r>
      <w:r w:rsidRPr="00EA6F79">
        <w:rPr>
          <w:rFonts w:ascii="Times New Roman" w:hAnsi="Times New Roman"/>
          <w:sz w:val="28"/>
          <w:szCs w:val="28"/>
        </w:rPr>
        <w:t xml:space="preserve">, что в структуре факторов, влияющих на результаты в спортивных командных играх, </w:t>
      </w:r>
      <w:r w:rsidRPr="00A5362B">
        <w:rPr>
          <w:rFonts w:ascii="Times New Roman" w:hAnsi="Times New Roman"/>
          <w:sz w:val="28"/>
          <w:szCs w:val="28"/>
          <w:shd w:val="clear" w:color="auto" w:fill="FFFFFF"/>
        </w:rPr>
        <w:t xml:space="preserve">по мнению 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специалистов (Бриль М. С.,</w:t>
      </w:r>
      <w:r w:rsidRPr="00A5362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5362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Zimmermann</w:t>
      </w:r>
      <w:r w:rsidRPr="00A5362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5362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K</w:t>
      </w:r>
      <w:r>
        <w:rPr>
          <w:rFonts w:ascii="Times New Roman" w:hAnsi="Times New Roman"/>
          <w:sz w:val="28"/>
          <w:szCs w:val="28"/>
          <w:shd w:val="clear" w:color="auto" w:fill="FFFFFF"/>
        </w:rPr>
        <w:t>.,</w:t>
      </w:r>
      <w:r w:rsidRPr="00A5362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5362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Meijer</w:t>
      </w:r>
      <w:r w:rsidRPr="00A5362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5362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</w:t>
      </w:r>
      <w:r w:rsidRPr="00A5362B">
        <w:rPr>
          <w:rFonts w:ascii="Times New Roman" w:hAnsi="Times New Roman"/>
          <w:sz w:val="28"/>
          <w:szCs w:val="28"/>
          <w:shd w:val="clear" w:color="auto" w:fill="FFFFFF"/>
        </w:rPr>
        <w:t xml:space="preserve">.- </w:t>
      </w:r>
      <w:r w:rsidRPr="00A5362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</w:t>
      </w:r>
      <w:r>
        <w:rPr>
          <w:rFonts w:ascii="Times New Roman" w:hAnsi="Times New Roman"/>
          <w:sz w:val="28"/>
          <w:szCs w:val="28"/>
          <w:shd w:val="clear" w:color="auto" w:fill="FFFFFF"/>
        </w:rPr>
        <w:t>.,</w:t>
      </w:r>
      <w:r w:rsidRPr="00A5362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5362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Ljach</w:t>
      </w:r>
      <w:r w:rsidRPr="00A5362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5362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</w:t>
      </w:r>
      <w:r>
        <w:rPr>
          <w:rFonts w:ascii="Times New Roman" w:hAnsi="Times New Roman"/>
          <w:sz w:val="28"/>
          <w:szCs w:val="28"/>
          <w:shd w:val="clear" w:color="auto" w:fill="FFFFFF"/>
        </w:rPr>
        <w:t>.,</w:t>
      </w:r>
      <w:r w:rsidRPr="00A5362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5362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Stula</w:t>
      </w:r>
      <w:r w:rsidRPr="00A5362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5362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., </w:t>
      </w:r>
      <w:r w:rsidRPr="00A5362B">
        <w:rPr>
          <w:rFonts w:ascii="Times New Roman" w:hAnsi="Times New Roman"/>
          <w:sz w:val="28"/>
          <w:szCs w:val="28"/>
          <w:shd w:val="clear" w:color="auto" w:fill="FFFFFF"/>
        </w:rPr>
        <w:t xml:space="preserve"> Витков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ски З. </w:t>
      </w:r>
      <w:r w:rsidRPr="00A5362B">
        <w:rPr>
          <w:rFonts w:ascii="Times New Roman" w:hAnsi="Times New Roman"/>
          <w:sz w:val="28"/>
          <w:szCs w:val="28"/>
          <w:shd w:val="clear" w:color="auto" w:fill="FFFFFF"/>
        </w:rPr>
        <w:t>и др.), ведущие места занимают техническая подготовка и уровень координационных способностей (КС)</w:t>
      </w:r>
      <w:r w:rsidRPr="00EA6F7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техническую подготовку немецкие учёные (</w:t>
      </w:r>
      <w:r>
        <w:rPr>
          <w:rFonts w:ascii="Times New Roman" w:hAnsi="Times New Roman"/>
          <w:sz w:val="28"/>
          <w:szCs w:val="28"/>
          <w:lang w:val="en-US"/>
        </w:rPr>
        <w:t>Martin</w:t>
      </w:r>
      <w:r w:rsidRPr="004E2B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4E2BC6">
        <w:rPr>
          <w:rFonts w:ascii="Times New Roman" w:hAnsi="Times New Roman"/>
          <w:sz w:val="28"/>
          <w:szCs w:val="28"/>
        </w:rPr>
        <w:t>.,</w:t>
      </w:r>
      <w:r>
        <w:rPr>
          <w:rFonts w:ascii="Times New Roman" w:hAnsi="Times New Roman"/>
          <w:sz w:val="28"/>
          <w:szCs w:val="28"/>
          <w:lang w:val="en-US"/>
        </w:rPr>
        <w:t>Carl</w:t>
      </w:r>
      <w:r w:rsidRPr="004E2B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K</w:t>
      </w:r>
      <w:r w:rsidRPr="004E2BC6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  <w:lang w:val="en-US"/>
        </w:rPr>
        <w:t>Lehnertz</w:t>
      </w:r>
      <w:r>
        <w:rPr>
          <w:rFonts w:ascii="Times New Roman" w:hAnsi="Times New Roman"/>
          <w:sz w:val="28"/>
          <w:szCs w:val="28"/>
        </w:rPr>
        <w:t xml:space="preserve">  ) традиционно </w:t>
      </w:r>
      <w:r w:rsidRPr="00EA6F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включаю</w:t>
      </w:r>
      <w:r w:rsidRPr="00EA6F79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>уровень развития координационных способностей</w:t>
      </w:r>
      <w:r w:rsidRPr="00EA6F79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степень освоения технических умений и навыков [56]</w:t>
      </w:r>
      <w:r w:rsidRPr="00EA6F79">
        <w:rPr>
          <w:rFonts w:ascii="Times New Roman" w:hAnsi="Times New Roman"/>
          <w:sz w:val="28"/>
          <w:szCs w:val="28"/>
        </w:rPr>
        <w:t xml:space="preserve">.  </w:t>
      </w:r>
    </w:p>
    <w:p w:rsidR="002D1E51" w:rsidRDefault="002D1E51" w:rsidP="000619E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D1E51" w:rsidRDefault="002D1E51" w:rsidP="00C161FE">
      <w:pPr>
        <w:spacing w:after="0" w:line="36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507009">
        <w:rPr>
          <w:rFonts w:ascii="Times New Roman" w:hAnsi="Times New Roman"/>
          <w:b/>
          <w:sz w:val="28"/>
          <w:szCs w:val="28"/>
        </w:rPr>
        <w:t>1.1. Техника игры. Общие понятия. Классификация</w:t>
      </w:r>
    </w:p>
    <w:p w:rsidR="002D1E51" w:rsidRPr="00C161FE" w:rsidRDefault="002D1E51" w:rsidP="00C161FE">
      <w:pPr>
        <w:spacing w:after="0" w:line="36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Pr="00EA6F79" w:rsidRDefault="002D1E51" w:rsidP="00CC44B0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F057CA">
        <w:rPr>
          <w:rFonts w:ascii="Times New Roman" w:hAnsi="Times New Roman"/>
          <w:sz w:val="28"/>
          <w:szCs w:val="28"/>
        </w:rPr>
        <w:t>Спортивная техника</w:t>
      </w:r>
      <w:r w:rsidRPr="00EA6F79">
        <w:rPr>
          <w:rFonts w:ascii="Times New Roman" w:hAnsi="Times New Roman"/>
          <w:sz w:val="28"/>
          <w:szCs w:val="28"/>
        </w:rPr>
        <w:t xml:space="preserve"> – это система элементов движений, направленных на решение двигательных задач в процессе соревновательной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F79">
        <w:rPr>
          <w:rFonts w:ascii="Times New Roman" w:hAnsi="Times New Roman"/>
          <w:sz w:val="28"/>
          <w:szCs w:val="28"/>
        </w:rPr>
        <w:t>.</w:t>
      </w:r>
    </w:p>
    <w:p w:rsidR="002D1E51" w:rsidRPr="00EA6F79" w:rsidRDefault="002D1E51" w:rsidP="00CC44B0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F057CA">
        <w:rPr>
          <w:rFonts w:ascii="Times New Roman" w:hAnsi="Times New Roman"/>
          <w:sz w:val="28"/>
          <w:szCs w:val="28"/>
        </w:rPr>
        <w:t>Техника футбола</w:t>
      </w:r>
      <w:r w:rsidRPr="00EA6F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EA6F79">
        <w:rPr>
          <w:rFonts w:ascii="Times New Roman" w:hAnsi="Times New Roman"/>
          <w:sz w:val="28"/>
          <w:szCs w:val="28"/>
        </w:rPr>
        <w:t xml:space="preserve">представляет собой совокупность специальных приемов, используемых в игре в различных сочетаниях для достижения поставленной цели, а именно победить соперника, забив большее количество мячей.  </w:t>
      </w:r>
    </w:p>
    <w:p w:rsidR="002D1E51" w:rsidRPr="00EA6F79" w:rsidRDefault="002D1E51" w:rsidP="007529AC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7C4B07">
        <w:rPr>
          <w:rFonts w:ascii="Times New Roman" w:hAnsi="Times New Roman"/>
          <w:sz w:val="28"/>
          <w:szCs w:val="28"/>
        </w:rPr>
        <w:t xml:space="preserve">Техническая подготовленность </w:t>
      </w:r>
      <w:r>
        <w:rPr>
          <w:rFonts w:ascii="Times New Roman" w:hAnsi="Times New Roman"/>
          <w:b/>
          <w:sz w:val="28"/>
          <w:szCs w:val="28"/>
        </w:rPr>
        <w:t>–</w:t>
      </w:r>
      <w:r w:rsidRPr="007C4B07">
        <w:rPr>
          <w:rFonts w:ascii="Times New Roman" w:hAnsi="Times New Roman"/>
          <w:b/>
          <w:sz w:val="28"/>
          <w:szCs w:val="28"/>
        </w:rPr>
        <w:t xml:space="preserve"> </w:t>
      </w:r>
      <w:r w:rsidRPr="007C4B07">
        <w:rPr>
          <w:rFonts w:ascii="Times New Roman" w:hAnsi="Times New Roman"/>
          <w:sz w:val="28"/>
          <w:szCs w:val="28"/>
        </w:rPr>
        <w:t>степень</w:t>
      </w:r>
      <w:r>
        <w:rPr>
          <w:rFonts w:ascii="Times New Roman" w:hAnsi="Times New Roman"/>
          <w:sz w:val="28"/>
          <w:szCs w:val="28"/>
        </w:rPr>
        <w:t xml:space="preserve"> освоения спортсменом системы движений, соответствующей особенностям данного вида спорта и направленной на достижение высоких результатов. Техническую подготовленность нельзя рассматривать изолированно, а следует представлять как составляющую единого целого, в котором технические решения тесно взаимосвязаны с физическими, психическими, тактическими возможностями спортсмена, а также конкретными условиями внешней среды, в которой выполняется спортивное действие [66].</w:t>
      </w:r>
      <w:r w:rsidRPr="007C4B07">
        <w:rPr>
          <w:rFonts w:ascii="Times New Roman" w:hAnsi="Times New Roman"/>
          <w:sz w:val="28"/>
          <w:szCs w:val="28"/>
        </w:rPr>
        <w:t xml:space="preserve"> </w:t>
      </w:r>
    </w:p>
    <w:p w:rsidR="002D1E51" w:rsidRPr="00F057CA" w:rsidRDefault="002D1E51" w:rsidP="00CC44B0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F057CA">
        <w:rPr>
          <w:rFonts w:ascii="Times New Roman" w:hAnsi="Times New Roman"/>
          <w:sz w:val="28"/>
          <w:szCs w:val="28"/>
        </w:rPr>
        <w:t>Координационные способности</w:t>
      </w:r>
      <w:r>
        <w:rPr>
          <w:rFonts w:ascii="Times New Roman" w:hAnsi="Times New Roman"/>
          <w:sz w:val="28"/>
          <w:szCs w:val="28"/>
        </w:rPr>
        <w:t xml:space="preserve"> (КС)</w:t>
      </w:r>
      <w:r w:rsidRPr="00F057CA">
        <w:rPr>
          <w:rFonts w:ascii="Times New Roman" w:hAnsi="Times New Roman"/>
          <w:sz w:val="28"/>
          <w:szCs w:val="28"/>
        </w:rPr>
        <w:t xml:space="preserve"> – это психомоторные свойства (особенности) индивида, которые определяют готовность к оптимальному управлению и регуляции двигательных действий [56].</w:t>
      </w:r>
    </w:p>
    <w:p w:rsidR="002D1E51" w:rsidRPr="00EA6F79" w:rsidRDefault="002D1E51" w:rsidP="00CC44B0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EA6F79">
        <w:rPr>
          <w:rFonts w:ascii="Times New Roman" w:hAnsi="Times New Roman"/>
          <w:sz w:val="28"/>
          <w:szCs w:val="28"/>
        </w:rPr>
        <w:t xml:space="preserve">К ведущим КС в футболе специалисты </w:t>
      </w:r>
      <w:r>
        <w:rPr>
          <w:rFonts w:ascii="Times New Roman" w:hAnsi="Times New Roman"/>
          <w:sz w:val="28"/>
          <w:szCs w:val="28"/>
        </w:rPr>
        <w:t>Лях В.,</w:t>
      </w:r>
      <w:r w:rsidRPr="005314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Бриль М. С.,  </w:t>
      </w:r>
      <w:r>
        <w:rPr>
          <w:rFonts w:ascii="Times New Roman" w:hAnsi="Times New Roman"/>
          <w:sz w:val="28"/>
          <w:szCs w:val="28"/>
          <w:lang w:val="en-US"/>
        </w:rPr>
        <w:t>Zimmermann</w:t>
      </w:r>
      <w:r w:rsidRPr="008569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K</w:t>
      </w:r>
      <w:r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  <w:lang w:val="en-US"/>
        </w:rPr>
        <w:t>Meijer</w:t>
      </w:r>
      <w:r w:rsidRPr="005314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53142F">
        <w:rPr>
          <w:rFonts w:ascii="Times New Roman" w:hAnsi="Times New Roman"/>
          <w:sz w:val="28"/>
          <w:szCs w:val="28"/>
        </w:rPr>
        <w:t xml:space="preserve">.- </w:t>
      </w:r>
      <w:r>
        <w:rPr>
          <w:rFonts w:ascii="Times New Roman" w:hAnsi="Times New Roman"/>
          <w:sz w:val="28"/>
          <w:szCs w:val="28"/>
          <w:lang w:val="en-US"/>
        </w:rPr>
        <w:t>W</w:t>
      </w:r>
      <w:r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  <w:lang w:val="en-US"/>
        </w:rPr>
        <w:t>Stula</w:t>
      </w:r>
      <w:r w:rsidRPr="005314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., </w:t>
      </w:r>
      <w:r w:rsidRPr="005314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Витковски З., </w:t>
      </w:r>
      <w:r w:rsidRPr="00B915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др. </w:t>
      </w:r>
      <w:r w:rsidRPr="00EA6F79">
        <w:rPr>
          <w:rFonts w:ascii="Times New Roman" w:hAnsi="Times New Roman"/>
          <w:sz w:val="28"/>
          <w:szCs w:val="28"/>
        </w:rPr>
        <w:t>причисляют следующие семь</w:t>
      </w:r>
      <w:r>
        <w:rPr>
          <w:rFonts w:ascii="Times New Roman" w:hAnsi="Times New Roman"/>
          <w:sz w:val="28"/>
          <w:szCs w:val="28"/>
        </w:rPr>
        <w:t xml:space="preserve"> [56]</w:t>
      </w:r>
      <w:r w:rsidRPr="00EA6F79">
        <w:rPr>
          <w:rFonts w:ascii="Times New Roman" w:hAnsi="Times New Roman"/>
          <w:sz w:val="28"/>
          <w:szCs w:val="28"/>
        </w:rPr>
        <w:t>:</w:t>
      </w:r>
    </w:p>
    <w:p w:rsidR="002D1E51" w:rsidRPr="00653321" w:rsidRDefault="002D1E51" w:rsidP="00F057CA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21">
        <w:rPr>
          <w:rFonts w:ascii="Times New Roman" w:hAnsi="Times New Roman"/>
          <w:sz w:val="28"/>
          <w:szCs w:val="28"/>
        </w:rPr>
        <w:t>Способность к перестроению и приспособлению двигательных действий</w:t>
      </w:r>
      <w:r>
        <w:rPr>
          <w:rFonts w:ascii="Times New Roman" w:hAnsi="Times New Roman"/>
          <w:sz w:val="28"/>
          <w:szCs w:val="28"/>
        </w:rPr>
        <w:t>.</w:t>
      </w:r>
      <w:r w:rsidRPr="00653321">
        <w:rPr>
          <w:rFonts w:ascii="Times New Roman" w:hAnsi="Times New Roman"/>
          <w:sz w:val="28"/>
          <w:szCs w:val="28"/>
        </w:rPr>
        <w:t xml:space="preserve"> </w:t>
      </w:r>
    </w:p>
    <w:p w:rsidR="002D1E51" w:rsidRPr="00653321" w:rsidRDefault="002D1E51" w:rsidP="00F057CA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21">
        <w:rPr>
          <w:rFonts w:ascii="Times New Roman" w:hAnsi="Times New Roman"/>
          <w:sz w:val="28"/>
          <w:szCs w:val="28"/>
        </w:rPr>
        <w:t>Способность к кинестетичес</w:t>
      </w:r>
      <w:r>
        <w:rPr>
          <w:rFonts w:ascii="Times New Roman" w:hAnsi="Times New Roman"/>
          <w:sz w:val="28"/>
          <w:szCs w:val="28"/>
        </w:rPr>
        <w:t>кому дифференцированию движений.</w:t>
      </w:r>
    </w:p>
    <w:p w:rsidR="002D1E51" w:rsidRPr="00653321" w:rsidRDefault="002D1E51" w:rsidP="00F057CA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21">
        <w:rPr>
          <w:rFonts w:ascii="Times New Roman" w:hAnsi="Times New Roman"/>
          <w:sz w:val="28"/>
          <w:szCs w:val="28"/>
        </w:rPr>
        <w:t>Способность к ритму</w:t>
      </w:r>
      <w:r>
        <w:rPr>
          <w:rFonts w:ascii="Times New Roman" w:hAnsi="Times New Roman"/>
          <w:sz w:val="28"/>
          <w:szCs w:val="28"/>
        </w:rPr>
        <w:t>.</w:t>
      </w:r>
    </w:p>
    <w:p w:rsidR="002D1E51" w:rsidRPr="00653321" w:rsidRDefault="002D1E51" w:rsidP="00F057CA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21">
        <w:rPr>
          <w:rFonts w:ascii="Times New Roman" w:hAnsi="Times New Roman"/>
          <w:sz w:val="28"/>
          <w:szCs w:val="28"/>
        </w:rPr>
        <w:t>Способность к сое</w:t>
      </w:r>
      <w:r>
        <w:rPr>
          <w:rFonts w:ascii="Times New Roman" w:hAnsi="Times New Roman"/>
          <w:sz w:val="28"/>
          <w:szCs w:val="28"/>
        </w:rPr>
        <w:t>динению (согласованию) движений.</w:t>
      </w:r>
      <w:r w:rsidRPr="00653321">
        <w:rPr>
          <w:rFonts w:ascii="Times New Roman" w:hAnsi="Times New Roman"/>
          <w:sz w:val="28"/>
          <w:szCs w:val="28"/>
        </w:rPr>
        <w:t xml:space="preserve"> </w:t>
      </w:r>
    </w:p>
    <w:p w:rsidR="002D1E51" w:rsidRPr="00653321" w:rsidRDefault="002D1E51" w:rsidP="00F057CA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21">
        <w:rPr>
          <w:rFonts w:ascii="Times New Roman" w:hAnsi="Times New Roman"/>
          <w:sz w:val="28"/>
          <w:szCs w:val="28"/>
        </w:rPr>
        <w:t>Способность к ориентации в пространст</w:t>
      </w:r>
      <w:r>
        <w:rPr>
          <w:rFonts w:ascii="Times New Roman" w:hAnsi="Times New Roman"/>
          <w:sz w:val="28"/>
          <w:szCs w:val="28"/>
        </w:rPr>
        <w:t>ве.</w:t>
      </w:r>
    </w:p>
    <w:p w:rsidR="002D1E51" w:rsidRPr="00653321" w:rsidRDefault="002D1E51" w:rsidP="00F057CA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21">
        <w:rPr>
          <w:rFonts w:ascii="Times New Roman" w:hAnsi="Times New Roman"/>
          <w:sz w:val="28"/>
          <w:szCs w:val="28"/>
        </w:rPr>
        <w:t>Способность к быстрому реагированию</w:t>
      </w:r>
      <w:r>
        <w:rPr>
          <w:rFonts w:ascii="Times New Roman" w:hAnsi="Times New Roman"/>
          <w:sz w:val="28"/>
          <w:szCs w:val="28"/>
        </w:rPr>
        <w:t>.</w:t>
      </w:r>
    </w:p>
    <w:p w:rsidR="002D1E51" w:rsidRDefault="002D1E51" w:rsidP="00F057CA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21">
        <w:rPr>
          <w:rFonts w:ascii="Times New Roman" w:hAnsi="Times New Roman"/>
          <w:sz w:val="28"/>
          <w:szCs w:val="28"/>
        </w:rPr>
        <w:t>Способность к равновесию</w:t>
      </w:r>
      <w:r>
        <w:rPr>
          <w:rFonts w:ascii="Times New Roman" w:hAnsi="Times New Roman"/>
          <w:sz w:val="28"/>
          <w:szCs w:val="28"/>
        </w:rPr>
        <w:t>.</w:t>
      </w:r>
    </w:p>
    <w:p w:rsidR="002D1E51" w:rsidRDefault="002D1E51" w:rsidP="007B4F6E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2D1E51" w:rsidRPr="0087281B" w:rsidRDefault="002D1E51" w:rsidP="004D542F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 xml:space="preserve">1. Способность к перестроению и приспособлению двигательных действий. </w:t>
      </w:r>
    </w:p>
    <w:p w:rsidR="002D1E51" w:rsidRPr="0087281B" w:rsidRDefault="002D1E51" w:rsidP="00052080">
      <w:pPr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Во время игры данная КС проявляется в ситуациях:</w:t>
      </w:r>
    </w:p>
    <w:p w:rsidR="002D1E51" w:rsidRPr="0087281B" w:rsidRDefault="002D1E51" w:rsidP="0087281B">
      <w:pPr>
        <w:pStyle w:val="ListParagraph"/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- использование способа ведения, остановки  и удара по мячу, обманного действия, отбора мяча адекватного месту и условиям на поле;</w:t>
      </w:r>
    </w:p>
    <w:p w:rsidR="002D1E51" w:rsidRPr="0087281B" w:rsidRDefault="002D1E51" w:rsidP="0087281B">
      <w:pPr>
        <w:pStyle w:val="ListParagraph"/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- импровизация при выполнении обманных действий в игре «1х1»;</w:t>
      </w:r>
    </w:p>
    <w:p w:rsidR="002D1E51" w:rsidRPr="0087281B" w:rsidRDefault="002D1E51" w:rsidP="0087281B">
      <w:pPr>
        <w:pStyle w:val="ListParagraph"/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- игра против разных соперников;</w:t>
      </w:r>
    </w:p>
    <w:p w:rsidR="002D1E51" w:rsidRPr="0087281B" w:rsidRDefault="002D1E51" w:rsidP="0087281B">
      <w:pPr>
        <w:pStyle w:val="ListParagraph"/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- быстрое приспособление к взаимодействию с новыми партнёрами;</w:t>
      </w:r>
    </w:p>
    <w:p w:rsidR="002D1E51" w:rsidRPr="0087281B" w:rsidRDefault="002D1E51" w:rsidP="0087281B">
      <w:pPr>
        <w:pStyle w:val="ListParagraph"/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игра на различных позициях;</w:t>
      </w:r>
    </w:p>
    <w:p w:rsidR="002D1E51" w:rsidRPr="0087281B" w:rsidRDefault="002D1E51" w:rsidP="0087281B">
      <w:pPr>
        <w:pStyle w:val="ListParagraph"/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- игра при различных тактических построениях и системах;</w:t>
      </w:r>
    </w:p>
    <w:p w:rsidR="002D1E51" w:rsidRPr="0087281B" w:rsidRDefault="002D1E51" w:rsidP="0087281B">
      <w:pPr>
        <w:pStyle w:val="ListParagraph"/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- игра на различных полях и площадках и т. д.</w:t>
      </w:r>
    </w:p>
    <w:p w:rsidR="002D1E51" w:rsidRPr="0087281B" w:rsidRDefault="002D1E51" w:rsidP="004D542F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2. Способность к кинестетическому дифференцированию движений.</w:t>
      </w:r>
    </w:p>
    <w:p w:rsidR="002D1E51" w:rsidRPr="0087281B" w:rsidRDefault="002D1E51" w:rsidP="00052080">
      <w:pPr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Эта КС основывается на соответствующей информации:</w:t>
      </w:r>
    </w:p>
    <w:p w:rsidR="002D1E51" w:rsidRPr="0087281B" w:rsidRDefault="002D1E51" w:rsidP="00052080">
      <w:pPr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- об угловых позициях в суставах или положений частей тела относительно друг друга (пространственные параметры);</w:t>
      </w:r>
    </w:p>
    <w:p w:rsidR="002D1E51" w:rsidRPr="0087281B" w:rsidRDefault="002D1E51" w:rsidP="00052080">
      <w:pPr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- степени напряжения «работающих» мышц (силовые параметры);</w:t>
      </w:r>
    </w:p>
    <w:p w:rsidR="002D1E51" w:rsidRPr="0087281B" w:rsidRDefault="002D1E51" w:rsidP="00052080">
      <w:pPr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- скорости движений (временные параметры).</w:t>
      </w:r>
    </w:p>
    <w:p w:rsidR="002D1E51" w:rsidRPr="0087281B" w:rsidRDefault="002D1E51" w:rsidP="004E2BC6">
      <w:pPr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В футболе данная способность проявляется как «чувство мяча», например, при точных передачах, ударах по воротам, при «мягкой» остановке быстро летящего мяча.</w:t>
      </w:r>
    </w:p>
    <w:p w:rsidR="002D1E51" w:rsidRPr="0087281B" w:rsidRDefault="002D1E51" w:rsidP="004D542F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3. Способность к ритму.</w:t>
      </w:r>
    </w:p>
    <w:p w:rsidR="002D1E51" w:rsidRPr="0087281B" w:rsidRDefault="002D1E51" w:rsidP="00052080">
      <w:pPr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Способность к ритму проявляется в точности воспроизведения заданного ритма двигательного действия в адекватном изменении данного ритма в связи с возникающими условиями.</w:t>
      </w:r>
    </w:p>
    <w:p w:rsidR="002D1E51" w:rsidRPr="0087281B" w:rsidRDefault="002D1E51" w:rsidP="004D542F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 xml:space="preserve">4. Способность к соединению (согласованию) движений. </w:t>
      </w:r>
    </w:p>
    <w:p w:rsidR="002D1E51" w:rsidRPr="0087281B" w:rsidRDefault="002D1E51" w:rsidP="00052080">
      <w:pPr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КС проявляются в соединении отдельных движений и действий в целостные двигательные комбинации.</w:t>
      </w:r>
    </w:p>
    <w:p w:rsidR="002D1E51" w:rsidRPr="0087281B" w:rsidRDefault="002D1E51" w:rsidP="004D542F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5. Способность к ориентации в пространстве. Способность точного определения положения тела и его изменения в соответствии с точкой отнесения (место на поле, ворота, перемещающийся мяч, расположение партнёров, соперника), а также способность к выполнению движения в соответствующем направлении (ведение мяча в свободное пространство между соперниками). Данная способность включает два компонента: восприятие и выполнение двигательного действия в нужном направлении.</w:t>
      </w:r>
    </w:p>
    <w:p w:rsidR="002D1E51" w:rsidRPr="0087281B" w:rsidRDefault="002D1E51" w:rsidP="004D542F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 xml:space="preserve"> В игре способности проявляются при выполнении ведения мяча, обманном движении с мячом в свободное пространство между защитниками; передаче мяча «открывшемуся» партнёру; ориентации, в каком положении находится игрок, и в соответствии с этим передача мяча при ударах по воротам, совершаемых ногами, головой; определение положения тела при приёме мяча, посылаемого по воздуху с различных сторон относительно игрока, расположенного спереди, сбоку, сзади; одновременном выходе на «свободное» место поля после приёма мяча.</w:t>
      </w:r>
    </w:p>
    <w:p w:rsidR="002D1E51" w:rsidRPr="0087281B" w:rsidRDefault="002D1E51" w:rsidP="004D542F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6. Способность к быстрому реагированию - способность быстрого выполнения целостного краткого по времени движения  в ответ на известный  или неизвестный ранее сигнал всем телом или его частью.</w:t>
      </w:r>
    </w:p>
    <w:p w:rsidR="002D1E51" w:rsidRPr="0087281B" w:rsidRDefault="002D1E51" w:rsidP="00052080">
      <w:pPr>
        <w:spacing w:after="0" w:line="36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Способность в футболе проявляется в доб</w:t>
      </w:r>
      <w:r>
        <w:rPr>
          <w:rFonts w:ascii="Times New Roman" w:hAnsi="Times New Roman"/>
          <w:sz w:val="28"/>
          <w:szCs w:val="28"/>
        </w:rPr>
        <w:t>ивание</w:t>
      </w:r>
      <w:r w:rsidRPr="0087281B">
        <w:rPr>
          <w:rFonts w:ascii="Times New Roman" w:hAnsi="Times New Roman"/>
          <w:sz w:val="28"/>
          <w:szCs w:val="28"/>
        </w:rPr>
        <w:t xml:space="preserve"> мяча при отскоках в штрафной площади; передаче мяча партнёру, выбегающему на свободное пространство поля; незамедлительный переход к защитным действиям в ответ на обманное действие соперника; реакции вратаря на удары по воротам.</w:t>
      </w:r>
    </w:p>
    <w:p w:rsidR="002D1E51" w:rsidRPr="0087281B" w:rsidRDefault="002D1E51" w:rsidP="004D542F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7. Способность к равновесию – удержание определённого статического положения тела (статическое равновесие), а также способность сохранения определённого положения разнообразных двигательных действий и после их окончания (динамическое равновесие).</w:t>
      </w:r>
    </w:p>
    <w:p w:rsidR="002D1E51" w:rsidRPr="002E1738" w:rsidRDefault="002D1E51" w:rsidP="0053142F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EA6F79">
        <w:rPr>
          <w:rFonts w:ascii="Times New Roman" w:hAnsi="Times New Roman"/>
          <w:sz w:val="28"/>
          <w:szCs w:val="28"/>
        </w:rPr>
        <w:t>В структуре технической подготовленности выделяют базовые и дополнительные движения</w:t>
      </w:r>
      <w:r>
        <w:rPr>
          <w:rFonts w:ascii="Times New Roman" w:hAnsi="Times New Roman"/>
          <w:sz w:val="28"/>
          <w:szCs w:val="28"/>
        </w:rPr>
        <w:t xml:space="preserve"> рис.1 [40]</w:t>
      </w:r>
      <w:r>
        <w:rPr>
          <w:rFonts w:ascii="Times New Roman" w:hAnsi="Times New Roman"/>
          <w:sz w:val="24"/>
          <w:szCs w:val="24"/>
        </w:rPr>
        <w:t>:</w:t>
      </w:r>
    </w:p>
    <w:p w:rsidR="002D1E51" w:rsidRDefault="002D1E51" w:rsidP="004D542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026" style="position:absolute;left:0;text-align:left;margin-left:151pt;margin-top:12.6pt;width:167.55pt;height:47.05pt;z-index:251018752">
            <v:textbox>
              <w:txbxContent>
                <w:p w:rsidR="002D1E51" w:rsidRPr="00133ECD" w:rsidRDefault="002D1E51" w:rsidP="00133EC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3ECD">
                    <w:rPr>
                      <w:rFonts w:ascii="Times New Roman" w:hAnsi="Times New Roman"/>
                      <w:sz w:val="24"/>
                      <w:szCs w:val="24"/>
                    </w:rPr>
                    <w:t>Структура технической подготовленности</w:t>
                  </w:r>
                </w:p>
              </w:txbxContent>
            </v:textbox>
          </v:rect>
        </w:pict>
      </w:r>
    </w:p>
    <w:p w:rsidR="002D1E51" w:rsidRDefault="002D1E51" w:rsidP="00A402AA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</w:p>
    <w:p w:rsidR="002D1E51" w:rsidRPr="009C0F00" w:rsidRDefault="002D1E51" w:rsidP="00A402AA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D1E51" w:rsidRDefault="002D1E51" w:rsidP="00A402AA">
      <w:pPr>
        <w:spacing w:line="240" w:lineRule="auto"/>
        <w:ind w:left="-142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60.4pt;margin-top:11.35pt;width:102.45pt;height:26.35pt;z-index:2510208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99.8pt;margin-top:11.35pt;width:104.55pt;height:26.35pt;flip:x;z-index:251019776" o:connectortype="straight">
            <v:stroke endarrow="block"/>
          </v:shape>
        </w:pict>
      </w:r>
    </w:p>
    <w:p w:rsidR="002D1E51" w:rsidRDefault="002D1E51" w:rsidP="00A402AA">
      <w:pPr>
        <w:spacing w:line="240" w:lineRule="auto"/>
        <w:ind w:left="-142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029" style="position:absolute;left:0;text-align:left;margin-left:22.95pt;margin-top:14.8pt;width:161.35pt;height:24.9pt;z-index:251021824">
            <v:textbox>
              <w:txbxContent>
                <w:p w:rsidR="002D1E51" w:rsidRPr="00133ECD" w:rsidRDefault="002D1E51" w:rsidP="00133EC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Базовые движения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left:0;text-align:left;margin-left:288.35pt;margin-top:14.8pt;width:161.35pt;height:24.9pt;z-index:251022848">
            <v:textbox>
              <w:txbxContent>
                <w:p w:rsidR="002D1E51" w:rsidRPr="002B25D1" w:rsidRDefault="002D1E51" w:rsidP="002B25D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25D1">
                    <w:rPr>
                      <w:rFonts w:ascii="Times New Roman" w:hAnsi="Times New Roman"/>
                      <w:sz w:val="24"/>
                      <w:szCs w:val="24"/>
                    </w:rPr>
                    <w:t>Дополнительные движения</w:t>
                  </w:r>
                </w:p>
              </w:txbxContent>
            </v:textbox>
          </v:rect>
        </w:pict>
      </w:r>
    </w:p>
    <w:p w:rsidR="002D1E51" w:rsidRDefault="002D1E51" w:rsidP="00A402AA">
      <w:pPr>
        <w:spacing w:line="240" w:lineRule="auto"/>
        <w:ind w:left="-142"/>
        <w:rPr>
          <w:rFonts w:ascii="Times New Roman" w:hAnsi="Times New Roman"/>
          <w:sz w:val="24"/>
          <w:szCs w:val="24"/>
        </w:rPr>
      </w:pPr>
    </w:p>
    <w:p w:rsidR="002D1E51" w:rsidRDefault="002D1E51" w:rsidP="00CC44B0">
      <w:pPr>
        <w:spacing w:after="0" w:line="360" w:lineRule="auto"/>
        <w:ind w:left="-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1. Структура</w:t>
      </w:r>
      <w:r w:rsidRPr="00EA6F79">
        <w:rPr>
          <w:rFonts w:ascii="Times New Roman" w:hAnsi="Times New Roman"/>
          <w:sz w:val="28"/>
          <w:szCs w:val="28"/>
        </w:rPr>
        <w:t xml:space="preserve"> технической подготовленности</w:t>
      </w:r>
    </w:p>
    <w:p w:rsidR="002D1E51" w:rsidRDefault="002D1E51" w:rsidP="00CC44B0">
      <w:pPr>
        <w:spacing w:after="0" w:line="360" w:lineRule="auto"/>
        <w:ind w:left="-170"/>
        <w:jc w:val="center"/>
        <w:rPr>
          <w:rFonts w:ascii="Times New Roman" w:hAnsi="Times New Roman"/>
          <w:sz w:val="28"/>
          <w:szCs w:val="28"/>
        </w:rPr>
      </w:pPr>
    </w:p>
    <w:p w:rsidR="002D1E51" w:rsidRPr="0087281B" w:rsidRDefault="002D1E51" w:rsidP="00CC44B0">
      <w:pPr>
        <w:spacing w:after="0" w:line="360" w:lineRule="auto"/>
        <w:ind w:left="-170" w:firstLine="737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К базовым движениям относят такие  действия, которые составляют основу технической оснащённости данного вида спорта, без которых невозможно эффективное ведение соревновательной борьбы. Освоение базовых движений обязательно для спортсмена. Дополнительные действия и движения характерны для отдельных спортсменов и связаны с их индивидуальными особенностями. Именно дополнительные движения и действия во многом определяют индивидуальную технику, манеру, стиль спортсмена.</w:t>
      </w:r>
    </w:p>
    <w:p w:rsidR="002D1E51" w:rsidRPr="00697EE4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97EE4">
        <w:rPr>
          <w:rFonts w:ascii="Times New Roman" w:hAnsi="Times New Roman"/>
          <w:color w:val="000000"/>
          <w:sz w:val="28"/>
          <w:szCs w:val="28"/>
        </w:rPr>
        <w:t>Технические приемы - это средства ведения игры.</w:t>
      </w:r>
      <w:r w:rsidRPr="00697EE4">
        <w:rPr>
          <w:rFonts w:ascii="Times New Roman" w:hAnsi="Times New Roman"/>
          <w:color w:val="7030A0"/>
          <w:sz w:val="28"/>
          <w:szCs w:val="28"/>
        </w:rPr>
        <w:t xml:space="preserve"> </w:t>
      </w:r>
      <w:r w:rsidRPr="00697EE4">
        <w:rPr>
          <w:rFonts w:ascii="Times New Roman" w:hAnsi="Times New Roman"/>
          <w:color w:val="000000"/>
          <w:sz w:val="28"/>
          <w:szCs w:val="28"/>
        </w:rPr>
        <w:t>Возможность достижения высоких, спортивных результатов, зависит от того, насколько полно владеет футболист всем многообразием этих средств, как умело и эффективно применяет их в рамках правил для решения конкретных тактических задач в вариативных условиях игровой деятельности, при противодействии игроков команды соперника, а часто и при прогрессирующем утомлении. Искусное владение техникой - неотъемлемая часть всесторонней подготовки футболистов.</w:t>
      </w:r>
    </w:p>
    <w:p w:rsidR="002D1E51" w:rsidRPr="00E51AD8" w:rsidRDefault="002D1E51" w:rsidP="00653321">
      <w:pPr>
        <w:spacing w:after="0" w:line="360" w:lineRule="auto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97EE4">
        <w:rPr>
          <w:rFonts w:ascii="Times New Roman" w:hAnsi="Times New Roman"/>
          <w:color w:val="000000"/>
          <w:sz w:val="28"/>
          <w:szCs w:val="28"/>
        </w:rPr>
        <w:t>В процессе развития игры техника футбола претерпела определенные изменения. Противоречие между защитой и нападением, разработка прогрессивных тактических систем являются основным фактором появления использования и совершенствования новых средств ведения игры</w:t>
      </w:r>
      <w:r>
        <w:rPr>
          <w:rFonts w:ascii="Times New Roman" w:hAnsi="Times New Roman"/>
          <w:color w:val="000000"/>
          <w:sz w:val="28"/>
          <w:szCs w:val="28"/>
        </w:rPr>
        <w:t xml:space="preserve"> [15]</w:t>
      </w:r>
      <w:r w:rsidRPr="00697EE4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Классификация техники игры футбола представлена на рис. 2 </w:t>
      </w:r>
      <w:r>
        <w:rPr>
          <w:rFonts w:ascii="Times New Roman" w:hAnsi="Times New Roman"/>
          <w:sz w:val="28"/>
          <w:szCs w:val="28"/>
        </w:rPr>
        <w:t>[77]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697EE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D1E51" w:rsidRDefault="002D1E51" w:rsidP="00F865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031" style="position:absolute;left:0;text-align:left;margin-left:181.15pt;margin-top:3.15pt;width:114.35pt;height:27.1pt;z-index:251039232">
            <v:textbox>
              <w:txbxContent>
                <w:p w:rsidR="002D1E51" w:rsidRPr="00AD2306" w:rsidRDefault="002D1E51" w:rsidP="00AD230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D2306">
                    <w:rPr>
                      <w:rFonts w:ascii="Times New Roman" w:hAnsi="Times New Roman"/>
                      <w:sz w:val="20"/>
                      <w:szCs w:val="20"/>
                    </w:rPr>
                    <w:t>Техника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AD2306">
                    <w:rPr>
                      <w:rFonts w:ascii="Times New Roman" w:hAnsi="Times New Roman"/>
                      <w:sz w:val="20"/>
                      <w:szCs w:val="20"/>
                    </w:rPr>
                    <w:t>игры</w:t>
                  </w:r>
                </w:p>
              </w:txbxContent>
            </v:textbox>
          </v:rect>
        </w:pict>
      </w: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32" type="#_x0000_t32" style="position:absolute;left:0;text-align:left;margin-left:295.5pt;margin-top:3.75pt;width:123.45pt;height:25.1pt;z-index:251046400" o:connectortype="straight"/>
        </w:pict>
      </w:r>
      <w:r>
        <w:rPr>
          <w:noProof/>
          <w:lang w:eastAsia="ru-RU"/>
        </w:rPr>
        <w:pict>
          <v:shape id="_x0000_s1033" type="#_x0000_t32" style="position:absolute;left:0;text-align:left;margin-left:86.45pt;margin-top:3.75pt;width:94.7pt;height:25.1pt;flip:x;z-index:251045376" o:connectortype="straight"/>
        </w:pict>
      </w: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034" style="position:absolute;left:0;text-align:left;margin-left:24pt;margin-top:1.25pt;width:96.95pt;height:27.5pt;z-index:251041280">
            <v:textbox>
              <w:txbxContent>
                <w:p w:rsidR="002D1E51" w:rsidRPr="00AD2306" w:rsidRDefault="002D1E5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Полевого игрока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5" style="position:absolute;left:0;text-align:left;margin-left:381pt;margin-top:1.25pt;width:90.35pt;height:27.5pt;z-index:251040256">
            <v:textbox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Вратаря</w:t>
                  </w:r>
                </w:p>
              </w:txbxContent>
            </v:textbox>
          </v:rect>
        </w:pict>
      </w: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36" type="#_x0000_t32" style="position:absolute;left:0;text-align:left;margin-left:120.95pt;margin-top:1.65pt;width:116.05pt;height:23.75pt;z-index:251048448" o:connectortype="straight"/>
        </w:pict>
      </w:r>
      <w:r>
        <w:rPr>
          <w:noProof/>
          <w:lang w:eastAsia="ru-RU"/>
        </w:rPr>
        <w:pict>
          <v:shape id="_x0000_s1037" type="#_x0000_t32" style="position:absolute;left:0;text-align:left;margin-left:237pt;margin-top:1.65pt;width:2in;height:23.75pt;flip:x;z-index:251049472" o:connectortype="straight"/>
        </w:pict>
      </w: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038" style="position:absolute;left:0;text-align:left;margin-left:3.95pt;margin-top:11.6pt;width:127.5pt;height:27.5pt;z-index:251044352">
            <v:textbox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Техника владения мячом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9" style="position:absolute;left:0;text-align:left;margin-left:345.9pt;margin-top:11.6pt;width:125.45pt;height:27.5pt;z-index:251043328">
            <v:textbox>
              <w:txbxContent>
                <w:p w:rsidR="002D1E51" w:rsidRDefault="002D1E51"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Техника владения мячом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0" style="position:absolute;left:0;text-align:left;margin-left:163.65pt;margin-top:11.6pt;width:117.85pt;height:27.5pt;z-index:251042304">
            <v:textbox>
              <w:txbxContent>
                <w:p w:rsidR="002D1E51" w:rsidRPr="00B922C9" w:rsidRDefault="002D1E5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Техника передвижения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41" type="#_x0000_t32" style="position:absolute;left:0;text-align:left;margin-left:425.5pt;margin-top:1.15pt;width:0;height:10.45pt;z-index:251050496" o:connectortype="straight"/>
        </w:pict>
      </w:r>
      <w:r>
        <w:rPr>
          <w:noProof/>
          <w:lang w:eastAsia="ru-RU"/>
        </w:rPr>
        <w:pict>
          <v:shape id="_x0000_s1042" type="#_x0000_t32" style="position:absolute;left:0;text-align:left;margin-left:68.1pt;margin-top:1.15pt;width:0;height:10.45pt;z-index:251047424" o:connectortype="straight"/>
        </w:pict>
      </w: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43" type="#_x0000_t32" style="position:absolute;left:0;text-align:left;margin-left:425.5pt;margin-top:11.5pt;width:45.85pt;height:31.4pt;z-index:251079168" o:connectortype="straight"/>
        </w:pict>
      </w:r>
      <w:r>
        <w:rPr>
          <w:noProof/>
          <w:lang w:eastAsia="ru-RU"/>
        </w:rPr>
        <w:pict>
          <v:shape id="_x0000_s1044" type="#_x0000_t32" style="position:absolute;left:0;text-align:left;margin-left:425.5pt;margin-top:11.5pt;width:9.15pt;height:31.4pt;z-index:251078144" o:connectortype="straight"/>
        </w:pict>
      </w:r>
      <w:r>
        <w:rPr>
          <w:noProof/>
          <w:lang w:eastAsia="ru-RU"/>
        </w:rPr>
        <w:pict>
          <v:shape id="_x0000_s1045" type="#_x0000_t32" style="position:absolute;left:0;text-align:left;margin-left:396.7pt;margin-top:11.5pt;width:28.8pt;height:31.4pt;flip:x;z-index:251077120" o:connectortype="straight"/>
        </w:pict>
      </w:r>
      <w:r>
        <w:rPr>
          <w:noProof/>
          <w:lang w:eastAsia="ru-RU"/>
        </w:rPr>
        <w:pict>
          <v:shape id="_x0000_s1046" type="#_x0000_t32" style="position:absolute;left:0;text-align:left;margin-left:362.65pt;margin-top:11.5pt;width:62.85pt;height:31.4pt;flip:x;z-index:251076096" o:connectortype="straight"/>
        </w:pict>
      </w:r>
      <w:r>
        <w:rPr>
          <w:noProof/>
          <w:lang w:eastAsia="ru-RU"/>
        </w:rPr>
        <w:pict>
          <v:shape id="_x0000_s1047" type="#_x0000_t32" style="position:absolute;left:0;text-align:left;margin-left:319.45pt;margin-top:11.5pt;width:106.05pt;height:31.4pt;flip:x;z-index:251075072" o:connectortype="straight"/>
        </w:pict>
      </w:r>
      <w:r>
        <w:rPr>
          <w:noProof/>
          <w:lang w:eastAsia="ru-RU"/>
        </w:rPr>
        <w:pict>
          <v:shape id="_x0000_s1048" type="#_x0000_t32" style="position:absolute;left:0;text-align:left;margin-left:237pt;margin-top:11.5pt;width:52.35pt;height:31.4pt;z-index:251074048" o:connectortype="straight"/>
        </w:pict>
      </w:r>
      <w:r>
        <w:rPr>
          <w:noProof/>
          <w:lang w:eastAsia="ru-RU"/>
        </w:rPr>
        <w:pict>
          <v:shape id="_x0000_s1049" type="#_x0000_t32" style="position:absolute;left:0;text-align:left;margin-left:237pt;margin-top:11.5pt;width:17pt;height:31.4pt;z-index:251073024" o:connectortype="straight"/>
        </w:pict>
      </w:r>
      <w:r>
        <w:rPr>
          <w:noProof/>
          <w:lang w:eastAsia="ru-RU"/>
        </w:rPr>
        <w:pict>
          <v:shape id="_x0000_s1050" type="#_x0000_t32" style="position:absolute;left:0;text-align:left;margin-left:214.75pt;margin-top:11.5pt;width:22.25pt;height:31.4pt;flip:x;z-index:251072000" o:connectortype="straight"/>
        </w:pict>
      </w:r>
      <w:r>
        <w:rPr>
          <w:noProof/>
          <w:lang w:eastAsia="ru-RU"/>
        </w:rPr>
        <w:pict>
          <v:shape id="_x0000_s1051" type="#_x0000_t32" style="position:absolute;left:0;text-align:left;margin-left:175.45pt;margin-top:11.5pt;width:61.55pt;height:31.4pt;flip:x;z-index:251070976" o:connectortype="straight"/>
        </w:pict>
      </w:r>
      <w:r>
        <w:rPr>
          <w:noProof/>
          <w:lang w:eastAsia="ru-RU"/>
        </w:rPr>
        <w:pict>
          <v:shape id="_x0000_s1052" type="#_x0000_t32" style="position:absolute;left:0;text-align:left;margin-left:68.1pt;margin-top:11.5pt;width:81.2pt;height:31.4pt;z-index:251069952" o:connectortype="straight"/>
        </w:pict>
      </w:r>
      <w:r>
        <w:rPr>
          <w:noProof/>
          <w:lang w:eastAsia="ru-RU"/>
        </w:rPr>
        <w:pict>
          <v:shape id="_x0000_s1053" type="#_x0000_t32" style="position:absolute;left:0;text-align:left;margin-left:68.1pt;margin-top:11.5pt;width:46.25pt;height:31.4pt;z-index:251068928" o:connectortype="straight"/>
        </w:pict>
      </w:r>
      <w:r>
        <w:rPr>
          <w:noProof/>
          <w:lang w:eastAsia="ru-RU"/>
        </w:rPr>
        <w:pict>
          <v:shape id="_x0000_s1054" type="#_x0000_t32" style="position:absolute;left:0;text-align:left;margin-left:68.1pt;margin-top:11.5pt;width:0;height:31.4pt;z-index:251067904" o:connectortype="straight"/>
        </w:pict>
      </w:r>
      <w:r>
        <w:rPr>
          <w:noProof/>
          <w:lang w:eastAsia="ru-RU"/>
        </w:rPr>
        <w:pict>
          <v:shape id="_x0000_s1055" type="#_x0000_t32" style="position:absolute;left:0;text-align:left;margin-left:40.6pt;margin-top:11.5pt;width:27.5pt;height:31.4pt;flip:x;z-index:251066880" o:connectortype="straight"/>
        </w:pict>
      </w:r>
      <w:r>
        <w:rPr>
          <w:noProof/>
          <w:lang w:eastAsia="ru-RU"/>
        </w:rPr>
        <w:pict>
          <v:shape id="_x0000_s1056" type="#_x0000_t32" style="position:absolute;left:0;text-align:left;margin-left:3.95pt;margin-top:11.5pt;width:64.15pt;height:31.4pt;flip:x;z-index:251065856" o:connectortype="straight"/>
        </w:pict>
      </w: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057" style="position:absolute;left:0;text-align:left;margin-left:405.45pt;margin-top:46.45pt;width:126.15pt;height:36.3pt;rotation:270;z-index:251064832">
            <v:textbox style="layout-flow:vertical;mso-layout-flow-alt:bottom-to-top">
              <w:txbxContent>
                <w:p w:rsidR="002D1E51" w:rsidRDefault="002D1E51" w:rsidP="00CB6D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Группы приёмов</w:t>
                  </w:r>
                </w:p>
                <w:p w:rsidR="002D1E51" w:rsidRPr="00CB6DB1" w:rsidRDefault="002D1E51" w:rsidP="00CB6DB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техники полевого игрока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8" style="position:absolute;left:0;text-align:left;margin-left:278pt;margin-top:32.95pt;width:90.35pt;height:27.5pt;rotation:270;z-index:251054592">
            <v:textbox style="layout-flow:vertical;mso-layout-flow-alt:bottom-to-top"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Ловля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9" style="position:absolute;left:0;text-align:left;margin-left:242.4pt;margin-top:32.95pt;width:90.35pt;height:27.5pt;rotation:270;z-index:251060736">
            <v:textbox style="layout-flow:vertical;mso-layout-flow-alt:bottom-to-top"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Повороты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0" style="position:absolute;left:0;text-align:left;margin-left:314.45pt;margin-top:32.95pt;width:90.35pt;height:27.5pt;rotation:270;z-index:251061760">
            <v:textbox style="layout-flow:vertical;mso-layout-flow-alt:bottom-to-top"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Броски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1" style="position:absolute;left:0;text-align:left;margin-left:349.55pt;margin-top:32.95pt;width:90.35pt;height:27.5pt;rotation:270;z-index:251062784">
            <v:textbox style="layout-flow:vertical;mso-layout-flow-alt:bottom-to-top"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Переводы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2" style="position:absolute;left:0;text-align:left;margin-left:387.5pt;margin-top:32.95pt;width:90.35pt;height:27.5pt;rotation:270;z-index:251063808">
            <v:textbox style="layout-flow:vertical;mso-layout-flow-alt:bottom-to-top">
              <w:txbxContent>
                <w:p w:rsidR="002D1E51" w:rsidRPr="00CB6DB1" w:rsidRDefault="002D1E51" w:rsidP="00CB6DB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Отбивание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3" style="position:absolute;left:0;text-align:left;margin-left:205.55pt;margin-top:32.95pt;width:90.35pt;height:27.5pt;rotation:270;z-index:251059712">
            <v:textbox style="layout-flow:vertical;mso-layout-flow-alt:bottom-to-top"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Остановки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4" style="position:absolute;left:0;text-align:left;margin-left:168.9pt;margin-top:32.95pt;width:90.35pt;height:27.5pt;rotation:270;z-index:251058688">
            <v:textbox style="layout-flow:vertical;mso-layout-flow-alt:bottom-to-top"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Прыжки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5" style="position:absolute;left:0;text-align:left;margin-left:132.2pt;margin-top:32.95pt;width:90.35pt;height:27.5pt;rotation:270;z-index:251053568">
            <v:textbox style="layout-flow:vertical;mso-layout-flow-alt:bottom-to-top"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Бег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6" style="position:absolute;left:0;text-align:left;margin-left:100pt;margin-top:32.95pt;width:90.35pt;height:27.5pt;rotation:270;z-index:251057664">
            <v:textbox style="layout-flow:vertical;mso-layout-flow-alt:bottom-to-top"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Отборы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7" style="position:absolute;left:0;text-align:left;margin-left:62pt;margin-top:32.95pt;width:90.35pt;height:27.5pt;rotation:270;z-index:251056640">
            <v:textbox style="layout-flow:vertical;mso-layout-flow-alt:bottom-to-top"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Финты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8" style="position:absolute;left:0;text-align:left;margin-left:27.9pt;margin-top:32.95pt;width:90.35pt;height:27.5pt;rotation:270;z-index:251055616">
            <v:textbox style="layout-flow:vertical;mso-layout-flow-alt:bottom-to-top"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Ведение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9" style="position:absolute;left:0;text-align:left;margin-left:-6.05pt;margin-top:32.95pt;width:90.35pt;height:27.5pt;rotation:270;z-index:251052544">
            <v:textbox style="layout-flow:vertical;mso-layout-flow-alt:bottom-to-top"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Остановки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0" style="position:absolute;left:0;text-align:left;margin-left:-42.05pt;margin-top:32.95pt;width:90.35pt;height:27.5pt;rotation:270;z-index:251051520">
            <v:textbox style="layout-flow:vertical;mso-layout-flow-alt:bottom-to-top">
              <w:txbxContent>
                <w:p w:rsidR="002D1E51" w:rsidRPr="00B922C9" w:rsidRDefault="002D1E51" w:rsidP="00B922C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Удары</w:t>
                  </w:r>
                </w:p>
              </w:txbxContent>
            </v:textbox>
          </v:rect>
        </w:pict>
      </w: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A402AA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F86575">
      <w:pPr>
        <w:rPr>
          <w:rFonts w:ascii="Times New Roman" w:hAnsi="Times New Roman"/>
          <w:sz w:val="24"/>
          <w:szCs w:val="24"/>
        </w:rPr>
      </w:pPr>
    </w:p>
    <w:p w:rsidR="002D1E51" w:rsidRDefault="002D1E51" w:rsidP="006019A4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 Классификация техники игры</w:t>
      </w:r>
    </w:p>
    <w:p w:rsidR="002D1E51" w:rsidRDefault="002D1E51" w:rsidP="006019A4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p w:rsidR="002D1E51" w:rsidRPr="00697EE4" w:rsidRDefault="002D1E51" w:rsidP="00612EA4">
      <w:pPr>
        <w:spacing w:after="0" w:line="360" w:lineRule="auto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97EE4">
        <w:rPr>
          <w:rFonts w:ascii="Times New Roman" w:hAnsi="Times New Roman"/>
          <w:color w:val="000000"/>
          <w:sz w:val="28"/>
          <w:szCs w:val="28"/>
        </w:rPr>
        <w:t>Техника влияет на все разделы подготовки футболистов. Между техникой, с одной стороны, и развитием двигательных качеств, морфофункциональными и психологическими особенностями футболистов – с другой существует органическая взаимосвязь. Чем выше уровень развития физических качеств в оптимальном их отношении, тем больше возможностей для совершенного овладения техникой и ее реализации, и, наоборот, чем выше техническое мастерство, тем лучше реализуются физические и другие качества.</w:t>
      </w:r>
    </w:p>
    <w:p w:rsidR="002D1E51" w:rsidRPr="00653321" w:rsidRDefault="002D1E51" w:rsidP="00653321">
      <w:pPr>
        <w:spacing w:after="0" w:line="360" w:lineRule="auto"/>
        <w:ind w:left="-142" w:firstLine="709"/>
        <w:jc w:val="both"/>
        <w:rPr>
          <w:rFonts w:ascii="Times New Roman" w:hAnsi="Times New Roman"/>
          <w:color w:val="7030A0"/>
          <w:sz w:val="28"/>
          <w:szCs w:val="28"/>
        </w:rPr>
      </w:pPr>
      <w:r w:rsidRPr="00697EE4">
        <w:rPr>
          <w:rFonts w:ascii="Times New Roman" w:hAnsi="Times New Roman"/>
          <w:color w:val="000000"/>
          <w:sz w:val="28"/>
          <w:szCs w:val="28"/>
        </w:rPr>
        <w:t>В процессе соревновательной деятельности футболисту необходимо быстро и правильно оценивать постоянно меняющуюся обстановку, создавать выгодную ситуацию и реагировать эффективными действиями соответственно тактической обстановке. Поэтому техника тесно связана с тактикой, зависит от последней и влияет на ее развитие.</w:t>
      </w:r>
      <w:r w:rsidRPr="00697EE4">
        <w:rPr>
          <w:rFonts w:ascii="Times New Roman" w:hAnsi="Times New Roman"/>
          <w:color w:val="7030A0"/>
          <w:sz w:val="28"/>
          <w:szCs w:val="28"/>
        </w:rPr>
        <w:t xml:space="preserve"> </w:t>
      </w:r>
    </w:p>
    <w:p w:rsidR="002D1E51" w:rsidRPr="00697EE4" w:rsidRDefault="002D1E51" w:rsidP="006019A4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К критериям технического мастерства футболистов можно отнести следующие количественные и качественные показатели:</w:t>
      </w:r>
    </w:p>
    <w:p w:rsidR="002D1E51" w:rsidRPr="0087281B" w:rsidRDefault="002D1E51" w:rsidP="0087281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Объем и разносторонность, т.е. общее количество используемых в игре технических приемов и их широкое сочетание.</w:t>
      </w:r>
    </w:p>
    <w:p w:rsidR="002D1E51" w:rsidRPr="0087281B" w:rsidRDefault="002D1E51" w:rsidP="0087281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Эффективность, характеризуемую рациональным и безошибочным применением технических приемов, что обеспечивает оптимальное решение игровых задач.</w:t>
      </w:r>
    </w:p>
    <w:p w:rsidR="002D1E51" w:rsidRDefault="002D1E51" w:rsidP="0002426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Надежность, определяемую постоянством выполнения технических приемов с вы</w:t>
      </w:r>
      <w:r>
        <w:rPr>
          <w:rFonts w:ascii="Times New Roman" w:hAnsi="Times New Roman"/>
          <w:sz w:val="28"/>
          <w:szCs w:val="28"/>
        </w:rPr>
        <w:t>сокой степенью эффективности [26</w:t>
      </w:r>
      <w:r w:rsidRPr="0087281B">
        <w:rPr>
          <w:rFonts w:ascii="Times New Roman" w:hAnsi="Times New Roman"/>
          <w:sz w:val="28"/>
          <w:szCs w:val="28"/>
        </w:rPr>
        <w:t xml:space="preserve">]. </w:t>
      </w:r>
    </w:p>
    <w:p w:rsidR="002D1E51" w:rsidRPr="007B4F6E" w:rsidRDefault="002D1E51" w:rsidP="00024267">
      <w:pPr>
        <w:spacing w:after="0" w:line="360" w:lineRule="auto"/>
        <w:ind w:left="578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51F2B">
      <w:pPr>
        <w:spacing w:after="0" w:line="36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507009">
        <w:rPr>
          <w:rFonts w:ascii="Times New Roman" w:hAnsi="Times New Roman"/>
          <w:b/>
          <w:sz w:val="28"/>
          <w:szCs w:val="28"/>
        </w:rPr>
        <w:t>1.2. Применяемая методика технической подготовки</w:t>
      </w:r>
    </w:p>
    <w:p w:rsidR="002D1E51" w:rsidRDefault="002D1E51" w:rsidP="00D51F2B">
      <w:pPr>
        <w:spacing w:after="0" w:line="36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51F2B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Под процессом технической подготовки понимают – становление умений и навыков, обеспечивающих эффективное использование функционального потенциала спортсмена для достижения наивысших результатов в соревновательных действиях, а так же планомерное техническое совершенствование на различных этапах подготовки [77].</w:t>
      </w:r>
    </w:p>
    <w:p w:rsidR="002D1E51" w:rsidRDefault="002D1E51" w:rsidP="00D51F2B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играть в футбол – необходимо «тренировать футбол», и поэтому основное направление работы футболистов при совершенствовании технического мастерства представляет собой тренировку специфичной для разных зон поля техники действий с мячом – «техники эпизодов игры».</w:t>
      </w:r>
    </w:p>
    <w:p w:rsidR="002D1E51" w:rsidRDefault="002D1E51" w:rsidP="00D51F2B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Ключом к построению упражнений для совершенствования «техники эпизодов игры» является постановка двух основных задач – доставки мяча на ударную позицию и взятие ворот [37].</w:t>
      </w:r>
    </w:p>
    <w:p w:rsidR="002D1E51" w:rsidRDefault="002D1E51" w:rsidP="00D51F2B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разработке таких упражнений учитываются закономерности:</w:t>
      </w:r>
    </w:p>
    <w:p w:rsidR="002D1E51" w:rsidRDefault="002D1E51" w:rsidP="005D1CBF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Аналитические закономерности игры в футбол, отражающие проявление футболистами технического мастерства при доставке мяча на ударную позицию и взятие ворот;</w:t>
      </w:r>
    </w:p>
    <w:p w:rsidR="002D1E51" w:rsidRDefault="002D1E51" w:rsidP="005D1CBF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Специфику в технике действий с мячом в конкретных эпизодах соревновательных игр;</w:t>
      </w:r>
    </w:p>
    <w:p w:rsidR="002D1E51" w:rsidRDefault="002D1E51" w:rsidP="005D1CBF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Закономерности переноса тренированности в быстроте и точности действий с мячом.</w:t>
      </w:r>
    </w:p>
    <w:p w:rsidR="002D1E51" w:rsidRDefault="002D1E51" w:rsidP="005D1C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переноса тренированности в быстроте и точности действий футболистов с мячом при переходе от условий тренировочных упражнений к условиям соревновательных игр, организация упражнений с мячом должна обеспечивать соблюдение двух основных принципов:</w:t>
      </w:r>
    </w:p>
    <w:p w:rsidR="002D1E51" w:rsidRDefault="002D1E51" w:rsidP="005D1C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совпадение условий выполнения упражнений с условиями тех или других эпизодов соревновательных игр по кинематическим и динамическим характеристикам выполнения действий с мячом;</w:t>
      </w:r>
    </w:p>
    <w:p w:rsidR="002D1E51" w:rsidRPr="005D1CBF" w:rsidRDefault="002D1E51" w:rsidP="005D1C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возможность для игроков выполнять большие объёмы повторений действий с мячом в специализированных условиях</w:t>
      </w:r>
    </w:p>
    <w:p w:rsidR="002D1E51" w:rsidRDefault="002D1E51" w:rsidP="00D51F2B">
      <w:pPr>
        <w:spacing w:after="0" w:line="360" w:lineRule="auto"/>
        <w:ind w:left="-1134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51F2B">
      <w:pPr>
        <w:spacing w:after="0" w:line="360" w:lineRule="auto"/>
        <w:ind w:left="-1134"/>
        <w:jc w:val="center"/>
        <w:rPr>
          <w:rFonts w:ascii="Times New Roman" w:hAnsi="Times New Roman"/>
          <w:b/>
          <w:sz w:val="28"/>
          <w:szCs w:val="28"/>
        </w:rPr>
      </w:pPr>
      <w:r w:rsidRPr="00507009">
        <w:rPr>
          <w:rFonts w:ascii="Times New Roman" w:hAnsi="Times New Roman"/>
          <w:b/>
          <w:sz w:val="28"/>
          <w:szCs w:val="28"/>
        </w:rPr>
        <w:t>1.2.1. Формы ор</w:t>
      </w:r>
      <w:r>
        <w:rPr>
          <w:rFonts w:ascii="Times New Roman" w:hAnsi="Times New Roman"/>
          <w:b/>
          <w:sz w:val="28"/>
          <w:szCs w:val="28"/>
        </w:rPr>
        <w:t>ганизации обучения и тренировки</w:t>
      </w:r>
    </w:p>
    <w:p w:rsidR="002D1E51" w:rsidRPr="00507009" w:rsidRDefault="002D1E51" w:rsidP="00D51F2B">
      <w:pPr>
        <w:spacing w:after="0" w:line="360" w:lineRule="auto"/>
        <w:ind w:left="-1134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Pr="00697EE4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Основной формой организации обучения и тренировки футболистов является урок (тренировочное занятие). Он строится в соответствии с дидактическими принципами и методическими закономерностями учебно-тренировочного процесса. К уроку предъявляются следующие основные требования:</w:t>
      </w:r>
    </w:p>
    <w:p w:rsidR="002D1E51" w:rsidRPr="00697EE4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1. Воздействие тренировочного занятия должно быть всесторонним - воспитательным, оздоровительным и специальным.</w:t>
      </w:r>
    </w:p>
    <w:p w:rsidR="002D1E51" w:rsidRPr="00697EE4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2. Содержание урока должно отвечать конкретным задачам с учетом возрастных и индивидуальных особенностей, уровня подготовленности и быть направлено на расширение круга знаний, умений и навыков.</w:t>
      </w:r>
    </w:p>
    <w:p w:rsidR="002D1E51" w:rsidRPr="00697EE4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З. В процессе урока нужно применять разнообразные средства и методы обучения и совершенствования, что обусловлено постоянным усложнением задач, динамикой сдвигов и адаптационными процессами.</w:t>
      </w:r>
    </w:p>
    <w:p w:rsidR="002D1E51" w:rsidRPr="00697EE4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4. Каждый отдельный урок должен иметь неразрывную связь с предшествующими и последующими занятиями.</w:t>
      </w:r>
    </w:p>
    <w:p w:rsidR="002D1E51" w:rsidRPr="00697EE4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Структура урока предусматривает три части: подготовительную, основную и заключительную.</w:t>
      </w:r>
    </w:p>
    <w:p w:rsidR="002D1E51" w:rsidRPr="0087281B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В подготовительной части (разминке) происходит начальная организация занимающихся, объясняются задачи и кратко раскрывается содержание тренировочного занятия. Главная цель подготовительной части - функциональная подготовка организма к предстоящей основной деятельности, поэтому используемые средства по координационной структуре и характеру нагрузок должны соответствовать особенностям упражнений основой части. Продолжительность подготовительной части составляет около 15-20% общего времени.</w:t>
      </w:r>
    </w:p>
    <w:p w:rsidR="002D1E51" w:rsidRPr="0087281B" w:rsidRDefault="002D1E51" w:rsidP="004D542F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Основная часть - направлена на решение задач урока, связанных с обучением и совершенствованием техники и тактики, развитием специальных физическим качеств. Задачи формулируют конкретно с использованием общепринятой терминологии, а их количество не должно превышать двух-трех.</w:t>
      </w:r>
    </w:p>
    <w:p w:rsidR="002D1E51" w:rsidRDefault="002D1E51" w:rsidP="004D542F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При построении основной части руководствуются</w:t>
      </w:r>
      <w:r w:rsidRPr="00697EE4">
        <w:rPr>
          <w:rFonts w:ascii="Times New Roman" w:hAnsi="Times New Roman"/>
          <w:sz w:val="28"/>
          <w:szCs w:val="28"/>
        </w:rPr>
        <w:t xml:space="preserve"> следующими положениями</w:t>
      </w:r>
      <w:r>
        <w:rPr>
          <w:rFonts w:ascii="Times New Roman" w:hAnsi="Times New Roman"/>
          <w:sz w:val="28"/>
          <w:szCs w:val="28"/>
        </w:rPr>
        <w:t xml:space="preserve"> [57]</w:t>
      </w:r>
      <w:r w:rsidRPr="00697EE4">
        <w:rPr>
          <w:rFonts w:ascii="Times New Roman" w:hAnsi="Times New Roman"/>
          <w:sz w:val="28"/>
          <w:szCs w:val="28"/>
        </w:rPr>
        <w:t>:</w:t>
      </w:r>
    </w:p>
    <w:p w:rsidR="002D1E51" w:rsidRPr="00697EE4" w:rsidRDefault="002D1E51" w:rsidP="00CC44B0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1. Задачи обучения, развития быстроты, ловкости, гибкости, скоростно-силовых качеств решают в</w:t>
      </w:r>
      <w:r>
        <w:rPr>
          <w:rFonts w:ascii="Times New Roman" w:hAnsi="Times New Roman"/>
          <w:sz w:val="28"/>
          <w:szCs w:val="28"/>
        </w:rPr>
        <w:t xml:space="preserve"> первой половине основной части;</w:t>
      </w:r>
    </w:p>
    <w:p w:rsidR="002D1E51" w:rsidRPr="00697EE4" w:rsidRDefault="002D1E51" w:rsidP="00A402AA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2. Задачи, связанные с совершенствованием и развитием выносливости, решают преимущественно во</w:t>
      </w:r>
      <w:r>
        <w:rPr>
          <w:rFonts w:ascii="Times New Roman" w:hAnsi="Times New Roman"/>
          <w:sz w:val="28"/>
          <w:szCs w:val="28"/>
        </w:rPr>
        <w:t xml:space="preserve"> второй половине основной части;</w:t>
      </w:r>
    </w:p>
    <w:p w:rsidR="002D1E51" w:rsidRPr="00697EE4" w:rsidRDefault="002D1E51" w:rsidP="00A402AA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Д</w:t>
      </w:r>
      <w:r w:rsidRPr="00697EE4">
        <w:rPr>
          <w:rFonts w:ascii="Times New Roman" w:hAnsi="Times New Roman"/>
          <w:sz w:val="28"/>
          <w:szCs w:val="28"/>
        </w:rPr>
        <w:t>инамика нагрузки в тренировочном уроке носит волнообразный характер, с наивысшим уровнем в середине основной части.</w:t>
      </w:r>
    </w:p>
    <w:p w:rsidR="002D1E51" w:rsidRPr="00697EE4" w:rsidRDefault="002D1E51" w:rsidP="003D1392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Продолжительность основной части зависит от общего объема тренировочной нагрузки и обычно составляет 70-80% общего времени.</w:t>
      </w:r>
    </w:p>
    <w:p w:rsidR="002D1E51" w:rsidRPr="0087281B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Заключительная часть урока - должна обеспечивать постепенное снижение нагрузки и приведение организма занимающихся в относительно спокойное состояние. В конце урока подводятся итоги, даются индивидуальные задания. На заключительную часть отводится 5-10% общего времени.</w:t>
      </w:r>
    </w:p>
    <w:p w:rsidR="002D1E51" w:rsidRPr="0087281B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В зависимости от цели и задач в подготовке футболистов используют комплексные и тематические занятия.</w:t>
      </w:r>
    </w:p>
    <w:p w:rsidR="002D1E51" w:rsidRPr="0087281B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Комплексные занятия направлены на одновременное решение нескольких задач подготовки: физической, технической и тактической. В тренировке юных футболистов преимущественно применяют комплексные уроки.</w:t>
      </w:r>
    </w:p>
    <w:p w:rsidR="002D1E51" w:rsidRPr="0087281B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Тематические занятия связаны с углубленным овладением одной из сторон подготовки: физической, технической или тактической.</w:t>
      </w:r>
    </w:p>
    <w:p w:rsidR="002D1E51" w:rsidRPr="0087281B" w:rsidRDefault="002D1E51" w:rsidP="00A402AA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Организационной формой и методической основой проведения урока являются групповые и индивидуальные тренировочные занятия.</w:t>
      </w:r>
    </w:p>
    <w:p w:rsidR="002D1E51" w:rsidRPr="00697EE4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87281B">
        <w:rPr>
          <w:rFonts w:ascii="Times New Roman" w:hAnsi="Times New Roman"/>
          <w:sz w:val="28"/>
          <w:szCs w:val="28"/>
        </w:rPr>
        <w:t>Групповые занятия проводятся с отдельной учебной группой</w:t>
      </w:r>
      <w:r w:rsidRPr="00697EE4">
        <w:rPr>
          <w:rFonts w:ascii="Times New Roman" w:hAnsi="Times New Roman"/>
          <w:sz w:val="28"/>
          <w:szCs w:val="28"/>
        </w:rPr>
        <w:t xml:space="preserve"> или командой. Командный характер игры в футбол предусматривает повышенное требование к взаимодействию между игроками, необходимость решения коллективных задач. В связи с этим процесс обучения и воспитания более эффективен в групповых занятиях. Этому способствует индивидуализация заданий с учетом особенностей и подготовленности занимающихся.</w:t>
      </w:r>
    </w:p>
    <w:p w:rsidR="002D1E51" w:rsidRPr="00697EE4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В групповых занятиях занимающиеся выполняют задания при различных методах организации: фронтальном, в подгруппах, индивидуальном.</w:t>
      </w:r>
    </w:p>
    <w:p w:rsidR="002D1E51" w:rsidRPr="00697EE4" w:rsidRDefault="002D1E51" w:rsidP="003D1392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При фронтальном методе предлагается одно и то же задание, которое выполняется всеми одновременно. В подгруппах (например, защитников и нападающих) занимающиеся получают отдельные задания. При индивидуальном методе отдельные футболисты получают самостоятельные задания (например, вратарь).</w:t>
      </w:r>
    </w:p>
    <w:p w:rsidR="002D1E51" w:rsidRPr="00AC1508" w:rsidRDefault="002D1E51" w:rsidP="003D1392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 xml:space="preserve">Организация занятий фронтальным методом используется преимущественно в процессе обучения, так как позволяет более полно контролировать и корректировать деятельность занимающихся. При этом, однако, затрудняется индивидуальный подход. При тренировке </w:t>
      </w:r>
      <w:r w:rsidRPr="00AC1508">
        <w:rPr>
          <w:rFonts w:ascii="Times New Roman" w:hAnsi="Times New Roman"/>
          <w:sz w:val="28"/>
          <w:szCs w:val="28"/>
        </w:rPr>
        <w:t>в подгруппах и самостоятельно ограничены возможности контроля, но более эффективна индивидуализация.</w:t>
      </w:r>
    </w:p>
    <w:p w:rsidR="002D1E51" w:rsidRPr="002E1738" w:rsidRDefault="002D1E51" w:rsidP="002E1738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AC1508">
        <w:rPr>
          <w:rFonts w:ascii="Times New Roman" w:hAnsi="Times New Roman"/>
          <w:sz w:val="28"/>
          <w:szCs w:val="28"/>
        </w:rPr>
        <w:t>В индивидуальных занятиях используются различные средства и методы тренировки с учетом индивидуальных особенностей футболиста. Цель тренировки - ускорение темпов совершенствования спортивного мастерства. Свое конкретное выражение цель и задачи тренировки получают в индивидуальных планах, которые разрабатываются совместно тренером и игроком. Индивидуальные занятия проводятся в самостоятельной и групповой формах.</w:t>
      </w:r>
    </w:p>
    <w:p w:rsidR="002D1E51" w:rsidRDefault="002D1E51" w:rsidP="007E031C">
      <w:pPr>
        <w:spacing w:after="0" w:line="36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507009">
        <w:rPr>
          <w:rFonts w:ascii="Times New Roman" w:hAnsi="Times New Roman"/>
          <w:b/>
          <w:sz w:val="28"/>
          <w:szCs w:val="28"/>
        </w:rPr>
        <w:t>1.2.2. Средства обучения и тренировки</w:t>
      </w:r>
    </w:p>
    <w:p w:rsidR="002D1E51" w:rsidRPr="00507009" w:rsidRDefault="002D1E51" w:rsidP="007E031C">
      <w:pPr>
        <w:spacing w:after="0" w:line="36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Pr="007E031C" w:rsidRDefault="002D1E51" w:rsidP="007E031C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71" style="position:absolute;left:0;text-align:left;margin-left:136.15pt;margin-top:88.7pt;width:180.8pt;height:30.65pt;z-index:251167232">
            <v:textbox style="mso-next-textbox:#_x0000_s1071">
              <w:txbxContent>
                <w:p w:rsidR="002D1E51" w:rsidRPr="00533F11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Основные средства тренировки</w:t>
                  </w:r>
                </w:p>
              </w:txbxContent>
            </v:textbox>
          </v:rect>
        </w:pict>
      </w:r>
      <w:r w:rsidRPr="00FD0393">
        <w:rPr>
          <w:rFonts w:ascii="Times New Roman" w:hAnsi="Times New Roman"/>
          <w:sz w:val="28"/>
          <w:szCs w:val="28"/>
        </w:rPr>
        <w:t xml:space="preserve">Основным средством подготовки футболистов являются физические упражнения </w:t>
      </w:r>
      <w:r>
        <w:rPr>
          <w:rFonts w:ascii="Times New Roman" w:hAnsi="Times New Roman"/>
          <w:sz w:val="28"/>
          <w:szCs w:val="28"/>
        </w:rPr>
        <w:t>(рис.</w:t>
      </w:r>
      <w:r w:rsidRPr="00FD0393">
        <w:rPr>
          <w:rFonts w:ascii="Times New Roman" w:hAnsi="Times New Roman"/>
          <w:sz w:val="28"/>
          <w:szCs w:val="28"/>
        </w:rPr>
        <w:t>3), которые представляют собой двигательные действия, выбранные и используемые методически правильно для реализации поставленной задачи.</w:t>
      </w:r>
      <w:r>
        <w:rPr>
          <w:noProof/>
          <w:lang w:eastAsia="ru-RU"/>
        </w:rPr>
        <w:pict>
          <v:shape id="_x0000_s1072" type="#_x0000_t32" style="position:absolute;left:0;text-align:left;margin-left:202.2pt;margin-top:10.7pt;width:0;height:6.4pt;z-index:251175424;mso-position-horizontal-relative:text;mso-position-vertical-relative:text" o:connectortype="straight"/>
        </w:pict>
      </w: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Pr="00243789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73" type="#_x0000_t32" style="position:absolute;left:0;text-align:left;margin-left:321.1pt;margin-top:4.4pt;width:70.6pt;height:6.8pt;z-index:251177472" o:connectortype="straight"/>
        </w:pict>
      </w:r>
      <w:r>
        <w:rPr>
          <w:noProof/>
          <w:lang w:eastAsia="ru-RU"/>
        </w:rPr>
        <w:pict>
          <v:shape id="_x0000_s1074" type="#_x0000_t32" style="position:absolute;left:0;text-align:left;margin-left:63.5pt;margin-top:4.4pt;width:67.9pt;height:6.8pt;flip:x;z-index:251176448" o:connectortype="straight"/>
        </w:pict>
      </w:r>
      <w:r>
        <w:rPr>
          <w:noProof/>
          <w:lang w:eastAsia="ru-RU"/>
        </w:rPr>
        <w:pict>
          <v:rect id="_x0000_s1075" style="position:absolute;left:0;text-align:left;margin-left:131.4pt;margin-top:-.3pt;width:189.7pt;height:30.65pt;z-index:251170304">
            <v:textbox style="mso-next-textbox:#_x0000_s1075">
              <w:txbxContent>
                <w:p w:rsidR="002D1E51" w:rsidRPr="00533F11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Физические упражнения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6" style="position:absolute;left:0;text-align:left;margin-left:337.05pt;margin-top:11.9pt;width:125.1pt;height:30.65pt;z-index:251168256">
            <v:textbox style="mso-next-textbox:#_x0000_s1076">
              <w:txbxContent>
                <w:p w:rsidR="002D1E51" w:rsidRPr="00533F11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Неспецифические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7" style="position:absolute;left:0;text-align:left;margin-left:-5.9pt;margin-top:11.9pt;width:116.75pt;height:30.65pt;z-index:251171328">
            <v:textbox style="mso-next-textbox:#_x0000_s1077">
              <w:txbxContent>
                <w:p w:rsidR="002D1E51" w:rsidRPr="00533F11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Специфические </w:t>
                  </w:r>
                </w:p>
              </w:txbxContent>
            </v:textbox>
          </v:rect>
        </w:pict>
      </w: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78" type="#_x0000_t32" style="position:absolute;left:0;text-align:left;margin-left:316.9pt;margin-top:1.15pt;width:28.65pt;height:8.8pt;flip:x;z-index:251181568" o:connectortype="straight"/>
        </w:pict>
      </w:r>
      <w:r>
        <w:rPr>
          <w:noProof/>
          <w:lang w:eastAsia="ru-RU"/>
        </w:rPr>
        <w:pict>
          <v:shape id="_x0000_s1079" type="#_x0000_t32" style="position:absolute;left:0;text-align:left;margin-left:102.35pt;margin-top:1.15pt;width:29.1pt;height:8.8pt;z-index:251179520" o:connectortype="straight"/>
        </w:pict>
      </w:r>
      <w:r>
        <w:rPr>
          <w:noProof/>
          <w:lang w:eastAsia="ru-RU"/>
        </w:rPr>
        <w:pict>
          <v:rect id="_x0000_s1080" style="position:absolute;left:0;text-align:left;margin-left:102.35pt;margin-top:9.95pt;width:118.7pt;height:36.95pt;z-index:251173376">
            <v:textbox style="mso-next-textbox:#_x0000_s1080">
              <w:txbxContent>
                <w:p w:rsidR="002D1E51" w:rsidRPr="00533F11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Специальные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1" style="position:absolute;left:0;text-align:left;margin-left:-13.05pt;margin-top:9.95pt;width:111.05pt;height:36.95pt;z-index:251174400">
            <v:textbox style="mso-next-textbox:#_x0000_s1081">
              <w:txbxContent>
                <w:p w:rsidR="002D1E51" w:rsidRPr="00533F11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Соревновательные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82" type="#_x0000_t32" style="position:absolute;left:0;text-align:left;margin-left:43.05pt;margin-top:1.15pt;width:0;height:8.8pt;z-index:251178496" o:connectortype="straight"/>
        </w:pict>
      </w:r>
      <w:r>
        <w:rPr>
          <w:noProof/>
          <w:lang w:eastAsia="ru-RU"/>
        </w:rPr>
        <w:pict>
          <v:rect id="_x0000_s1083" style="position:absolute;left:0;text-align:left;margin-left:367.65pt;margin-top:9.95pt;width:124.1pt;height:36.95pt;z-index:251169280">
            <v:textbox style="mso-next-textbox:#_x0000_s1083">
              <w:txbxContent>
                <w:p w:rsidR="002D1E51" w:rsidRPr="003C334A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Специально-подготовительные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84" type="#_x0000_t32" style="position:absolute;left:0;text-align:left;margin-left:400.95pt;margin-top:1.15pt;width:0;height:8.8pt;z-index:251180544" o:connectortype="straight"/>
        </w:pict>
      </w:r>
      <w:r>
        <w:rPr>
          <w:noProof/>
          <w:lang w:eastAsia="ru-RU"/>
        </w:rPr>
        <w:pict>
          <v:rect id="_x0000_s1085" style="position:absolute;left:0;text-align:left;margin-left:225.2pt;margin-top:9.95pt;width:130.45pt;height:36.95pt;z-index:251172352">
            <v:textbox style="mso-next-textbox:#_x0000_s1085">
              <w:txbxContent>
                <w:p w:rsidR="002D1E51" w:rsidRPr="00533F11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Общеподготовитель-ные </w:t>
                  </w:r>
                </w:p>
              </w:txbxContent>
            </v:textbox>
          </v:rect>
        </w:pict>
      </w: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86" type="#_x0000_t32" style="position:absolute;left:0;text-align:left;margin-left:345.55pt;margin-top:5.5pt;width:0;height:6.5pt;z-index:251205120" o:connectortype="straight"/>
        </w:pict>
      </w:r>
      <w:r>
        <w:rPr>
          <w:noProof/>
          <w:lang w:eastAsia="ru-RU"/>
        </w:rPr>
        <w:pict>
          <v:shape id="_x0000_s1087" type="#_x0000_t32" style="position:absolute;left:0;text-align:left;margin-left:307.05pt;margin-top:5.5pt;width:0;height:6.5pt;z-index:251204096" o:connectortype="straight"/>
        </w:pict>
      </w:r>
      <w:r>
        <w:rPr>
          <w:noProof/>
          <w:lang w:eastAsia="ru-RU"/>
        </w:rPr>
        <w:pict>
          <v:shape id="_x0000_s1088" type="#_x0000_t32" style="position:absolute;left:0;text-align:left;margin-left:264pt;margin-top:5.5pt;width:0;height:6.5pt;z-index:251203072" o:connectortype="straight"/>
        </w:pict>
      </w:r>
      <w:r>
        <w:rPr>
          <w:noProof/>
          <w:lang w:eastAsia="ru-RU"/>
        </w:rPr>
        <w:pict>
          <v:shape id="_x0000_s1089" type="#_x0000_t32" style="position:absolute;left:0;text-align:left;margin-left:87.9pt;margin-top:5.5pt;width:32.65pt;height:6.5pt;flip:x;z-index:251198976" o:connectortype="straight"/>
        </w:pict>
      </w:r>
      <w:r>
        <w:rPr>
          <w:noProof/>
          <w:lang w:eastAsia="ru-RU"/>
        </w:rPr>
        <w:pict>
          <v:shape id="_x0000_s1090" type="#_x0000_t32" style="position:absolute;left:0;text-align:left;margin-left:202.2pt;margin-top:5.5pt;width:28.15pt;height:6.5pt;z-index:251202048" o:connectortype="straight"/>
        </w:pict>
      </w:r>
      <w:r>
        <w:rPr>
          <w:noProof/>
          <w:lang w:eastAsia="ru-RU"/>
        </w:rPr>
        <w:pict>
          <v:shape id="_x0000_s1091" type="#_x0000_t32" style="position:absolute;left:0;text-align:left;margin-left:48.8pt;margin-top:5.5pt;width:0;height:6.5pt;z-index:251197952" o:connectortype="straight"/>
        </w:pict>
      </w:r>
      <w:r>
        <w:rPr>
          <w:noProof/>
          <w:lang w:eastAsia="ru-RU"/>
        </w:rPr>
        <w:pict>
          <v:rect id="_x0000_s1092" style="position:absolute;left:0;text-align:left;margin-left:110.85pt;margin-top:12pt;width:49.55pt;height:153.9pt;z-index:251188736">
            <v:textbox style="layout-flow:vertical;mso-layout-flow-alt:bottom-to-top;mso-next-textbox:#_x0000_s1092">
              <w:txbxContent>
                <w:p w:rsidR="002D1E51" w:rsidRPr="003C334A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Индивидуальные упражнения с мячом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93" style="position:absolute;left:0;text-align:left;margin-left:75.75pt;margin-top:12pt;width:26.6pt;height:153.9pt;z-index:251184640">
            <v:textbox style="layout-flow:vertical;mso-layout-flow-alt:bottom-to-top;mso-next-textbox:#_x0000_s1093">
              <w:txbxContent>
                <w:p w:rsidR="002D1E51" w:rsidRPr="003C334A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Подводящие упражнения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94" style="position:absolute;left:0;text-align:left;margin-left:35.15pt;margin-top:12pt;width:28.35pt;height:153.9pt;z-index:251183616">
            <v:textbox style="layout-flow:vertical;mso-layout-flow-alt:bottom-to-top;mso-next-textbox:#_x0000_s1094">
              <w:txbxContent>
                <w:p w:rsidR="002D1E51" w:rsidRPr="003C334A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Мини-футбол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95" style="position:absolute;left:0;text-align:left;margin-left:-13.05pt;margin-top:12pt;width:43.05pt;height:153.9pt;z-index:251182592">
            <v:textbox style="layout-flow:vertical;mso-layout-flow-alt:bottom-to-top;mso-next-textbox:#_x0000_s1095">
              <w:txbxContent>
                <w:p w:rsidR="002D1E51" w:rsidRPr="00F86575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 w:rsidRPr="00F86575">
                    <w:rPr>
                      <w:rFonts w:ascii="Times New Roman" w:hAnsi="Times New Roman"/>
                    </w:rPr>
                    <w:t>Официальные, учебно-тренировочные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96" style="position:absolute;left:0;text-align:left;margin-left:170.1pt;margin-top:12pt;width:45.7pt;height:153.9pt;z-index:251189760">
            <v:textbox style="layout-flow:vertical;mso-layout-flow-alt:bottom-to-top;mso-next-textbox:#_x0000_s1096">
              <w:txbxContent>
                <w:p w:rsidR="002D1E51" w:rsidRPr="008C482A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Групповые упражнения с мячом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97" style="position:absolute;left:0;text-align:left;margin-left:221.05pt;margin-top:12pt;width:28.3pt;height:153.9pt;z-index:251190784">
            <v:textbox style="layout-flow:vertical;mso-layout-flow-alt:bottom-to-top;mso-next-textbox:#_x0000_s1097">
              <w:txbxContent>
                <w:p w:rsidR="002D1E51" w:rsidRPr="008C482A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Игровые упражнения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98" style="position:absolute;left:0;text-align:left;margin-left:253.55pt;margin-top:12pt;width:31.4pt;height:192.7pt;z-index:251185664">
            <v:textbox style="layout-flow:vertical;mso-layout-flow-alt:bottom-to-top;mso-next-textbox:#_x0000_s1098">
              <w:txbxContent>
                <w:p w:rsidR="002D1E51" w:rsidRPr="008C482A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Общеразвивающие упражнения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99" style="position:absolute;left:0;text-align:left;margin-left:295.65pt;margin-top:12pt;width:29.15pt;height:192.7pt;z-index:251186688">
            <v:textbox style="layout-flow:vertical;mso-layout-flow-alt:bottom-to-top;mso-next-textbox:#_x0000_s1099">
              <w:txbxContent>
                <w:p w:rsidR="002D1E51" w:rsidRPr="008C482A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Упражнения из других видов спорта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0" style="position:absolute;left:0;text-align:left;margin-left:337.05pt;margin-top:12pt;width:28.6pt;height:192.7pt;z-index:251187712">
            <v:textbox style="layout-flow:vertical;mso-layout-flow-alt:bottom-to-top;mso-next-textbox:#_x0000_s1100">
              <w:txbxContent>
                <w:p w:rsidR="002D1E51" w:rsidRPr="008C482A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Спортивные и подвижные игры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01" type="#_x0000_t32" style="position:absolute;left:0;text-align:left;margin-left:452.7pt;margin-top:5.5pt;width:0;height:6.5pt;z-index:251207168" o:connectortype="straight"/>
        </w:pict>
      </w:r>
      <w:r>
        <w:rPr>
          <w:noProof/>
          <w:lang w:eastAsia="ru-RU"/>
        </w:rPr>
        <w:pict>
          <v:shape id="_x0000_s1102" type="#_x0000_t32" style="position:absolute;left:0;text-align:left;margin-left:391.7pt;margin-top:5.5pt;width:0;height:6.5pt;z-index:251206144" o:connectortype="straight"/>
        </w:pict>
      </w:r>
      <w:r>
        <w:rPr>
          <w:noProof/>
          <w:lang w:eastAsia="ru-RU"/>
        </w:rPr>
        <w:pict>
          <v:shape id="_x0000_s1103" type="#_x0000_t32" style="position:absolute;left:0;text-align:left;margin-left:174.4pt;margin-top:5.5pt;width:0;height:6.5pt;z-index:251201024" o:connectortype="straight"/>
        </w:pict>
      </w:r>
      <w:r>
        <w:rPr>
          <w:noProof/>
          <w:lang w:eastAsia="ru-RU"/>
        </w:rPr>
        <w:pict>
          <v:shape id="_x0000_s1104" type="#_x0000_t32" style="position:absolute;left:0;text-align:left;margin-left:145pt;margin-top:5.5pt;width:0;height:6.5pt;z-index:251200000" o:connectortype="straight"/>
        </w:pict>
      </w:r>
      <w:r>
        <w:rPr>
          <w:noProof/>
          <w:lang w:eastAsia="ru-RU"/>
        </w:rPr>
        <w:pict>
          <v:rect id="_x0000_s1105" style="position:absolute;left:0;text-align:left;margin-left:438.5pt;margin-top:12pt;width:31.45pt;height:192.7pt;z-index:251192832">
            <v:textbox style="layout-flow:vertical;mso-layout-flow-alt:bottom-to-top;mso-next-textbox:#_x0000_s1105">
              <w:txbxContent>
                <w:p w:rsidR="002D1E51" w:rsidRPr="008C482A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Спортивные и подвижные игры</w:t>
                  </w:r>
                </w:p>
                <w:p w:rsidR="002D1E51" w:rsidRDefault="002D1E51" w:rsidP="00612EA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6" style="position:absolute;left:0;text-align:left;margin-left:379.65pt;margin-top:12pt;width:30.15pt;height:192.7pt;z-index:251191808">
            <v:textbox style="layout-flow:vertical;mso-layout-flow-alt:bottom-to-top;mso-next-textbox:#_x0000_s1106">
              <w:txbxContent>
                <w:p w:rsidR="002D1E51" w:rsidRPr="008C482A" w:rsidRDefault="002D1E51" w:rsidP="00612EA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Упражнения из других видов спорта</w:t>
                  </w:r>
                </w:p>
                <w:p w:rsidR="002D1E51" w:rsidRDefault="002D1E51" w:rsidP="00612EA4"/>
              </w:txbxContent>
            </v:textbox>
          </v:rect>
        </w:pict>
      </w:r>
      <w:r>
        <w:rPr>
          <w:noProof/>
          <w:lang w:eastAsia="ru-RU"/>
        </w:rPr>
        <w:pict>
          <v:shape id="_x0000_s1107" type="#_x0000_t32" style="position:absolute;left:0;text-align:left;margin-left:13.55pt;margin-top:5.5pt;width:0;height:6.5pt;z-index:251193856" o:connectortype="straight"/>
        </w:pict>
      </w: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Default="002D1E51" w:rsidP="00612EA4">
      <w:pPr>
        <w:spacing w:after="0" w:line="240" w:lineRule="auto"/>
        <w:ind w:left="-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D1E51" w:rsidRPr="00CD61D6" w:rsidRDefault="002D1E51" w:rsidP="00612EA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1E51" w:rsidRPr="00697EE4" w:rsidRDefault="002D1E51" w:rsidP="00653321">
      <w:pPr>
        <w:spacing w:line="360" w:lineRule="auto"/>
        <w:rPr>
          <w:rFonts w:ascii="Times New Roman" w:hAnsi="Times New Roman"/>
          <w:sz w:val="28"/>
          <w:szCs w:val="28"/>
        </w:rPr>
      </w:pPr>
      <w:r w:rsidRPr="00A90E98">
        <w:rPr>
          <w:rFonts w:ascii="Times New Roman" w:hAnsi="Times New Roman"/>
          <w:sz w:val="28"/>
          <w:szCs w:val="28"/>
        </w:rPr>
        <w:t>Рис. 3. Основные средства тренировки</w:t>
      </w:r>
    </w:p>
    <w:p w:rsidR="002D1E51" w:rsidRPr="00697EE4" w:rsidRDefault="002D1E51" w:rsidP="003D1392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Чтобы выбрать отдельные средства из всего их многообра</w:t>
      </w:r>
      <w:r>
        <w:rPr>
          <w:rFonts w:ascii="Times New Roman" w:hAnsi="Times New Roman"/>
          <w:sz w:val="28"/>
          <w:szCs w:val="28"/>
        </w:rPr>
        <w:t xml:space="preserve">зия, необходимо </w:t>
      </w:r>
      <w:r w:rsidRPr="00697EE4">
        <w:rPr>
          <w:rFonts w:ascii="Times New Roman" w:hAnsi="Times New Roman"/>
          <w:sz w:val="28"/>
          <w:szCs w:val="28"/>
        </w:rPr>
        <w:t xml:space="preserve"> четко представлять специфику содержания физического упражнения.</w:t>
      </w:r>
    </w:p>
    <w:p w:rsidR="002D1E51" w:rsidRDefault="002D1E51" w:rsidP="00CC44B0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Содержание физического упражнения составляют действия, которые определяют основные процессы, происходящие в организме в ходе выполнения упражнения. Эти процессы многогранны. Они могут рассматриваться в различных аспектах: психологическом, физиологическом, биохимическом, педагогическом и др. Таким образом, отдельное физическое упражнение оказывает комплексное влияние на организм спортсмена, позволяет решать ряд задач спортивной подготовки.</w:t>
      </w:r>
    </w:p>
    <w:p w:rsidR="002D1E51" w:rsidRPr="00697EE4" w:rsidRDefault="002D1E51" w:rsidP="004D17C3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Мера влияния физического упражнения на различные аспекты подготовки футболистов неодинакова. Поэтому физические упражнения подбираются и используются по их преимущественному воздействию.</w:t>
      </w:r>
    </w:p>
    <w:p w:rsidR="002D1E51" w:rsidRPr="00697EE4" w:rsidRDefault="002D1E51" w:rsidP="004D17C3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Исходя из особенностей футбола и задач подготовки, все основные средства можно подразделить на специфические, т.е. упражнения с мячом, и неспецифические, т.е. упражнения без мяча.</w:t>
      </w:r>
    </w:p>
    <w:p w:rsidR="002D1E51" w:rsidRPr="00FD0393" w:rsidRDefault="002D1E51" w:rsidP="004D17C3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 xml:space="preserve">Специфические упражнения, применяемые в тренировке футболистов, </w:t>
      </w:r>
      <w:r w:rsidRPr="00FD0393">
        <w:rPr>
          <w:rFonts w:ascii="Times New Roman" w:hAnsi="Times New Roman"/>
          <w:sz w:val="28"/>
          <w:szCs w:val="28"/>
        </w:rPr>
        <w:t>состоят из двух групп: соревновательные и специальные.</w:t>
      </w:r>
    </w:p>
    <w:p w:rsidR="002D1E51" w:rsidRPr="00FD0393" w:rsidRDefault="002D1E51" w:rsidP="004D17C3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Соревновательные упражнения - это совокупность двигательных действий, составляющих предмет игры в футбол и выполняемых в полном соответствии с правилами состязаний по футболу. Они характеризуются комплексным проявлением основных физических качеств, использованием всей совокупности технических приемов в условиях постоянной и внезапной смены тактических ситуаций. По форме к соревновательным упражнениям относятся официальные, контрольные, товарищеские, двусторонние и другие игры, а также игры по мини-футболу.</w:t>
      </w:r>
    </w:p>
    <w:p w:rsidR="002D1E51" w:rsidRPr="00697EE4" w:rsidRDefault="002D1E51" w:rsidP="004D17C3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Специальные упражнения</w:t>
      </w:r>
      <w:r w:rsidRPr="00697EE4">
        <w:rPr>
          <w:rFonts w:ascii="Times New Roman" w:hAnsi="Times New Roman"/>
          <w:sz w:val="28"/>
          <w:szCs w:val="28"/>
        </w:rPr>
        <w:t xml:space="preserve"> - это двигательные действия, состоящие из элементов соревновательных упражнений и их вариантов. Предназначены они главным образом для технико-тактического совершенствования и развития специальных физических качеств.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7EE4">
        <w:rPr>
          <w:rFonts w:ascii="Times New Roman" w:hAnsi="Times New Roman"/>
          <w:sz w:val="28"/>
          <w:szCs w:val="28"/>
        </w:rPr>
        <w:t>К специальным упражнениям относятся индивидуальные и групповые упражнения с мячом (удары, остановки, ведение, взаимодействия в парах, тройках т.д.), а также игровые упражнения (различные “квадраты”, держание мяча и т.д.).</w:t>
      </w:r>
    </w:p>
    <w:p w:rsidR="002D1E51" w:rsidRPr="00697EE4" w:rsidRDefault="002D1E51" w:rsidP="004D17C3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Преимущество специальных упражнений заключается в том, что они дают возможность дозировать воздействие более целенаправленно и эффективно, чем соревновательные.</w:t>
      </w:r>
    </w:p>
    <w:p w:rsidR="002D1E51" w:rsidRPr="00697EE4" w:rsidRDefault="002D1E51" w:rsidP="004D17C3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Неспецифические упражнения включают в себя две группы: общеподготовительные и специальноподготовительные.</w:t>
      </w:r>
    </w:p>
    <w:p w:rsidR="002D1E51" w:rsidRPr="00FD0393" w:rsidRDefault="002D1E51" w:rsidP="004D17C3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Общеподготовительные упражнения – это двигательные действия, являющиеся преимущественно средством общей подготовки футболиста. С их помощью решают задачи всестороннего физического воспитания, избирательного воздействия на развитие основных физических качеств, улучшения координационных способностей, двигательных навыков и умений.</w:t>
      </w:r>
    </w:p>
    <w:p w:rsidR="002D1E51" w:rsidRPr="00FD0393" w:rsidRDefault="002D1E51" w:rsidP="00A402AA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Общеподготовительные упражнения можно использовать и как средство активного отдыха и восстановления. Наконец, общеподготовительные упражнения способствуют сохранению достаточно высокой физической и психической работоспособности, если объективные условия (климатические факторы, травмы и т.д.) не дают возможности использовать специальные средства.</w:t>
      </w:r>
    </w:p>
    <w:p w:rsidR="002D1E51" w:rsidRPr="00697EE4" w:rsidRDefault="002D1E51" w:rsidP="003D1392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Соответствующие упражнения подбирают из различных видов спорта, спортивных и подвижных игр и дополняют общеразвивающими.</w:t>
      </w:r>
    </w:p>
    <w:p w:rsidR="002D1E51" w:rsidRPr="007275F7" w:rsidRDefault="002D1E51" w:rsidP="003D1392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Специально</w:t>
      </w:r>
      <w:r>
        <w:rPr>
          <w:rFonts w:ascii="Times New Roman" w:hAnsi="Times New Roman"/>
          <w:sz w:val="28"/>
          <w:szCs w:val="28"/>
        </w:rPr>
        <w:t>-</w:t>
      </w:r>
      <w:r w:rsidRPr="00FD0393">
        <w:rPr>
          <w:rFonts w:ascii="Times New Roman" w:hAnsi="Times New Roman"/>
          <w:sz w:val="28"/>
          <w:szCs w:val="28"/>
        </w:rPr>
        <w:t>подготовительные упражнения</w:t>
      </w:r>
      <w:r w:rsidRPr="00697EE4">
        <w:rPr>
          <w:rFonts w:ascii="Times New Roman" w:hAnsi="Times New Roman"/>
          <w:sz w:val="28"/>
          <w:szCs w:val="28"/>
        </w:rPr>
        <w:t xml:space="preserve"> - это двигательные действия, которые имеют существенное сходство со специальными упражнениями по форме, структуре и характеру проявления физических и психических качеств.</w:t>
      </w:r>
    </w:p>
    <w:p w:rsidR="002D1E51" w:rsidRPr="005A1728" w:rsidRDefault="002D1E51" w:rsidP="00A402AA">
      <w:pPr>
        <w:spacing w:line="360" w:lineRule="auto"/>
        <w:ind w:left="-142"/>
        <w:jc w:val="both"/>
        <w:rPr>
          <w:rFonts w:ascii="Times New Roman" w:hAnsi="Times New Roman"/>
          <w:b/>
          <w:sz w:val="28"/>
          <w:szCs w:val="28"/>
        </w:rPr>
      </w:pPr>
    </w:p>
    <w:p w:rsidR="002D1E51" w:rsidRPr="00507009" w:rsidRDefault="002D1E51" w:rsidP="00D51F2B">
      <w:pPr>
        <w:spacing w:line="36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507009">
        <w:rPr>
          <w:rFonts w:ascii="Times New Roman" w:hAnsi="Times New Roman"/>
          <w:b/>
          <w:sz w:val="28"/>
          <w:szCs w:val="28"/>
        </w:rPr>
        <w:t>1. 2. 3. Методы обучения и тренировки</w:t>
      </w:r>
    </w:p>
    <w:p w:rsidR="002D1E51" w:rsidRPr="00FD0393" w:rsidRDefault="002D1E51" w:rsidP="004D17C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Воздействие любого педагогического средства во многом зависит от метода его применения. Метод - способ достижения поставленной цели, определенным образом упорядоченная деятельность. Основные методы спортивной тренировки (рис. 4) можно разделить на три группы: практические, словесные, наглядные.</w:t>
      </w:r>
    </w:p>
    <w:p w:rsidR="002D1E51" w:rsidRDefault="002D1E51" w:rsidP="0097632F">
      <w:pPr>
        <w:spacing w:after="0" w:line="240" w:lineRule="auto"/>
        <w:ind w:left="1416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108" type="#_x0000_t32" style="position:absolute;left:0;text-align:left;margin-left:226.25pt;margin-top:172.25pt;width:103.3pt;height:.05pt;z-index:251113984" o:connectortype="straight"/>
        </w:pict>
      </w:r>
      <w:r>
        <w:rPr>
          <w:noProof/>
          <w:lang w:eastAsia="ru-RU"/>
        </w:rPr>
        <w:pict>
          <v:shape id="_x0000_s1109" type="#_x0000_t32" style="position:absolute;left:0;text-align:left;margin-left:226.2pt;margin-top:172.25pt;width:.05pt;height:8.55pt;z-index:251115008" o:connectortype="straight"/>
        </w:pict>
      </w:r>
      <w:r>
        <w:rPr>
          <w:noProof/>
          <w:lang w:eastAsia="ru-RU"/>
        </w:rPr>
        <w:pict>
          <v:shape id="_x0000_s1110" type="#_x0000_t32" style="position:absolute;left:0;text-align:left;margin-left:27.95pt;margin-top:180.8pt;width:0;height:6pt;z-index:251132416" o:connectortype="straight"/>
        </w:pict>
      </w:r>
      <w:r>
        <w:rPr>
          <w:noProof/>
          <w:lang w:eastAsia="ru-RU"/>
        </w:rPr>
        <w:pict>
          <v:shape id="_x0000_s1111" type="#_x0000_t32" style="position:absolute;left:0;text-align:left;margin-left:-7.05pt;margin-top:180.8pt;width:87.1pt;height:0;flip:x;z-index:251129344" o:connectortype="straight"/>
        </w:pict>
      </w:r>
      <w:r>
        <w:rPr>
          <w:noProof/>
          <w:lang w:eastAsia="ru-RU"/>
        </w:rPr>
        <w:pict>
          <v:shape id="_x0000_s1112" type="#_x0000_t32" style="position:absolute;left:0;text-align:left;margin-left:-7.05pt;margin-top:180.8pt;width:0;height:6pt;z-index:251130368" o:connectortype="straight"/>
        </w:pict>
      </w:r>
      <w:r>
        <w:rPr>
          <w:noProof/>
          <w:lang w:eastAsia="ru-RU"/>
        </w:rPr>
        <w:pict>
          <v:rect id="_x0000_s1113" style="position:absolute;left:0;text-align:left;margin-left:-24.3pt;margin-top:277.15pt;width:202.95pt;height:22.25pt;rotation:270;z-index:251143680">
            <v:textbox style="layout-flow:vertical;mso-layout-flow-alt:bottom-to-top;mso-next-textbox:#_x0000_s1113">
              <w:txbxContent>
                <w:p w:rsidR="002D1E51" w:rsidRPr="009F597F" w:rsidRDefault="002D1E51" w:rsidP="009F597F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Сопряжённых воздействий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14" style="position:absolute;left:0;text-align:left;margin-left:-46.55pt;margin-top:277.15pt;width:202.95pt;height:22.25pt;rotation:270;z-index:251142656">
            <v:textbox style="layout-flow:vertical;mso-layout-flow-alt:bottom-to-top;mso-next-textbox:#_x0000_s1114">
              <w:txbxContent>
                <w:p w:rsidR="002D1E51" w:rsidRPr="009F597F" w:rsidRDefault="002D1E51" w:rsidP="009F597F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Избирательных воздействий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15" style="position:absolute;left:0;text-align:left;margin-left:-76.9pt;margin-top:277.15pt;width:202.95pt;height:22.25pt;rotation:270;z-index:251141632">
            <v:textbox style="layout-flow:vertical;mso-layout-flow-alt:bottom-to-top;mso-next-textbox:#_x0000_s1115">
              <w:txbxContent>
                <w:p w:rsidR="002D1E51" w:rsidRPr="009F597F" w:rsidRDefault="002D1E51" w:rsidP="009F597F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Расчленённого упражнения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16" style="position:absolute;left:0;text-align:left;margin-left:-109.4pt;margin-top:277.15pt;width:202.95pt;height:22.25pt;rotation:270;z-index:251103744">
            <v:textbox style="layout-flow:vertical;mso-layout-flow-alt:bottom-to-top;mso-next-textbox:#_x0000_s1116">
              <w:txbxContent>
                <w:p w:rsidR="002D1E51" w:rsidRPr="009F597F" w:rsidRDefault="002D1E51" w:rsidP="009F597F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Целостного упражнения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17" type="#_x0000_t32" style="position:absolute;left:0;text-align:left;margin-left:285.35pt;margin-top:78.45pt;width:0;height:93.8pt;z-index:251112960" o:connectortype="straight"/>
        </w:pict>
      </w:r>
      <w:r>
        <w:rPr>
          <w:noProof/>
          <w:lang w:eastAsia="ru-RU"/>
        </w:rPr>
        <w:pict>
          <v:shape id="_x0000_s1118" type="#_x0000_t32" style="position:absolute;left:0;text-align:left;margin-left:329.55pt;margin-top:172.25pt;width:.05pt;height:8.55pt;z-index:251116032" o:connectortype="straight"/>
        </w:pict>
      </w:r>
      <w:r>
        <w:rPr>
          <w:noProof/>
          <w:lang w:eastAsia="ru-RU"/>
        </w:rPr>
        <w:pict>
          <v:shape id="_x0000_s1119" type="#_x0000_t32" style="position:absolute;left:0;text-align:left;margin-left:299.15pt;margin-top:172.25pt;width:.05pt;height:8.55pt;z-index:251118080" o:connectortype="straight"/>
        </w:pict>
      </w:r>
      <w:r>
        <w:rPr>
          <w:noProof/>
          <w:lang w:eastAsia="ru-RU"/>
        </w:rPr>
        <w:pict>
          <v:shape id="_x0000_s1120" type="#_x0000_t32" style="position:absolute;left:0;text-align:left;margin-left:257pt;margin-top:172.25pt;width:.05pt;height:8.55pt;z-index:251117056" o:connectortype="straight"/>
        </w:pict>
      </w:r>
      <w:r>
        <w:rPr>
          <w:noProof/>
          <w:lang w:eastAsia="ru-RU"/>
        </w:rPr>
        <w:pict>
          <v:shape id="_x0000_s1121" type="#_x0000_t32" style="position:absolute;left:0;text-align:left;margin-left:183.1pt;margin-top:180.8pt;width:0;height:6pt;z-index:251137536" o:connectortype="straight"/>
        </w:pict>
      </w:r>
      <w:r>
        <w:rPr>
          <w:noProof/>
          <w:lang w:eastAsia="ru-RU"/>
        </w:rPr>
        <w:pict>
          <v:shape id="_x0000_s1122" type="#_x0000_t32" style="position:absolute;left:0;text-align:left;margin-left:160.2pt;margin-top:180.8pt;width:0;height:6pt;z-index:251140608" o:connectortype="straight"/>
        </w:pict>
      </w:r>
      <w:r>
        <w:rPr>
          <w:noProof/>
          <w:lang w:eastAsia="ru-RU"/>
        </w:rPr>
        <w:pict>
          <v:shape id="_x0000_s1123" type="#_x0000_t32" style="position:absolute;left:0;text-align:left;margin-left:130.65pt;margin-top:180.8pt;width:0;height:6pt;z-index:251139584" o:connectortype="straight"/>
        </w:pict>
      </w:r>
      <w:r>
        <w:rPr>
          <w:noProof/>
          <w:lang w:eastAsia="ru-RU"/>
        </w:rPr>
        <w:pict>
          <v:shape id="_x0000_s1124" type="#_x0000_t32" style="position:absolute;left:0;text-align:left;margin-left:104.85pt;margin-top:180.8pt;width:0;height:6pt;z-index:251138560" o:connectortype="straight"/>
        </w:pict>
      </w:r>
      <w:r>
        <w:rPr>
          <w:noProof/>
          <w:lang w:eastAsia="ru-RU"/>
        </w:rPr>
        <w:pict>
          <v:shape id="_x0000_s1125" type="#_x0000_t32" style="position:absolute;left:0;text-align:left;margin-left:104.85pt;margin-top:180.8pt;width:78.25pt;height:0;z-index:251135488" o:connectortype="straight"/>
        </w:pict>
      </w:r>
      <w:r>
        <w:rPr>
          <w:noProof/>
          <w:lang w:eastAsia="ru-RU"/>
        </w:rPr>
        <w:pict>
          <v:shape id="_x0000_s1126" type="#_x0000_t32" style="position:absolute;left:0;text-align:left;margin-left:58.2pt;margin-top:180.8pt;width:0;height:6pt;z-index:251133440" o:connectortype="straight"/>
        </w:pict>
      </w:r>
      <w:r>
        <w:rPr>
          <w:noProof/>
          <w:lang w:eastAsia="ru-RU"/>
        </w:rPr>
        <w:pict>
          <v:rect id="_x0000_s1127" style="position:absolute;left:0;text-align:left;margin-left:116.85pt;margin-top:138.25pt;width:129.85pt;height:30.05pt;z-index:251098624">
            <v:textbox style="mso-next-textbox:#_x0000_s1127">
              <w:txbxContent>
                <w:p w:rsidR="002D1E51" w:rsidRDefault="002D1E51" w:rsidP="004858A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Методы регламентации</w:t>
                  </w:r>
                </w:p>
                <w:p w:rsidR="002D1E51" w:rsidRPr="004858A6" w:rsidRDefault="002D1E51" w:rsidP="004858A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нагрузки и отдыха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28" style="position:absolute;left:0;text-align:left;margin-left:-19.05pt;margin-top:138.25pt;width:123.9pt;height:30.05pt;z-index:251097600">
            <v:textbox style="mso-next-textbox:#_x0000_s1128">
              <w:txbxContent>
                <w:p w:rsidR="002D1E51" w:rsidRPr="00357ADC" w:rsidRDefault="002D1E51" w:rsidP="00357A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Методы процесса обучения и совершенствования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29" style="position:absolute;left:0;text-align:left;margin-left:176.9pt;margin-top:95.9pt;width:96.45pt;height:26.65pt;z-index:251084288">
            <v:textbox style="mso-next-textbox:#_x0000_s1129">
              <w:txbxContent>
                <w:p w:rsidR="002D1E51" w:rsidRPr="00357ADC" w:rsidRDefault="002D1E51" w:rsidP="00357AD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Соревновательный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30" type="#_x0000_t32" style="position:absolute;left:0;text-align:left;margin-left:155.5pt;margin-top:168.3pt;width:0;height:12.5pt;flip:y;z-index:251136512" o:connectortype="straight"/>
        </w:pict>
      </w:r>
      <w:r>
        <w:rPr>
          <w:noProof/>
          <w:lang w:eastAsia="ru-RU"/>
        </w:rPr>
        <w:pict>
          <v:shape id="_x0000_s1131" type="#_x0000_t32" style="position:absolute;left:0;text-align:left;margin-left:50.1pt;margin-top:168.3pt;width:0;height:12.5pt;flip:y;z-index:251134464" o:connectortype="straight"/>
        </w:pict>
      </w:r>
      <w:r>
        <w:rPr>
          <w:noProof/>
          <w:lang w:eastAsia="ru-RU"/>
        </w:rPr>
        <w:pict>
          <v:shape id="_x0000_s1132" type="#_x0000_t32" style="position:absolute;left:0;text-align:left;margin-left:80.05pt;margin-top:180.8pt;width:0;height:6pt;z-index:251131392" o:connectortype="straight"/>
        </w:pict>
      </w:r>
      <w:r>
        <w:rPr>
          <w:noProof/>
          <w:lang w:eastAsia="ru-RU"/>
        </w:rPr>
        <w:pict>
          <v:shape id="_x0000_s1133" type="#_x0000_t32" style="position:absolute;left:0;text-align:left;margin-left:66.05pt;margin-top:122.55pt;width:102.4pt;height:15.7pt;z-index:251128320" o:connectortype="straight"/>
        </w:pict>
      </w:r>
      <w:r>
        <w:rPr>
          <w:noProof/>
          <w:lang w:eastAsia="ru-RU"/>
        </w:rPr>
        <w:pict>
          <v:shape id="_x0000_s1134" type="#_x0000_t32" style="position:absolute;left:0;text-align:left;margin-left:43.95pt;margin-top:122.55pt;width:0;height:15.7pt;z-index:251127296" o:connectortype="straight"/>
        </w:pict>
      </w:r>
      <w:r>
        <w:rPr>
          <w:noProof/>
          <w:lang w:eastAsia="ru-RU"/>
        </w:rPr>
        <w:pict>
          <v:shape id="_x0000_s1135" type="#_x0000_t32" style="position:absolute;left:0;text-align:left;margin-left:437.65pt;margin-top:147.55pt;width:0;height:20.75pt;z-index:251126272" o:connectortype="straight"/>
        </w:pict>
      </w:r>
      <w:r>
        <w:rPr>
          <w:noProof/>
          <w:lang w:eastAsia="ru-RU"/>
        </w:rPr>
        <w:pict>
          <v:shape id="_x0000_s1136" type="#_x0000_t32" style="position:absolute;left:0;text-align:left;margin-left:476.95pt;margin-top:168.3pt;width:0;height:12.5pt;z-index:251125248" o:connectortype="straight"/>
        </w:pict>
      </w:r>
      <w:r>
        <w:rPr>
          <w:noProof/>
          <w:lang w:eastAsia="ru-RU"/>
        </w:rPr>
        <w:pict>
          <v:shape id="_x0000_s1137" type="#_x0000_t32" style="position:absolute;left:0;text-align:left;margin-left:450.05pt;margin-top:168.3pt;width:0;height:12.5pt;z-index:251124224" o:connectortype="straight"/>
        </w:pict>
      </w:r>
      <w:r>
        <w:rPr>
          <w:noProof/>
          <w:lang w:eastAsia="ru-RU"/>
        </w:rPr>
        <w:pict>
          <v:shape id="_x0000_s1138" type="#_x0000_t32" style="position:absolute;left:0;text-align:left;margin-left:422.2pt;margin-top:168.3pt;width:0;height:12.5pt;z-index:251123200" o:connectortype="straight"/>
        </w:pict>
      </w:r>
      <w:r>
        <w:rPr>
          <w:noProof/>
          <w:lang w:eastAsia="ru-RU"/>
        </w:rPr>
        <w:pict>
          <v:shape id="_x0000_s1139" type="#_x0000_t32" style="position:absolute;left:0;text-align:left;margin-left:434.75pt;margin-top:78.45pt;width:15.3pt;height:12.35pt;z-index:251111936" o:connectortype="straight"/>
        </w:pict>
      </w:r>
      <w:r>
        <w:rPr>
          <w:noProof/>
          <w:lang w:eastAsia="ru-RU"/>
        </w:rPr>
        <w:pict>
          <v:shape id="_x0000_s1140" type="#_x0000_t32" style="position:absolute;left:0;text-align:left;margin-left:366.6pt;margin-top:78.45pt;width:28.95pt;height:12.35pt;flip:x;z-index:251110912" o:connectortype="straight"/>
        </w:pict>
      </w:r>
      <w:r>
        <w:rPr>
          <w:noProof/>
          <w:lang w:eastAsia="ru-RU"/>
        </w:rPr>
        <w:pict>
          <v:shape id="_x0000_s1141" type="#_x0000_t32" style="position:absolute;left:0;text-align:left;margin-left:104.85pt;margin-top:78.45pt;width:104.5pt;height:17.45pt;z-index:251109888" o:connectortype="straight"/>
        </w:pict>
      </w:r>
      <w:r>
        <w:rPr>
          <w:noProof/>
          <w:lang w:eastAsia="ru-RU"/>
        </w:rPr>
        <w:pict>
          <v:shape id="_x0000_s1142" type="#_x0000_t32" style="position:absolute;left:0;text-align:left;margin-left:80.05pt;margin-top:78.45pt;width:50.6pt;height:17.45pt;z-index:251108864" o:connectortype="straight"/>
        </w:pict>
      </w:r>
      <w:r>
        <w:rPr>
          <w:noProof/>
          <w:lang w:eastAsia="ru-RU"/>
        </w:rPr>
        <w:pict>
          <v:shape id="_x0000_s1143" type="#_x0000_t32" style="position:absolute;left:0;text-align:left;margin-left:27.95pt;margin-top:78.45pt;width:38.1pt;height:17.45pt;flip:x;z-index:251107840" o:connectortype="straight"/>
        </w:pict>
      </w:r>
      <w:r>
        <w:rPr>
          <w:noProof/>
          <w:lang w:eastAsia="ru-RU"/>
        </w:rPr>
        <w:pict>
          <v:shape id="_x0000_s1144" type="#_x0000_t32" style="position:absolute;left:0;text-align:left;margin-left:299.15pt;margin-top:32.15pt;width:105.05pt;height:19.65pt;z-index:251106816" o:connectortype="straight"/>
        </w:pict>
      </w:r>
      <w:r>
        <w:rPr>
          <w:noProof/>
          <w:lang w:eastAsia="ru-RU"/>
        </w:rPr>
        <w:pict>
          <v:shape id="_x0000_s1145" type="#_x0000_t32" style="position:absolute;left:0;text-align:left;margin-left:246.7pt;margin-top:32.15pt;width:0;height:19.65pt;z-index:251105792" o:connectortype="straight"/>
        </w:pict>
      </w:r>
      <w:r>
        <w:rPr>
          <w:noProof/>
          <w:lang w:eastAsia="ru-RU"/>
        </w:rPr>
        <w:pict>
          <v:shape id="_x0000_s1146" type="#_x0000_t32" style="position:absolute;left:0;text-align:left;margin-left:72.35pt;margin-top:32.15pt;width:137pt;height:19.65pt;flip:x;z-index:251104768" o:connectortype="straight"/>
        </w:pict>
      </w:r>
      <w:r>
        <w:rPr>
          <w:noProof/>
          <w:lang w:eastAsia="ru-RU"/>
        </w:rPr>
        <w:pict>
          <v:rect id="_x0000_s1147" style="position:absolute;left:0;text-align:left;margin-left:116.45pt;margin-top:238.8pt;width:130.7pt;height:26.65pt;rotation:270;z-index:251100672">
            <v:textbox style="layout-flow:vertical;mso-layout-flow-alt:bottom-to-top;mso-next-textbox:#_x0000_s1147">
              <w:txbxContent>
                <w:p w:rsidR="002D1E51" w:rsidRPr="00526194" w:rsidRDefault="002D1E51" w:rsidP="00526194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Интервальный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8" style="position:absolute;left:0;text-align:left;margin-left:91.5pt;margin-top:238.8pt;width:130.7pt;height:26.65pt;rotation:270;z-index:251099648">
            <v:textbox style="layout-flow:vertical;mso-layout-flow-alt:bottom-to-top;mso-next-textbox:#_x0000_s1148">
              <w:txbxContent>
                <w:p w:rsidR="002D1E51" w:rsidRPr="00526194" w:rsidRDefault="002D1E51" w:rsidP="00526194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Повторный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9" style="position:absolute;left:0;text-align:left;margin-left:64.85pt;margin-top:238.8pt;width:130.7pt;height:26.65pt;rotation:270;z-index:251101696">
            <v:textbox style="layout-flow:vertical;mso-layout-flow-alt:bottom-to-top;mso-next-textbox:#_x0000_s1149">
              <w:txbxContent>
                <w:p w:rsidR="002D1E51" w:rsidRPr="00526194" w:rsidRDefault="002D1E51" w:rsidP="00526194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Переменный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0" style="position:absolute;left:0;text-align:left;margin-left:38.2pt;margin-top:238.8pt;width:130.7pt;height:26.65pt;rotation:270;z-index:251102720">
            <v:textbox style="layout-flow:vertical;mso-layout-flow-alt:bottom-to-top;mso-next-textbox:#_x0000_s1150">
              <w:txbxContent>
                <w:p w:rsidR="002D1E51" w:rsidRPr="00526194" w:rsidRDefault="002D1E51" w:rsidP="00526194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Равномерный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1" style="position:absolute;left:0;text-align:left;margin-left:323.55pt;margin-top:90.8pt;width:1in;height:56.75pt;z-index:251095552">
            <v:textbox style="mso-next-textbox:#_x0000_s1151">
              <w:txbxContent>
                <w:p w:rsidR="002D1E51" w:rsidRDefault="002D1E51" w:rsidP="00357A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Метод</w:t>
                  </w:r>
                </w:p>
                <w:p w:rsidR="002D1E51" w:rsidRDefault="002D1E51" w:rsidP="00357A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непосредственной</w:t>
                  </w:r>
                </w:p>
                <w:p w:rsidR="002D1E51" w:rsidRPr="00357ADC" w:rsidRDefault="002D1E51" w:rsidP="00357A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демонстрации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2" style="position:absolute;left:0;text-align:left;margin-left:422.2pt;margin-top:90.8pt;width:1in;height:56.75pt;z-index:251096576">
            <v:textbox style="mso-next-textbox:#_x0000_s1152">
              <w:txbxContent>
                <w:p w:rsidR="002D1E51" w:rsidRDefault="002D1E51" w:rsidP="00357A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Метод</w:t>
                  </w:r>
                </w:p>
                <w:p w:rsidR="002D1E51" w:rsidRDefault="002D1E51" w:rsidP="00357A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опосредственной</w:t>
                  </w:r>
                </w:p>
                <w:p w:rsidR="002D1E51" w:rsidRPr="00357ADC" w:rsidRDefault="002D1E51" w:rsidP="00357AD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демонстрации</w:t>
                  </w:r>
                </w:p>
                <w:p w:rsidR="002D1E51" w:rsidRDefault="002D1E51"/>
              </w:txbxContent>
            </v:textbox>
          </v:rect>
        </w:pict>
      </w:r>
      <w:r>
        <w:rPr>
          <w:noProof/>
          <w:lang w:eastAsia="ru-RU"/>
        </w:rPr>
        <w:pict>
          <v:rect id="_x0000_s1153" style="position:absolute;left:0;text-align:left;margin-left:88.35pt;margin-top:95.9pt;width:80.1pt;height:26.65pt;z-index:251085312">
            <v:textbox style="mso-next-textbox:#_x0000_s1153">
              <w:txbxContent>
                <w:p w:rsidR="002D1E51" w:rsidRPr="00357ADC" w:rsidRDefault="002D1E51" w:rsidP="00357AD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Игровой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4" style="position:absolute;left:0;text-align:left;margin-left:-.05pt;margin-top:95.9pt;width:80.1pt;height:26.65pt;z-index:251086336">
            <v:textbox style="mso-next-textbox:#_x0000_s1154">
              <w:txbxContent>
                <w:p w:rsidR="002D1E51" w:rsidRPr="00357ADC" w:rsidRDefault="002D1E51" w:rsidP="00357AD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Упражнений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5" style="position:absolute;left:0;text-align:left;margin-left:198.85pt;margin-top:51.8pt;width:130.7pt;height:26.65pt;z-index:251082240">
            <v:textbox style="mso-next-textbox:#_x0000_s1155">
              <w:txbxContent>
                <w:p w:rsidR="002D1E51" w:rsidRPr="003D72A3" w:rsidRDefault="002D1E51" w:rsidP="003D72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Словесные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6" style="position:absolute;left:0;text-align:left;margin-left:346.25pt;margin-top:51.8pt;width:130.7pt;height:26.65pt;z-index:251081216">
            <v:textbox style="mso-next-textbox:#_x0000_s1156">
              <w:txbxContent>
                <w:p w:rsidR="002D1E51" w:rsidRPr="003D72A3" w:rsidRDefault="002D1E51" w:rsidP="003D72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Наглядные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7" style="position:absolute;left:0;text-align:left;margin-left:-.05pt;margin-top:51.8pt;width:130.7pt;height:26.65pt;z-index:251083264">
            <v:textbox style="mso-next-textbox:#_x0000_s1157">
              <w:txbxContent>
                <w:p w:rsidR="002D1E51" w:rsidRPr="003D72A3" w:rsidRDefault="002D1E51" w:rsidP="003D72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Практические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8" style="position:absolute;left:0;text-align:left;margin-left:168.45pt;margin-top:5.5pt;width:130.7pt;height:26.65pt;z-index:251080192">
            <v:textbox style="mso-next-textbox:#_x0000_s1158">
              <w:txbxContent>
                <w:p w:rsidR="002D1E51" w:rsidRPr="003D72A3" w:rsidRDefault="002D1E51" w:rsidP="003D72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Методы тренировки</w:t>
                  </w:r>
                </w:p>
              </w:txbxContent>
            </v:textbox>
          </v:rect>
        </w:pict>
      </w:r>
    </w:p>
    <w:p w:rsidR="002D1E51" w:rsidRDefault="002D1E51" w:rsidP="00697EE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97EE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97EE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97EE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97EE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D1E51" w:rsidRDefault="002D1E51" w:rsidP="00697EE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159" type="#_x0000_t32" style="position:absolute;left:0;text-align:left;margin-left:353.5pt;margin-top:13pt;width:0;height:248.75pt;z-index:251120128" o:connectortype="straight"/>
        </w:pict>
      </w:r>
    </w:p>
    <w:p w:rsidR="002D1E51" w:rsidRDefault="002D1E51" w:rsidP="00697EE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160" type="#_x0000_t32" style="position:absolute;left:0;text-align:left;margin-left:378.45pt;margin-top:9.6pt;width:0;height:12.5pt;z-index:251122176" o:connectortype="straight"/>
        </w:pict>
      </w:r>
      <w:r>
        <w:rPr>
          <w:noProof/>
          <w:lang w:eastAsia="ru-RU"/>
        </w:rPr>
        <w:pict>
          <v:shape id="_x0000_s1161" type="#_x0000_t32" style="position:absolute;left:0;text-align:left;margin-left:378.45pt;margin-top:9.6pt;width:98.5pt;height:.05pt;flip:y;z-index:251121152" o:connectortype="straight"/>
        </w:pict>
      </w:r>
      <w:r>
        <w:rPr>
          <w:noProof/>
          <w:lang w:eastAsia="ru-RU"/>
        </w:rPr>
        <w:pict>
          <v:rect id="_x0000_s1162" style="position:absolute;left:0;text-align:left;margin-left:328.5pt;margin-top:97.8pt;width:178.05pt;height:26.65pt;rotation:270;z-index:251093504">
            <v:textbox style="layout-flow:vertical;mso-layout-flow-alt:bottom-to-top;mso-next-textbox:#_x0000_s1162">
              <w:txbxContent>
                <w:p w:rsidR="002D1E51" w:rsidRPr="00C51D23" w:rsidRDefault="002D1E51" w:rsidP="00C51D2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Методы ориентирования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63" style="position:absolute;left:0;text-align:left;margin-left:293.2pt;margin-top:97.8pt;width:178.05pt;height:26.65pt;rotation:270;z-index:251091456">
            <v:textbox style="layout-flow:vertical;mso-layout-flow-alt:bottom-to-top;mso-next-textbox:#_x0000_s1163">
              <w:txbxContent>
                <w:p w:rsidR="002D1E51" w:rsidRPr="00C51D23" w:rsidRDefault="002D1E51" w:rsidP="00C51D2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51D23">
                    <w:rPr>
                      <w:rFonts w:ascii="Times New Roman" w:hAnsi="Times New Roman"/>
                      <w:sz w:val="20"/>
                      <w:szCs w:val="20"/>
                    </w:rPr>
                    <w:t>Наглядные пособия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64" style="position:absolute;left:0;text-align:left;margin-left:396.1pt;margin-top:97.8pt;width:178.05pt;height:26.65pt;rotation:270;z-index:251119104">
            <v:textbox style="layout-flow:vertical;mso-layout-flow-alt:bottom-to-top;mso-next-textbox:#_x0000_s1164">
              <w:txbxContent>
                <w:p w:rsidR="002D1E51" w:rsidRPr="00C51D23" w:rsidRDefault="002D1E51" w:rsidP="00C51D2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Срочная информация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65" style="position:absolute;left:0;text-align:left;margin-left:361.95pt;margin-top:97.8pt;width:178.05pt;height:26.65pt;rotation:270;z-index:251094528">
            <v:textbox style="layout-flow:vertical;mso-layout-flow-alt:bottom-to-top;mso-next-textbox:#_x0000_s1165">
              <w:txbxContent>
                <w:p w:rsidR="002D1E51" w:rsidRPr="00C51D23" w:rsidRDefault="002D1E51" w:rsidP="00C51D2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Фото, кино, видеодемонстрация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66" style="position:absolute;left:0;text-align:left;margin-left:211.85pt;margin-top:129.85pt;width:242.15pt;height:26.65pt;rotation:270;z-index:251092480">
            <v:textbox style="layout-flow:vertical;mso-layout-flow-alt:bottom-to-top;mso-next-textbox:#_x0000_s1166">
              <w:txbxContent>
                <w:p w:rsidR="002D1E51" w:rsidRPr="00C51D23" w:rsidRDefault="002D1E51" w:rsidP="00C51D2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Методы самообучения и самовоспитания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67" style="position:absolute;left:0;text-align:left;margin-left:177.6pt;margin-top:129.85pt;width:242.15pt;height:26.65pt;rotation:270;z-index:251088384">
            <v:textbox style="layout-flow:vertical;mso-layout-flow-alt:bottom-to-top;mso-next-textbox:#_x0000_s1167">
              <w:txbxContent>
                <w:p w:rsidR="002D1E51" w:rsidRPr="00C51D23" w:rsidRDefault="002D1E51" w:rsidP="00C51D2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Методы текущей коррекции и оценки выполнения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68" style="position:absolute;left:0;text-align:left;margin-left:138.95pt;margin-top:129.85pt;width:242.15pt;height:26.65pt;rotation:270;z-index:251087360">
            <v:textbox style="layout-flow:vertical;mso-layout-flow-alt:bottom-to-top;mso-next-textbox:#_x0000_s1168">
              <w:txbxContent>
                <w:p w:rsidR="002D1E51" w:rsidRPr="00C51D23" w:rsidRDefault="002D1E51" w:rsidP="00C51D2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Методы оперативного управления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69" style="position:absolute;left:0;text-align:left;margin-left:101.6pt;margin-top:129.85pt;width:242.15pt;height:26.65pt;rotation:270;z-index:251089408">
            <v:textbox style="layout-flow:vertical;mso-layout-flow-alt:bottom-to-top;mso-next-textbox:#_x0000_s1169">
              <w:txbxContent>
                <w:p w:rsidR="002D1E51" w:rsidRPr="00526194" w:rsidRDefault="002D1E51" w:rsidP="00526194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Методы сообщения  теоретич. и  метод. сведений</w:t>
                  </w:r>
                </w:p>
              </w:txbxContent>
            </v:textbox>
          </v:rect>
        </w:pict>
      </w:r>
    </w:p>
    <w:p w:rsidR="002D1E51" w:rsidRDefault="002D1E51" w:rsidP="00697EE4">
      <w:pPr>
        <w:spacing w:after="0" w:line="360" w:lineRule="auto"/>
        <w:jc w:val="both"/>
        <w:rPr>
          <w:b/>
          <w:noProof/>
          <w:lang w:eastAsia="ru-RU"/>
        </w:rPr>
      </w:pPr>
    </w:p>
    <w:p w:rsidR="002D1E51" w:rsidRDefault="002D1E51" w:rsidP="00697EE4">
      <w:pPr>
        <w:spacing w:after="0" w:line="360" w:lineRule="auto"/>
        <w:jc w:val="both"/>
        <w:rPr>
          <w:b/>
          <w:noProof/>
          <w:lang w:eastAsia="ru-RU"/>
        </w:rPr>
      </w:pPr>
    </w:p>
    <w:p w:rsidR="002D1E51" w:rsidRDefault="002D1E51" w:rsidP="00697EE4">
      <w:pPr>
        <w:spacing w:after="0" w:line="360" w:lineRule="auto"/>
        <w:jc w:val="both"/>
        <w:rPr>
          <w:b/>
          <w:noProof/>
          <w:lang w:eastAsia="ru-RU"/>
        </w:rPr>
      </w:pPr>
    </w:p>
    <w:p w:rsidR="002D1E51" w:rsidRDefault="002D1E51" w:rsidP="00697EE4">
      <w:pPr>
        <w:spacing w:after="0" w:line="360" w:lineRule="auto"/>
        <w:jc w:val="both"/>
        <w:rPr>
          <w:b/>
          <w:noProof/>
          <w:lang w:eastAsia="ru-RU"/>
        </w:rPr>
      </w:pPr>
    </w:p>
    <w:p w:rsidR="002D1E51" w:rsidRDefault="002D1E51" w:rsidP="00697EE4">
      <w:pPr>
        <w:spacing w:after="0" w:line="360" w:lineRule="auto"/>
        <w:jc w:val="both"/>
        <w:rPr>
          <w:b/>
          <w:noProof/>
          <w:lang w:eastAsia="ru-RU"/>
        </w:rPr>
      </w:pPr>
    </w:p>
    <w:p w:rsidR="002D1E51" w:rsidRDefault="002D1E51" w:rsidP="00697EE4">
      <w:pPr>
        <w:spacing w:after="0" w:line="360" w:lineRule="auto"/>
        <w:jc w:val="both"/>
        <w:rPr>
          <w:b/>
          <w:noProof/>
          <w:lang w:eastAsia="ru-RU"/>
        </w:rPr>
      </w:pPr>
    </w:p>
    <w:p w:rsidR="002D1E51" w:rsidRDefault="002D1E51" w:rsidP="00697EE4">
      <w:pPr>
        <w:spacing w:after="0" w:line="360" w:lineRule="auto"/>
        <w:jc w:val="both"/>
        <w:rPr>
          <w:b/>
          <w:noProof/>
          <w:lang w:eastAsia="ru-RU"/>
        </w:rPr>
      </w:pPr>
    </w:p>
    <w:p w:rsidR="002D1E51" w:rsidRDefault="002D1E51" w:rsidP="00697EE4">
      <w:pPr>
        <w:spacing w:after="0" w:line="360" w:lineRule="auto"/>
        <w:jc w:val="both"/>
        <w:rPr>
          <w:b/>
          <w:noProof/>
          <w:lang w:eastAsia="ru-RU"/>
        </w:rPr>
      </w:pPr>
    </w:p>
    <w:p w:rsidR="002D1E51" w:rsidRDefault="002D1E51" w:rsidP="00697EE4">
      <w:pPr>
        <w:spacing w:after="0" w:line="360" w:lineRule="auto"/>
        <w:jc w:val="both"/>
        <w:rPr>
          <w:b/>
          <w:noProof/>
          <w:lang w:eastAsia="ru-RU"/>
        </w:rPr>
      </w:pPr>
    </w:p>
    <w:p w:rsidR="002D1E51" w:rsidRDefault="002D1E51" w:rsidP="00697EE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170" style="position:absolute;left:0;text-align:left;margin-left:353.5pt;margin-top:5.5pt;width:130.7pt;height:26.65pt;z-index:251090432">
            <v:textbox style="mso-next-textbox:#_x0000_s1170">
              <w:txbxContent>
                <w:p w:rsidR="002D1E51" w:rsidRPr="00C51D23" w:rsidRDefault="002D1E51" w:rsidP="00C51D2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Натуральный показ</w:t>
                  </w:r>
                </w:p>
              </w:txbxContent>
            </v:textbox>
          </v:rect>
        </w:pict>
      </w:r>
    </w:p>
    <w:p w:rsidR="002D1E51" w:rsidRDefault="002D1E51" w:rsidP="004D17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4D17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9B03C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4. </w:t>
      </w:r>
      <w:r w:rsidRPr="00952EE2">
        <w:rPr>
          <w:rFonts w:ascii="Times New Roman" w:hAnsi="Times New Roman"/>
          <w:sz w:val="28"/>
          <w:szCs w:val="28"/>
        </w:rPr>
        <w:t>Основные методы тренировки</w:t>
      </w:r>
    </w:p>
    <w:p w:rsidR="002D1E51" w:rsidRDefault="002D1E51" w:rsidP="009B03C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D1E51" w:rsidRPr="00697EE4" w:rsidRDefault="002D1E51" w:rsidP="00A90E9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В тренировочных занятиях эти методы применяют в основном в комплексе, хотя иногда в зависимости от конкретных условий тем или иным методам отдается предпочтение.</w:t>
      </w:r>
    </w:p>
    <w:p w:rsidR="002D1E51" w:rsidRDefault="002D1E51" w:rsidP="00A90E9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7EE4">
        <w:rPr>
          <w:rFonts w:ascii="Times New Roman" w:hAnsi="Times New Roman"/>
          <w:sz w:val="28"/>
          <w:szCs w:val="28"/>
        </w:rPr>
        <w:t>Выбор метода определяется возрастом, подготовленностью, квалификацией футболистов, задачей, изучаемым материалом, применяемыми средствами, условиями занятий, профессиональной подготовленностью самого тренера и другими факторами</w:t>
      </w:r>
      <w:r w:rsidRPr="00E51C73">
        <w:rPr>
          <w:rFonts w:ascii="Times New Roman" w:hAnsi="Times New Roman"/>
          <w:sz w:val="24"/>
          <w:szCs w:val="24"/>
        </w:rPr>
        <w:t>.</w:t>
      </w:r>
    </w:p>
    <w:p w:rsidR="002D1E51" w:rsidRDefault="002D1E51" w:rsidP="00A90E9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D1E51" w:rsidRPr="00697EE4" w:rsidRDefault="002D1E51" w:rsidP="001144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Практические методы спортивной тренировки, основанные на двигательной деятельности спортсмена, подразделяются на методы упражнений, игровой и соревновательный методы.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При использовании методов упражнений деятельность занимающихся организуется и регулируется с достаточно полной регламентацией, которая обеспечивает оптимальные условия для усвоения двигательных навыков и гарантирует точно направленное воздействие на развитие физических качеств, способностей.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Методы упражнений имеют несколько вариантов, применение которых зависит от ряда аспектов. В процессе разучивания двигательных действий выделяют два основных методических подхода: разучивание действий в целостном и расчлененном виде. Метод целостного упражнения применяют при изучении, как простейших двигательных действий, так и сложных, которые нельзя расчленить без существенного искажения их характеристик.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Метод расчлененного упражнения предполагает разучивание отдельных относительно самостоятельных частей элементов, фаз изолированно, и лишь после определенного усвоения они соединяются в целостное действие.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Сопряженный метод используется в процессе совершенствования в технике, тактике с параллельным развитием физических качеств. При выполнении технико-тактических действий применяют различного рода отягощения (пояса, жилеты, утяжеленную обувь, мячи и т.д.) строго определенного веса, не искажающие технику движений.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Иную основу имеет метод избирательных воздействий [77]. Характерная черта этого метода - преимущественная направленность воздействий на те, или иные функциональные свойства организма, что достигается посредством специальных упражнений, которые нередко могут иметь относительно локальный характер (например, упражнения с отягощениями, направленные на развитие отдельных мышечных групп, старты из различных исходных положений, направленные на развитие стартового ускорения, и т.д.).</w:t>
      </w:r>
    </w:p>
    <w:p w:rsidR="002D1E51" w:rsidRPr="00697EE4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Кроме того, при специальной организации упражнений (учет координационной сложности, оптимальные паузы отдыха, рациональное количество повторений и т.д.) данный метод может быть направлен на избирательное совершенствование техники футбола, его тактики или технико-тактических действий,</w:t>
      </w:r>
    </w:p>
    <w:p w:rsidR="002D1E51" w:rsidRPr="00697EE4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Следующая большая группа методов основана на различных способах регламентации режима нагрузки и отдыха.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Равномерный метод характеризуется непрерывным выполнением физических упражнений в течение относительно длительного времени с постоянной интенсивностью (как правило, невысокой), темпом, величиной усилия (например, кроссы, плавание, ведение мяча и т.д.). Тренирующее воздействие равномерного метода на организм обеспечивается в период работы. Увеличение нагрузки достигается за счет повышения длительности или интенсивности выполнения упражнения.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Переменный метод определяется направленным изменением воздействующих факторов по ходу выполнения упражнения. Это достигается за счет варьирования нагрузки в ходе непрерывного упражнения путем изменения скорости передвижения, темпа, величины усилий, амплитуды движений, изменения техники и т.п.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Тренирующее воздействие переменного метода на организм обеспечивается в период работы.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Одним из преимуществ переменного метода по сравнению с равномерным, является то, что при его использовании во многом устраняется монотонность в работе.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Повторный метод заключается в многократном выполнении упражнений с определенными интервалами отдыха, длительность упражнения, интенсивность нагрузки, продолжительность отдыха, количество повторений зависят от решаемых задач.</w:t>
      </w:r>
    </w:p>
    <w:p w:rsidR="002D1E51" w:rsidRPr="007275F7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Тренирующее воздействие повторного метода обеспечивается как в процессе выполнения отдельного упражнения, так и суммированием эффекта</w:t>
      </w:r>
      <w:r w:rsidRPr="00697EE4">
        <w:rPr>
          <w:rFonts w:ascii="Times New Roman" w:hAnsi="Times New Roman"/>
          <w:sz w:val="28"/>
          <w:szCs w:val="28"/>
        </w:rPr>
        <w:t xml:space="preserve"> от всех повторений. К преимуществам данного метода можно отнести возможность четкой организации</w:t>
      </w:r>
      <w:r w:rsidRPr="00795086">
        <w:rPr>
          <w:rFonts w:ascii="Times New Roman" w:hAnsi="Times New Roman"/>
          <w:sz w:val="24"/>
          <w:szCs w:val="24"/>
        </w:rPr>
        <w:t xml:space="preserve"> </w:t>
      </w:r>
      <w:r w:rsidRPr="007275F7">
        <w:rPr>
          <w:rFonts w:ascii="Times New Roman" w:hAnsi="Times New Roman"/>
          <w:sz w:val="28"/>
          <w:szCs w:val="28"/>
        </w:rPr>
        <w:t>занимающихся, достаточно точной регламентации нагрузки, своевременного исправления ошибок.</w:t>
      </w:r>
    </w:p>
    <w:p w:rsidR="002D1E51" w:rsidRPr="00697EE4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Интервальный метод характеризуется</w:t>
      </w:r>
      <w:r w:rsidRPr="007275F7">
        <w:rPr>
          <w:rFonts w:ascii="Times New Roman" w:hAnsi="Times New Roman"/>
          <w:sz w:val="28"/>
          <w:szCs w:val="28"/>
        </w:rPr>
        <w:t xml:space="preserve"> многократным серийным повторением упражнений через определенные интервалы отдыха между повторениями и между</w:t>
      </w:r>
      <w:r w:rsidRPr="00795086">
        <w:rPr>
          <w:rFonts w:ascii="Times New Roman" w:hAnsi="Times New Roman"/>
          <w:sz w:val="24"/>
          <w:szCs w:val="24"/>
        </w:rPr>
        <w:t xml:space="preserve"> </w:t>
      </w:r>
      <w:r w:rsidRPr="00697EE4">
        <w:rPr>
          <w:rFonts w:ascii="Times New Roman" w:hAnsi="Times New Roman"/>
          <w:sz w:val="28"/>
          <w:szCs w:val="28"/>
        </w:rPr>
        <w:t>сериями повторений. Причем как нагрузку, так и паузы отдыха можно изменять в различных отношениях. Это существенно расширяет возможность целенаправленного воздействия на различные функции организма (при развитии физических качеств) и на динамику усвоения технико-тактических навыков или на параллельное сопряженное совершенствование этих важных компонентов футбола. Тренирующим воздействием обладают не только (и не столько) сами упражнения, но и интервалы отдыха.</w:t>
      </w:r>
    </w:p>
    <w:p w:rsidR="002D1E51" w:rsidRPr="00697EE4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97EE4">
        <w:rPr>
          <w:rFonts w:ascii="Times New Roman" w:hAnsi="Times New Roman"/>
          <w:sz w:val="28"/>
          <w:szCs w:val="28"/>
        </w:rPr>
        <w:t>азработаны специальные методические формы, предназначенные для комплексного использования физических упражнений, которые получили название круговой тренировки.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Круговая тренировка - это организационно-методическая форма занятий, основу которой составляет серийное (непрерывное и с интервалами) повторение упражнений, подобранных и объединенных в комплексе, которые выполняются в порядке последовательной смены “станций” по замкнутому контуру</w:t>
      </w:r>
      <w:r>
        <w:rPr>
          <w:rFonts w:ascii="Times New Roman" w:hAnsi="Times New Roman"/>
          <w:sz w:val="28"/>
          <w:szCs w:val="28"/>
        </w:rPr>
        <w:t xml:space="preserve"> [70]</w:t>
      </w:r>
      <w:r w:rsidRPr="00FD0393">
        <w:rPr>
          <w:rFonts w:ascii="Times New Roman" w:hAnsi="Times New Roman"/>
          <w:sz w:val="28"/>
          <w:szCs w:val="28"/>
        </w:rPr>
        <w:t>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Большинство упражнений носит локальный характер, т.е. воздействует на определенную мышечную группу, на определенное физическое качество. В форме круговой тренировки совершенствуются также и отдельные технико-тактические навыки.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Ценной чертой круговой тренировки является возможность строго индивидуальной дозировки нагрузки.</w:t>
      </w:r>
    </w:p>
    <w:p w:rsidR="002D1E51" w:rsidRPr="00697EE4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Игровой метод представляет</w:t>
      </w:r>
      <w:r w:rsidRPr="00697EE4">
        <w:rPr>
          <w:rFonts w:ascii="Times New Roman" w:hAnsi="Times New Roman"/>
          <w:sz w:val="28"/>
          <w:szCs w:val="28"/>
        </w:rPr>
        <w:t xml:space="preserve"> собой двигательную деятельность игрового характера, определенным образом упорядоченную (замысел, план игры, правила и т.д.). В игровом методе могут быть использованы различные физические упражнения: бег, прыжки, метания, акробатические упражнения, технико-тактические и другие упражнения, выполняемые в форме подвижных игр, эстафет и специальных игр с мячом.</w:t>
      </w:r>
    </w:p>
    <w:p w:rsidR="002D1E51" w:rsidRPr="00697EE4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Один из недостатков игрового метода - ограниченные возможности дозировки нагрузки, так как многообразие способов достижения цели, постоянное изменение ситуаций, динамичность действий не позволяют точно регулировать нагрузку, как по направленности, так и по степени воздействия</w:t>
      </w:r>
    </w:p>
    <w:p w:rsidR="002D1E51" w:rsidRPr="00697EE4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Соревновательный метод основан на сопоставлении сил в условиях упорядоченного (в соответствии с правилами) соперничества, борьбы за первенство или возможно более высокого</w:t>
      </w:r>
      <w:r w:rsidRPr="00697EE4">
        <w:rPr>
          <w:rFonts w:ascii="Times New Roman" w:hAnsi="Times New Roman"/>
          <w:sz w:val="28"/>
          <w:szCs w:val="28"/>
        </w:rPr>
        <w:t xml:space="preserve"> достижения в соревнованиях и играх различного ранга.</w:t>
      </w:r>
    </w:p>
    <w:p w:rsidR="002D1E51" w:rsidRPr="00697EE4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Особенности этого метода (официальное определение победителей, награды за достигнутые результаты, признание общественной значимости достижений и т.д.) создают особый эмоциональный и физиологический фон, который усиливает воздействие физических упражнений и способствует максимальному проявлению функциональных возможностей организма.</w:t>
      </w:r>
    </w:p>
    <w:p w:rsidR="002D1E51" w:rsidRPr="00697EE4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Однако соперничество и связанные с ним межличностные отношения в ходе борьбы могут содействовать формированию у футболистов не только положительных, но и отрицательных нравственных качеств (эгоизм, тщеславие и т.д.). Кроме того, соревновательный метод предоставляет относительно ограниченные возможности для дозировки нагрузки и для непосредственного руководства деятельностью футболистов.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Словесные методы</w:t>
      </w:r>
      <w:r>
        <w:rPr>
          <w:rFonts w:ascii="Times New Roman" w:hAnsi="Times New Roman"/>
          <w:sz w:val="28"/>
          <w:szCs w:val="28"/>
        </w:rPr>
        <w:t>.</w:t>
      </w:r>
    </w:p>
    <w:p w:rsidR="002D1E51" w:rsidRPr="00697EE4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Практически все стороны деятельности тренера связаны с использованием слова. С помощью методов использования слова сообщаются теоретические сведения, ставятся конкретные задачи, формируется отношение к выполнению тренировочных заданий, анализируются и оцениваются результаты. Методы использования слова позволяют тренеру направлять поведение занимающихся, воспитывать нравственные, волевые и другие качества личности. В то же время “словесные” методы играют важную роль в осмысливании, самооценке и саморегуляции действий самих футболистов.</w:t>
      </w:r>
    </w:p>
    <w:p w:rsidR="002D1E51" w:rsidRPr="00FD0393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0393">
        <w:rPr>
          <w:rFonts w:ascii="Times New Roman" w:hAnsi="Times New Roman"/>
          <w:sz w:val="28"/>
          <w:szCs w:val="28"/>
        </w:rPr>
        <w:t>Методы обеспечения наглядности</w:t>
      </w:r>
      <w:r>
        <w:rPr>
          <w:rFonts w:ascii="Times New Roman" w:hAnsi="Times New Roman"/>
          <w:sz w:val="28"/>
          <w:szCs w:val="28"/>
        </w:rPr>
        <w:t>.</w:t>
      </w:r>
    </w:p>
    <w:p w:rsidR="002D1E51" w:rsidRPr="00795086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7EE4">
        <w:rPr>
          <w:rFonts w:ascii="Times New Roman" w:hAnsi="Times New Roman"/>
          <w:sz w:val="28"/>
          <w:szCs w:val="28"/>
        </w:rPr>
        <w:t>Данный комплекс методов применяется для создания зрительных, двигательных и других ощущений и восприятий об изучаемых упражнениях в процессе технической,</w:t>
      </w:r>
      <w:r w:rsidRPr="00795086">
        <w:rPr>
          <w:rFonts w:ascii="Times New Roman" w:hAnsi="Times New Roman"/>
          <w:sz w:val="24"/>
          <w:szCs w:val="24"/>
        </w:rPr>
        <w:t xml:space="preserve"> тактической, физической подготовки. Их условно можно разделить на две группы: методы непосредственной наглядности и методы опосредованной наглядности.</w:t>
      </w:r>
    </w:p>
    <w:p w:rsidR="002D1E51" w:rsidRPr="00697EE4" w:rsidRDefault="002D1E51" w:rsidP="00697E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7009">
        <w:rPr>
          <w:rFonts w:ascii="Times New Roman" w:hAnsi="Times New Roman"/>
          <w:sz w:val="28"/>
          <w:szCs w:val="28"/>
        </w:rPr>
        <w:t xml:space="preserve">К первым относятся различные формы методически организованного показа самих </w:t>
      </w:r>
      <w:r w:rsidRPr="00697EE4">
        <w:rPr>
          <w:rFonts w:ascii="Times New Roman" w:hAnsi="Times New Roman"/>
          <w:sz w:val="28"/>
          <w:szCs w:val="28"/>
        </w:rPr>
        <w:t>упражнений (в целом или по частям, замедленно или в обычном темпе и т.д.).</w:t>
      </w:r>
    </w:p>
    <w:p w:rsidR="002D1E51" w:rsidRDefault="002D1E51" w:rsidP="007C5F1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Методы опосредованной наглядности являются вспомогательными средствами демонстрации и служат формированию предварительных представлений о двигательных действиях, правилах и условиях их выполнения, а также для уточнения и углубления представлений, полученных путем непосредственных восприятий.</w:t>
      </w:r>
    </w:p>
    <w:p w:rsidR="002D1E51" w:rsidRDefault="002D1E51" w:rsidP="007C5F1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Методика, описанная выше, применялась в тренировочном процессе контрольной группы. Примерные упражнения представлены в приложении 4.</w:t>
      </w:r>
    </w:p>
    <w:p w:rsidR="002D1E51" w:rsidRPr="007C5F1A" w:rsidRDefault="002D1E51" w:rsidP="007C5F1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51F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07009">
        <w:rPr>
          <w:rFonts w:ascii="Times New Roman" w:hAnsi="Times New Roman"/>
          <w:b/>
          <w:sz w:val="28"/>
          <w:szCs w:val="28"/>
        </w:rPr>
        <w:t>1.3. Формирование двигательного навыка</w:t>
      </w:r>
    </w:p>
    <w:p w:rsidR="002D1E51" w:rsidRPr="00507009" w:rsidRDefault="002D1E51" w:rsidP="00D51F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4D17C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Отдельный технический прием рассматривается как двигательный навык.</w:t>
      </w:r>
      <w:r w:rsidRPr="00697EE4"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Полишкис М. С.  даёт определение: </w:t>
      </w:r>
      <w:r w:rsidRPr="00FD0393">
        <w:rPr>
          <w:rFonts w:ascii="Times New Roman" w:hAnsi="Times New Roman"/>
          <w:sz w:val="28"/>
          <w:szCs w:val="28"/>
        </w:rPr>
        <w:t>«Двигательный навык - это такая степень владения действием, когда управление им осуществляется, автоматизировано» [77,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039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0393">
        <w:rPr>
          <w:rFonts w:ascii="Times New Roman" w:hAnsi="Times New Roman"/>
          <w:sz w:val="28"/>
          <w:szCs w:val="28"/>
        </w:rPr>
        <w:t>С.86]. Чем совершеннее мастерство, тем больше деталей техники выполняется, автоматизировано, без вмешательства внимания. В сложных вариативных условиях соревновательной деятельности, при наличии постоянных сбивающих помех эффективное и надежное применение технических приемов невозможно без отчетливых двигательных ощущений, представлений, целенаправленного наблюдения за ходом игровых действий и их результатом, волевых усилий на достижение цели, осознанного восприятия ведущих, основных фаз системы движения.</w:t>
      </w:r>
    </w:p>
    <w:p w:rsidR="002D1E51" w:rsidRDefault="002D1E51" w:rsidP="007C4B0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степени освоения приёмов и действий техническая подготовленность характеризуется тремя уровнями [66]:</w:t>
      </w:r>
    </w:p>
    <w:p w:rsidR="002D1E51" w:rsidRDefault="002D1E51" w:rsidP="007C4B07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Наличием двигательных представлений о приёмах и действиях и попыток их выполнения;</w:t>
      </w:r>
    </w:p>
    <w:p w:rsidR="002D1E51" w:rsidRDefault="002D1E51" w:rsidP="007C4B07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Формированием двигательного умения;</w:t>
      </w:r>
    </w:p>
    <w:p w:rsidR="002D1E51" w:rsidRPr="00FD0393" w:rsidRDefault="002D1E51" w:rsidP="007C4B07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Образованием двигательного навыка.</w:t>
      </w:r>
    </w:p>
    <w:p w:rsidR="002D1E51" w:rsidRPr="00697EE4" w:rsidRDefault="002D1E51" w:rsidP="004D17C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Исходя из закономерностей формирования двигательного навыка</w:t>
      </w:r>
      <w:r>
        <w:rPr>
          <w:rFonts w:ascii="Times New Roman" w:hAnsi="Times New Roman"/>
          <w:sz w:val="28"/>
          <w:szCs w:val="28"/>
        </w:rPr>
        <w:t xml:space="preserve"> (рис. 5)</w:t>
      </w:r>
      <w:r w:rsidRPr="00697EE4">
        <w:rPr>
          <w:rFonts w:ascii="Times New Roman" w:hAnsi="Times New Roman"/>
          <w:sz w:val="28"/>
          <w:szCs w:val="28"/>
        </w:rPr>
        <w:t>, в процессе обучения отдельному двигательному действию (техническому приему) выделяют три этапа: первоначальное обучение, углубленное разучивание, закрепление и совершенствование.</w:t>
      </w:r>
    </w:p>
    <w:p w:rsidR="002D1E51" w:rsidRDefault="002D1E51" w:rsidP="00CA44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171" style="position:absolute;left:0;text-align:left;margin-left:113.35pt;margin-top:14.4pt;width:241.3pt;height:31.4pt;z-index:251023872">
            <v:textbox style="mso-next-textbox:#_x0000_s1171">
              <w:txbxContent>
                <w:p w:rsidR="002D1E51" w:rsidRPr="0035185C" w:rsidRDefault="002D1E51" w:rsidP="0035185C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Знания об изучаемом двигательном действии</w:t>
                  </w:r>
                </w:p>
              </w:txbxContent>
            </v:textbox>
          </v:rect>
        </w:pict>
      </w:r>
    </w:p>
    <w:p w:rsidR="002D1E51" w:rsidRDefault="002D1E51" w:rsidP="00CA44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72" type="#_x0000_t32" style="position:absolute;left:0;text-align:left;margin-left:321.85pt;margin-top:22pt;width:49.6pt;height:18.65pt;z-index:251033088" o:connectortype="straight"/>
        </w:pict>
      </w:r>
      <w:r>
        <w:rPr>
          <w:noProof/>
          <w:lang w:eastAsia="ru-RU"/>
        </w:rPr>
        <w:pict>
          <v:shape id="_x0000_s1173" type="#_x0000_t32" style="position:absolute;left:0;text-align:left;margin-left:232.8pt;margin-top:22pt;width:0;height:18.65pt;z-index:251032064" o:connectortype="straight"/>
        </w:pict>
      </w:r>
      <w:r>
        <w:rPr>
          <w:noProof/>
          <w:lang w:eastAsia="ru-RU"/>
        </w:rPr>
        <w:pict>
          <v:shape id="_x0000_s1174" type="#_x0000_t32" style="position:absolute;left:0;text-align:left;margin-left:96.5pt;margin-top:22pt;width:48.4pt;height:18.65pt;flip:x;z-index:251031040" o:connectortype="straight"/>
        </w:pict>
      </w:r>
    </w:p>
    <w:p w:rsidR="002D1E51" w:rsidRDefault="002D1E51" w:rsidP="00CA44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175" style="position:absolute;left:0;text-align:left;margin-left:6.25pt;margin-top:16.85pt;width:138.65pt;height:31.4pt;z-index:251028992">
            <v:textbox style="mso-next-textbox:#_x0000_s1175">
              <w:txbxContent>
                <w:p w:rsidR="002D1E51" w:rsidRPr="0035185C" w:rsidRDefault="002D1E51" w:rsidP="0035185C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Зрительный образ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76" style="position:absolute;left:0;text-align:left;margin-left:321.85pt;margin-top:16.85pt;width:150.1pt;height:31.4pt;z-index:251025920">
            <v:textbox style="mso-next-textbox:#_x0000_s1176">
              <w:txbxContent>
                <w:p w:rsidR="002D1E51" w:rsidRPr="0035185C" w:rsidRDefault="002D1E51" w:rsidP="0035185C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Кинестезический образ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77" style="position:absolute;left:0;text-align:left;margin-left:158.25pt;margin-top:16.85pt;width:150.1pt;height:31.4pt;z-index:251024896">
            <v:textbox style="mso-next-textbox:#_x0000_s1177">
              <w:txbxContent>
                <w:p w:rsidR="002D1E51" w:rsidRPr="0035185C" w:rsidRDefault="002D1E51" w:rsidP="0035185C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Логический образ</w:t>
                  </w:r>
                </w:p>
              </w:txbxContent>
            </v:textbox>
          </v:rect>
        </w:pict>
      </w:r>
    </w:p>
    <w:p w:rsidR="002D1E51" w:rsidRDefault="002D1E51" w:rsidP="00CA44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CA44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78" type="#_x0000_t32" style="position:absolute;left:0;text-align:left;margin-left:96.5pt;margin-top:.65pt;width:48.4pt;height:23.25pt;z-index:251036160" o:connectortype="straight"/>
        </w:pict>
      </w:r>
      <w:r>
        <w:rPr>
          <w:noProof/>
          <w:lang w:eastAsia="ru-RU"/>
        </w:rPr>
        <w:pict>
          <v:shape id="_x0000_s1179" type="#_x0000_t32" style="position:absolute;left:0;text-align:left;margin-left:321.85pt;margin-top:.65pt;width:49.6pt;height:23.25pt;flip:x;z-index:251035136" o:connectortype="straight"/>
        </w:pict>
      </w:r>
      <w:r>
        <w:rPr>
          <w:noProof/>
          <w:lang w:eastAsia="ru-RU"/>
        </w:rPr>
        <w:pict>
          <v:shape id="_x0000_s1180" type="#_x0000_t32" style="position:absolute;left:0;text-align:left;margin-left:232.8pt;margin-top:.65pt;width:0;height:23.25pt;z-index:251034112" o:connectortype="straight"/>
        </w:pict>
      </w:r>
    </w:p>
    <w:p w:rsidR="002D1E51" w:rsidRDefault="002D1E51" w:rsidP="00CA44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181" style="position:absolute;left:0;text-align:left;margin-left:91.85pt;margin-top:.1pt;width:294.15pt;height:31.4pt;z-index:251030016">
            <v:textbox style="mso-next-textbox:#_x0000_s1181">
              <w:txbxContent>
                <w:p w:rsidR="002D1E51" w:rsidRPr="0035185C" w:rsidRDefault="002D1E51" w:rsidP="0035185C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Представление об изучаемом двигательном действии</w:t>
                  </w:r>
                </w:p>
              </w:txbxContent>
            </v:textbox>
          </v:rect>
        </w:pict>
      </w:r>
    </w:p>
    <w:p w:rsidR="002D1E51" w:rsidRDefault="002D1E51" w:rsidP="00CA44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82" type="#_x0000_t32" style="position:absolute;left:0;text-align:left;margin-left:232.8pt;margin-top:7.7pt;width:0;height:19.65pt;z-index:251037184" o:connectortype="straight"/>
        </w:pict>
      </w:r>
    </w:p>
    <w:p w:rsidR="002D1E51" w:rsidRDefault="002D1E51" w:rsidP="00CA44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183" style="position:absolute;left:0;text-align:left;margin-left:158.25pt;margin-top:3.55pt;width:150.1pt;height:31.4pt;z-index:251027968">
            <v:textbox style="mso-next-textbox:#_x0000_s1183">
              <w:txbxContent>
                <w:p w:rsidR="002D1E51" w:rsidRPr="0035185C" w:rsidRDefault="002D1E51" w:rsidP="0035185C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Двигательное умение</w:t>
                  </w:r>
                </w:p>
              </w:txbxContent>
            </v:textbox>
          </v:rect>
        </w:pict>
      </w:r>
    </w:p>
    <w:p w:rsidR="002D1E51" w:rsidRDefault="002D1E51" w:rsidP="00CA44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84" type="#_x0000_t32" style="position:absolute;left:0;text-align:left;margin-left:232.8pt;margin-top:11.15pt;width:0;height:18.65pt;z-index:251038208" o:connectortype="straight"/>
        </w:pict>
      </w:r>
    </w:p>
    <w:p w:rsidR="002D1E51" w:rsidRDefault="002D1E51" w:rsidP="00CA445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185" style="position:absolute;left:0;text-align:left;margin-left:158.25pt;margin-top:6pt;width:150.1pt;height:31.4pt;z-index:251026944">
            <v:textbox style="mso-next-textbox:#_x0000_s1185">
              <w:txbxContent>
                <w:p w:rsidR="002D1E51" w:rsidRPr="0035185C" w:rsidRDefault="002D1E51" w:rsidP="0035185C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Двигательный навык</w:t>
                  </w:r>
                </w:p>
              </w:txbxContent>
            </v:textbox>
          </v:rect>
        </w:pict>
      </w:r>
    </w:p>
    <w:p w:rsidR="002D1E51" w:rsidRPr="0015623C" w:rsidRDefault="002D1E51" w:rsidP="0097632F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697E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5. Ф</w:t>
      </w:r>
      <w:r w:rsidRPr="00697EE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рмирования двигательного навыка (по Богену М. М.)</w:t>
      </w:r>
    </w:p>
    <w:p w:rsidR="002D1E51" w:rsidRDefault="002D1E51" w:rsidP="00697E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A90E9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Каждый из этих этапов имеет ряд особенностей, с учетом которых ставятся конкретные задачи и выбираются рациональные средства, методы и формы организации учебного процесса.</w:t>
      </w:r>
    </w:p>
    <w:p w:rsidR="002D1E51" w:rsidRPr="00877AB0" w:rsidRDefault="002D1E51" w:rsidP="00411131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90E98">
        <w:rPr>
          <w:rFonts w:ascii="Times New Roman" w:hAnsi="Times New Roman"/>
          <w:sz w:val="28"/>
          <w:szCs w:val="28"/>
        </w:rPr>
        <w:t>Первоначальное обучение.</w:t>
      </w:r>
      <w:r w:rsidRPr="00697EE4">
        <w:rPr>
          <w:rFonts w:ascii="Times New Roman" w:hAnsi="Times New Roman"/>
          <w:sz w:val="28"/>
          <w:szCs w:val="28"/>
        </w:rPr>
        <w:t xml:space="preserve"> </w:t>
      </w:r>
      <w:r w:rsidRPr="00877AB0">
        <w:rPr>
          <w:rFonts w:ascii="Times New Roman" w:hAnsi="Times New Roman"/>
          <w:color w:val="000000"/>
          <w:sz w:val="28"/>
          <w:szCs w:val="28"/>
        </w:rPr>
        <w:t>Цель данного этапа - освоение основ изучаемого приема или действия.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7AB0">
        <w:rPr>
          <w:rFonts w:ascii="Times New Roman" w:hAnsi="Times New Roman"/>
          <w:color w:val="000000"/>
          <w:sz w:val="28"/>
          <w:szCs w:val="28"/>
        </w:rPr>
        <w:t>Первоначальное обучение начинается с ознакомления. Используется сочетание методов показа, рассказа и практического упражнения.</w:t>
      </w:r>
    </w:p>
    <w:p w:rsidR="002D1E51" w:rsidRPr="00877AB0" w:rsidRDefault="002D1E51" w:rsidP="00411131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E27C7">
        <w:rPr>
          <w:rFonts w:ascii="Times New Roman" w:hAnsi="Times New Roman"/>
          <w:color w:val="000000"/>
          <w:sz w:val="28"/>
          <w:szCs w:val="28"/>
        </w:rPr>
        <w:t xml:space="preserve">Показ </w:t>
      </w:r>
      <w:r w:rsidRPr="00877AB0">
        <w:rPr>
          <w:rFonts w:ascii="Times New Roman" w:hAnsi="Times New Roman"/>
          <w:color w:val="000000"/>
          <w:sz w:val="28"/>
          <w:szCs w:val="28"/>
        </w:rPr>
        <w:t>должен быть образцовым не только по форме. Важно при этом использовать оптимальное воспроизведение временных, пространственных и силовых характеристик движения. Особого внимания требуют последовательность выполнения фаз движения и соотношение их длительности, поскольку ритмическая структура служит ориентиром при освоении действий.</w:t>
      </w:r>
    </w:p>
    <w:p w:rsidR="002D1E51" w:rsidRPr="00877AB0" w:rsidRDefault="002D1E51" w:rsidP="00411131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После демонстрации изучаемого действия в рассказе дают его точное терминологическое наименование, сообщают сведения о значении и месте применения в игровых условиях, объясняют основы решения двигательной задачи. Поскольку внимание у начинающих неустойчиво и объем его невелик, рассказ должен быть четким, кратким, образным.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Повторный показ (не более 2-3 раз) сочетается с сопроводительным пояснением, что усиливает и углубляет восприятие. Формированию зрительного и смыслового представления способствует демонстрация изучаемого действия в кино - и видеокольцовках, показ его элементов на кино- и фото- граммах, рисунках, схемах. При этом важно ориентировать обучаемого на решение двигательной задачи, а не на копирование поз.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 xml:space="preserve">Для создания двигательных ощущений и представлений используют метод </w:t>
      </w:r>
      <w:r w:rsidRPr="00FD0393">
        <w:rPr>
          <w:rFonts w:ascii="Times New Roman" w:hAnsi="Times New Roman"/>
          <w:color w:val="000000"/>
          <w:sz w:val="28"/>
          <w:szCs w:val="28"/>
        </w:rPr>
        <w:t>практического упражнения. Попытки</w:t>
      </w:r>
      <w:r w:rsidRPr="00877AB0">
        <w:rPr>
          <w:rFonts w:ascii="Times New Roman" w:hAnsi="Times New Roman"/>
          <w:color w:val="000000"/>
          <w:sz w:val="28"/>
          <w:szCs w:val="28"/>
        </w:rPr>
        <w:t xml:space="preserve"> воспроизведения изучаемого действия выполняют в относительно постоянных и упрощенных условиях. При обучении технике и тактике футбола преимущественно используют метод целостного упражнения, так как расчленение действий часто приводит к резкому искажению их структуры и содержания.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При обучении сложным действиям весьма полезны подводящие упражнения, которые помогают сформировать предварительные двигательные представления, необходимые для освоения изучаемого сложного действия. Как правило, подводящие упражнения индивидуализированы.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Определяя меру повторения, следует учитывать, что новые координационно-сложные упражнения быстро вызывают у начинающих футболистов утомление соответствующих нервных центров. Поэтому на данном этапе наиболее эффективно серийное повторение упражнений: две-три серии по 8 - 12 повторений в каждой. Интервалы между повторениями и сериями должны быть достаточными для отдыха. Их можно использовать также для необходимых замечаний и для повторного показа изучаемого действия.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Продолжительность этапа первоначального обучения зависит от сложности изучаемого действия, способностей и подготовленности занимающихся. Обычно изучение нового материала продолжается в течение 3-5 последующих уроков.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Начальное разучивание, как правило, сопровождается существенным отклонением от требований техники или оптимального варианта выполнения тактического действия. Поэтому очень важно быстро и правильно определить причины ошибок и предусмотреть пути их устранения.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Одна группа ошибок обусловлена объективными закономерностями формирования двигательного навыка. Первые попытки характеризуются иррадиацией процессов возбуждения, блокированием излишних степеней свободы кинематической цепи, неточностью нервно- мышечных дифференцировок и др. В связи с этим возможно появление лишних движений, искажение амплитуды и направления изучаемого действия, нарушение его ритма, психологическая скованность и мышечное закрепощение.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Другая группа ошибок связана с недостатками в методике обучения. Причиной ошибок могут быть недостаточная физическая и психическая подготовленность, неправильное понимание структуры изучаемого действия, утомление, отрицательный перенос навыков, неблагоприятные условия выполнения действия и некоторые другие.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90E98">
        <w:rPr>
          <w:rFonts w:ascii="Times New Roman" w:hAnsi="Times New Roman"/>
          <w:color w:val="000000"/>
          <w:sz w:val="28"/>
          <w:szCs w:val="28"/>
        </w:rPr>
        <w:t>Углубленное разучивание.</w:t>
      </w:r>
      <w:r w:rsidRPr="00877AB0">
        <w:rPr>
          <w:rFonts w:ascii="Times New Roman" w:hAnsi="Times New Roman"/>
          <w:color w:val="000000"/>
          <w:sz w:val="28"/>
          <w:szCs w:val="28"/>
        </w:rPr>
        <w:t xml:space="preserve"> Цель обучения на этапе - детализированное закрепление основ изучаемого материала в соответствии с индивидуальными особенностями занимающихся. В процессе углубленного освоения приема или действия формируется двигательное умение, частично переходящее в навык. Происходит необходимая перестройка регуляторных процессов в ЦНС (концентрация возбуждения, развитие внутреннего торможения и др.), что способствует правильному, четкому и свободному выполнению изучаемых движений.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Успешному решению задач обучения помогает уточненное и осознанное понимание закономерностей выполняемых действий. Этому способствует применение таких словесных методов, как развернутый рассказ и беседа, разъяснение и более глубокий анализ, самоанализ, отчет и т.д. Существенный эффект дают различные средства срочной информации о ходе движения и его основных параметрах. Возрастает роль идеомоторной тренировки.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На данном этапе используют в основном метод целостного упражнения. Все упражнения должны быть строго целенаправленны. Число стереотипных повторений (в одинаковых условиях, с одной целевой установкой, с равными параметрами движения) уменьшается. Однако значительно увеличивается число вариативных повторений. Усложняется обстановка, в которой происходит обучение. Варьируются задачи выполнения упражнения, что вызывает изменение формы и характера, а также пространственных, временных и силовых характеристик. Предпринимаются попытки выполнить изучаемое действие со скоростью и усилиями, близкими к максимальным. При этом структура движения не должна искажаться, а целевая точность должна быть в допустимых пределах. Примерное соотношение стереотипных и вариативных повторений – 30 и 70%.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Одним из эффективных методов, направленных на формирование способности регулировать величину, направление и длительность усилий в соответствии с меняющимися условиями, является метод контрастных заданий.</w:t>
      </w:r>
    </w:p>
    <w:p w:rsidR="002D1E51" w:rsidRPr="00877AB0" w:rsidRDefault="002D1E51" w:rsidP="00877AB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На данном этапе число повторений в одном уроке увеличивается. Изучаемое действие повторяют 10-12 мин, после чего вводят 3,5 – 5 - минутные переключения. Наиболее эффективны переключения на игровые упражнения. Затем снова многократные повторения в таком же временном отрезке. Углубленное разучивание может идти с большими интервалами, что позволяет изучать новый материал. В занятиях широко используют игровой и соревновательный методы, которые создают особый, эмоциональный фон, усиливают воздействие упражнений и активизируют процесс обучения.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90E98">
        <w:rPr>
          <w:rFonts w:ascii="Times New Roman" w:hAnsi="Times New Roman"/>
          <w:color w:val="000000"/>
          <w:sz w:val="28"/>
          <w:szCs w:val="28"/>
        </w:rPr>
        <w:t>Закрепление и совершенствование.</w:t>
      </w:r>
      <w:r w:rsidRPr="00877AB0">
        <w:rPr>
          <w:rFonts w:ascii="Times New Roman" w:hAnsi="Times New Roman"/>
          <w:color w:val="000000"/>
          <w:sz w:val="28"/>
          <w:szCs w:val="28"/>
        </w:rPr>
        <w:t xml:space="preserve"> Основные задачи этого этапа - дальнейшее закрепление освоенных действий, доведение их до уровня автоматизированности и формирование навыка надежного применения в игровых условиях.</w:t>
      </w:r>
    </w:p>
    <w:p w:rsidR="002D1E51" w:rsidRPr="00877AB0" w:rsidRDefault="002D1E51" w:rsidP="00D51F2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На данном этапе используют весь комплекс методов физического воспитания. Из практических преимущественное применение находит метод вариативного упражнения с широким изменением условий действий. Задачи совершенствования двигательных навыков решаются с помощью следующих методических приемов:</w:t>
      </w:r>
    </w:p>
    <w:p w:rsidR="002D1E51" w:rsidRPr="00D51F2B" w:rsidRDefault="002D1E51" w:rsidP="00D51F2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D51F2B">
        <w:rPr>
          <w:rFonts w:ascii="Times New Roman" w:hAnsi="Times New Roman"/>
          <w:color w:val="000000"/>
          <w:sz w:val="28"/>
          <w:szCs w:val="28"/>
        </w:rPr>
        <w:t xml:space="preserve">зменение обстановки, в которой </w:t>
      </w:r>
      <w:r>
        <w:rPr>
          <w:rFonts w:ascii="Times New Roman" w:hAnsi="Times New Roman"/>
          <w:color w:val="000000"/>
          <w:sz w:val="28"/>
          <w:szCs w:val="28"/>
        </w:rPr>
        <w:t xml:space="preserve">действует футболист (проведение </w:t>
      </w:r>
      <w:r w:rsidRPr="00D51F2B">
        <w:rPr>
          <w:rFonts w:ascii="Times New Roman" w:hAnsi="Times New Roman"/>
          <w:color w:val="000000"/>
          <w:sz w:val="28"/>
          <w:szCs w:val="28"/>
        </w:rPr>
        <w:t>занятий в различных климатических и метеорологических условиях: в зале, на поле с разным покрытием, на заснеженных площадках, в футбольных городках; использование мячей разного веса и размера, разной упругости);</w:t>
      </w:r>
    </w:p>
    <w:p w:rsidR="002D1E51" w:rsidRPr="00D51F2B" w:rsidRDefault="002D1E51" w:rsidP="00D51F2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D51F2B">
        <w:rPr>
          <w:rFonts w:ascii="Times New Roman" w:hAnsi="Times New Roman"/>
          <w:color w:val="000000"/>
          <w:sz w:val="28"/>
          <w:szCs w:val="28"/>
        </w:rPr>
        <w:t>зменение функционального и психического состояния самого спортсмена (выполнение упражнений в состоянии повышенной эмоциональности, волнения или на фоне утомления, но непременно в соответствии с объективными данными педагогического и врачебного контроля);</w:t>
      </w:r>
    </w:p>
    <w:p w:rsidR="002D1E51" w:rsidRPr="00D51F2B" w:rsidRDefault="002D1E51" w:rsidP="00D51F2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D51F2B">
        <w:rPr>
          <w:rFonts w:ascii="Times New Roman" w:hAnsi="Times New Roman"/>
          <w:color w:val="000000"/>
          <w:sz w:val="28"/>
          <w:szCs w:val="28"/>
        </w:rPr>
        <w:t>зменение задачи в ходе выполнения упражнения: облегчение (уменьшать расстояние, скорость и усилия; выполнять упражнения без помех и др.) или усложнение (увеличивать расстояние, скорость и усилия; выполнять задание на оценку, применять сложные соединения действий; использовать различные помехи и противодействия; внезапно переключать внимание и т.д.).</w:t>
      </w:r>
    </w:p>
    <w:p w:rsidR="002D1E51" w:rsidRPr="007C5F1A" w:rsidRDefault="002D1E51" w:rsidP="007C5F1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77AB0">
        <w:rPr>
          <w:rFonts w:ascii="Times New Roman" w:hAnsi="Times New Roman"/>
          <w:color w:val="000000"/>
          <w:sz w:val="28"/>
          <w:szCs w:val="28"/>
        </w:rPr>
        <w:t>Этап закрепления и совершенствования двигательных действий характеризуется органическим сочетанием процессов совершенствования технико-тактического мастерства и развития физических качеств, обеспечивающих эффективность и надежность игровых действий.</w:t>
      </w:r>
    </w:p>
    <w:p w:rsidR="002D1E51" w:rsidRDefault="002D1E51" w:rsidP="007C4B07">
      <w:pPr>
        <w:spacing w:after="0" w:line="36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2D1E51" w:rsidRDefault="002D1E51" w:rsidP="003F5B46">
      <w:pPr>
        <w:spacing w:after="0" w:line="360" w:lineRule="auto"/>
        <w:ind w:left="1416" w:right="-284" w:hanging="141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</w:t>
      </w:r>
      <w:r w:rsidRPr="0050700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07009">
        <w:rPr>
          <w:rFonts w:ascii="Times New Roman" w:hAnsi="Times New Roman"/>
          <w:b/>
          <w:sz w:val="24"/>
          <w:szCs w:val="24"/>
        </w:rPr>
        <w:t xml:space="preserve"> </w:t>
      </w:r>
      <w:r w:rsidRPr="00507009">
        <w:rPr>
          <w:rFonts w:ascii="Times New Roman" w:hAnsi="Times New Roman"/>
          <w:b/>
          <w:sz w:val="28"/>
          <w:szCs w:val="28"/>
        </w:rPr>
        <w:t>Анатомо-физиологические особенности организма  подростков 15-16 лет</w:t>
      </w:r>
    </w:p>
    <w:p w:rsidR="002D1E51" w:rsidRDefault="002D1E51" w:rsidP="003F5B46">
      <w:pPr>
        <w:spacing w:after="0" w:line="360" w:lineRule="auto"/>
        <w:ind w:left="1416" w:right="-284" w:hanging="1416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Pr="00697EE4" w:rsidRDefault="002D1E51" w:rsidP="003F5B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В юношеском возрасте организм человека находится еще в стадии формирования. Воздействие физических упражнений, как положительное, так и отрицательное, может проявляться особенно заметно. Для правильного планирования и осуществления учебно-тренировочного процесса необходимо учитывать: возрастные особенности формирования организма детей, подростков и юношей; закономерности и этапы развития высшей нервной деятельности, вегетативной и мышечной систем, а также их взаимодействие в процессе занятий футболом.</w:t>
      </w:r>
    </w:p>
    <w:p w:rsidR="002D1E51" w:rsidRDefault="002D1E51" w:rsidP="003F5B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В педагогике школьный возраст принято разделять на младший (7-10 лет), подростковый (11-14 лет) и юношеский (15-18 лет).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7EE4">
        <w:rPr>
          <w:rFonts w:ascii="Times New Roman" w:hAnsi="Times New Roman"/>
          <w:sz w:val="28"/>
          <w:szCs w:val="28"/>
        </w:rPr>
        <w:t xml:space="preserve">Такое деление на возрастные группы соответствует действующей ныне сети детско-юношеских спортивных школ, воспитательно-оздоровительных учреждений в нашей стране. </w:t>
      </w:r>
    </w:p>
    <w:p w:rsidR="002D1E51" w:rsidRPr="00697EE4" w:rsidRDefault="002D1E51" w:rsidP="003F5B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Есть такое понятие - “биологический возраст”. Означает оно достигнутый к определенному моменту уровень морфологического и функционального развития организма. Установлено, что темп индивидуального развития детей неодинаков, хотя у большинства детей темпы развития соответствуют возрасту. В любой возрастной группе есть дети, которые опережают сверстников в развитии или отстают от них. Этот факт необходимо учитывать при подготовке юных футболистов.</w:t>
      </w:r>
    </w:p>
    <w:p w:rsidR="002D1E51" w:rsidRDefault="002D1E51" w:rsidP="003F5B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75F7">
        <w:rPr>
          <w:rFonts w:ascii="Times New Roman" w:hAnsi="Times New Roman"/>
          <w:sz w:val="28"/>
          <w:szCs w:val="28"/>
        </w:rPr>
        <w:t>Юношеский возр</w:t>
      </w:r>
      <w:r>
        <w:rPr>
          <w:rFonts w:ascii="Times New Roman" w:hAnsi="Times New Roman"/>
          <w:sz w:val="28"/>
          <w:szCs w:val="28"/>
        </w:rPr>
        <w:t>аст (15-16</w:t>
      </w:r>
      <w:r w:rsidRPr="007275F7">
        <w:rPr>
          <w:rFonts w:ascii="Times New Roman" w:hAnsi="Times New Roman"/>
          <w:sz w:val="28"/>
          <w:szCs w:val="28"/>
        </w:rPr>
        <w:t xml:space="preserve"> лет)</w:t>
      </w:r>
      <w:r>
        <w:rPr>
          <w:rFonts w:ascii="Times New Roman" w:hAnsi="Times New Roman"/>
          <w:sz w:val="28"/>
          <w:szCs w:val="28"/>
        </w:rPr>
        <w:t>, характеризуется продолжением</w:t>
      </w:r>
      <w:r w:rsidRPr="00697EE4">
        <w:rPr>
          <w:rFonts w:ascii="Times New Roman" w:hAnsi="Times New Roman"/>
          <w:sz w:val="28"/>
          <w:szCs w:val="28"/>
        </w:rPr>
        <w:t xml:space="preserve"> процессов фор</w:t>
      </w:r>
      <w:r>
        <w:rPr>
          <w:rFonts w:ascii="Times New Roman" w:hAnsi="Times New Roman"/>
          <w:sz w:val="28"/>
          <w:szCs w:val="28"/>
        </w:rPr>
        <w:t>мирования всех органов и систем.</w:t>
      </w:r>
      <w:r w:rsidRPr="00697EE4">
        <w:rPr>
          <w:rFonts w:ascii="Times New Roman" w:hAnsi="Times New Roman"/>
          <w:sz w:val="28"/>
          <w:szCs w:val="28"/>
        </w:rPr>
        <w:t xml:space="preserve"> Данный возраст связан с быстрым увеличением </w:t>
      </w:r>
      <w:r>
        <w:rPr>
          <w:rFonts w:ascii="Times New Roman" w:hAnsi="Times New Roman"/>
          <w:sz w:val="28"/>
          <w:szCs w:val="28"/>
        </w:rPr>
        <w:t>роста. Так, в период от 15 до 16</w:t>
      </w:r>
      <w:r w:rsidRPr="00697EE4">
        <w:rPr>
          <w:rFonts w:ascii="Times New Roman" w:hAnsi="Times New Roman"/>
          <w:sz w:val="28"/>
          <w:szCs w:val="28"/>
        </w:rPr>
        <w:t xml:space="preserve"> лет рост увеличивается на 5-</w:t>
      </w:r>
      <w:smartTag w:uri="urn:schemas-microsoft-com:office:smarttags" w:element="metricconverter">
        <w:smartTagPr>
          <w:attr w:name="ProductID" w:val="7 см"/>
        </w:smartTagPr>
        <w:r>
          <w:rPr>
            <w:rFonts w:ascii="Times New Roman" w:hAnsi="Times New Roman"/>
            <w:sz w:val="28"/>
            <w:szCs w:val="28"/>
          </w:rPr>
          <w:t>7 см</w:t>
        </w:r>
      </w:smartTag>
      <w:r w:rsidRPr="00697EE4">
        <w:rPr>
          <w:rFonts w:ascii="Times New Roman" w:hAnsi="Times New Roman"/>
          <w:sz w:val="28"/>
          <w:szCs w:val="28"/>
        </w:rPr>
        <w:t xml:space="preserve"> в год. Энергичный рост в длину сопровождается увеличением веса тела. Наибольшее прибавление в весе наблюдается в возрасте </w:t>
      </w:r>
      <w:r>
        <w:rPr>
          <w:rFonts w:ascii="Times New Roman" w:hAnsi="Times New Roman"/>
          <w:sz w:val="28"/>
          <w:szCs w:val="28"/>
        </w:rPr>
        <w:t>после 16</w:t>
      </w:r>
      <w:r w:rsidRPr="00697EE4">
        <w:rPr>
          <w:rFonts w:ascii="Times New Roman" w:hAnsi="Times New Roman"/>
          <w:sz w:val="28"/>
          <w:szCs w:val="28"/>
        </w:rPr>
        <w:t xml:space="preserve"> лет. Прибавление в весе тела за год в этот период достигает 4-</w:t>
      </w:r>
      <w:smartTag w:uri="urn:schemas-microsoft-com:office:smarttags" w:element="metricconverter">
        <w:smartTagPr>
          <w:attr w:name="ProductID" w:val="6 кг"/>
        </w:smartTagPr>
        <w:r w:rsidRPr="00697EE4">
          <w:rPr>
            <w:rFonts w:ascii="Times New Roman" w:hAnsi="Times New Roman"/>
            <w:sz w:val="28"/>
            <w:szCs w:val="28"/>
          </w:rPr>
          <w:t>6 к</w:t>
        </w:r>
        <w:r>
          <w:rPr>
            <w:rFonts w:ascii="Times New Roman" w:hAnsi="Times New Roman"/>
            <w:sz w:val="28"/>
            <w:szCs w:val="28"/>
          </w:rPr>
          <w:t>г</w:t>
        </w:r>
      </w:smartTag>
      <w:r w:rsidRPr="00697EE4">
        <w:rPr>
          <w:rFonts w:ascii="Times New Roman" w:hAnsi="Times New Roman"/>
          <w:sz w:val="28"/>
          <w:szCs w:val="28"/>
        </w:rPr>
        <w:t xml:space="preserve"> и даже больше. Быстрое нарастание веса обусловлено не только интенсивным ростом в длину, но и увеличением массы мышц. Особенно интенсивное развитие мышечной системы у юношей происходит после 15 лет, достигая к 17</w:t>
      </w:r>
      <w:r>
        <w:rPr>
          <w:rFonts w:ascii="Times New Roman" w:hAnsi="Times New Roman"/>
          <w:sz w:val="28"/>
          <w:szCs w:val="28"/>
        </w:rPr>
        <w:t xml:space="preserve"> годам 40-44% веса тела. К 16</w:t>
      </w:r>
      <w:r w:rsidRPr="00697EE4">
        <w:rPr>
          <w:rFonts w:ascii="Times New Roman" w:hAnsi="Times New Roman"/>
          <w:sz w:val="28"/>
          <w:szCs w:val="28"/>
        </w:rPr>
        <w:t xml:space="preserve"> годам показатели мышечной силы приближаются к уровню взрослых. Развитие выносливости составляет 85% от соответствующего уровня взрослых.</w:t>
      </w:r>
      <w:r w:rsidRPr="00697EE4">
        <w:rPr>
          <w:rFonts w:ascii="Times New Roman" w:hAnsi="Times New Roman"/>
          <w:b/>
          <w:sz w:val="28"/>
          <w:szCs w:val="28"/>
        </w:rPr>
        <w:t xml:space="preserve"> </w:t>
      </w:r>
      <w:r w:rsidRPr="00697EE4">
        <w:rPr>
          <w:rFonts w:ascii="Times New Roman" w:hAnsi="Times New Roman"/>
          <w:sz w:val="28"/>
          <w:szCs w:val="28"/>
        </w:rPr>
        <w:t xml:space="preserve">Костная система </w:t>
      </w:r>
      <w:r>
        <w:rPr>
          <w:rFonts w:ascii="Times New Roman" w:hAnsi="Times New Roman"/>
          <w:sz w:val="28"/>
          <w:szCs w:val="28"/>
        </w:rPr>
        <w:t xml:space="preserve">в 15-16 лет продолжает развиваться и </w:t>
      </w:r>
      <w:r w:rsidRPr="00697EE4">
        <w:rPr>
          <w:rFonts w:ascii="Times New Roman" w:hAnsi="Times New Roman"/>
          <w:sz w:val="28"/>
          <w:szCs w:val="28"/>
        </w:rPr>
        <w:t>заканчивает формироваться к 18 годам. Так, полное срастание костей таза происходит в 16-18 лет; нижние отрезки грудины срастаются к 15-16 годам, кости стопы полностью формируются в 16-18 лет, характерные</w:t>
      </w:r>
      <w:r>
        <w:rPr>
          <w:rFonts w:ascii="Times New Roman" w:hAnsi="Times New Roman"/>
          <w:sz w:val="28"/>
          <w:szCs w:val="28"/>
        </w:rPr>
        <w:t xml:space="preserve"> изгибы позвоночника после 15-16 лет</w:t>
      </w:r>
      <w:r w:rsidRPr="00697EE4">
        <w:rPr>
          <w:rFonts w:ascii="Times New Roman" w:hAnsi="Times New Roman"/>
          <w:sz w:val="28"/>
          <w:szCs w:val="28"/>
        </w:rPr>
        <w:t>.</w:t>
      </w:r>
      <w:r w:rsidRPr="00697EE4">
        <w:rPr>
          <w:rFonts w:ascii="Times New Roman" w:hAnsi="Times New Roman"/>
          <w:b/>
          <w:sz w:val="28"/>
          <w:szCs w:val="28"/>
        </w:rPr>
        <w:t xml:space="preserve"> </w:t>
      </w:r>
      <w:r w:rsidRPr="00697EE4">
        <w:rPr>
          <w:rFonts w:ascii="Times New Roman" w:hAnsi="Times New Roman"/>
          <w:sz w:val="28"/>
          <w:szCs w:val="28"/>
        </w:rPr>
        <w:t>К концу юношеского возраста происходит окончательное формирование вегетативной системы.</w:t>
      </w:r>
      <w:r w:rsidRPr="00697EE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16 годам н</w:t>
      </w:r>
      <w:r w:rsidRPr="00697EE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чина</w:t>
      </w:r>
      <w:r w:rsidRPr="00697EE4">
        <w:rPr>
          <w:rFonts w:ascii="Times New Roman" w:hAnsi="Times New Roman"/>
          <w:sz w:val="28"/>
          <w:szCs w:val="28"/>
        </w:rPr>
        <w:t>ет снижаться ЧСС: в покое - до 61 уд/мин, при работе - до 170-190 уд/</w:t>
      </w:r>
      <w:r>
        <w:rPr>
          <w:rFonts w:ascii="Times New Roman" w:hAnsi="Times New Roman"/>
          <w:sz w:val="28"/>
          <w:szCs w:val="28"/>
        </w:rPr>
        <w:t>мин. Кровяное давление у 16</w:t>
      </w:r>
      <w:r w:rsidRPr="00697EE4">
        <w:rPr>
          <w:rFonts w:ascii="Times New Roman" w:hAnsi="Times New Roman"/>
          <w:sz w:val="28"/>
          <w:szCs w:val="28"/>
        </w:rPr>
        <w:t>-летних юношей равно 120/75 мм рт. ст.</w:t>
      </w:r>
      <w:r w:rsidRPr="00697EE4">
        <w:rPr>
          <w:rFonts w:ascii="Times New Roman" w:hAnsi="Times New Roman"/>
          <w:b/>
          <w:sz w:val="28"/>
          <w:szCs w:val="28"/>
        </w:rPr>
        <w:t xml:space="preserve"> </w:t>
      </w:r>
      <w:r w:rsidRPr="00697EE4">
        <w:rPr>
          <w:rFonts w:ascii="Times New Roman" w:hAnsi="Times New Roman"/>
          <w:sz w:val="28"/>
          <w:szCs w:val="28"/>
        </w:rPr>
        <w:t>У юношей значительно возрастает роль коры головного мозга в регуляции деятельности всех органов и поведения, усиливаются процессы торможения. Их поведение становится более уравновешенным, психика более устойчива, чем у подростков.</w:t>
      </w:r>
      <w:r>
        <w:rPr>
          <w:rFonts w:ascii="Times New Roman" w:hAnsi="Times New Roman"/>
          <w:sz w:val="28"/>
          <w:szCs w:val="28"/>
        </w:rPr>
        <w:t xml:space="preserve"> В целом организм юношей в 16</w:t>
      </w:r>
      <w:r w:rsidRPr="00697EE4">
        <w:rPr>
          <w:rFonts w:ascii="Times New Roman" w:hAnsi="Times New Roman"/>
          <w:sz w:val="28"/>
          <w:szCs w:val="28"/>
        </w:rPr>
        <w:t xml:space="preserve"> лет созрел для выполнения большой тренировочной работы, направленной на достижение высокого спортивного мастерства</w:t>
      </w:r>
      <w:r>
        <w:rPr>
          <w:rFonts w:ascii="Times New Roman" w:hAnsi="Times New Roman"/>
          <w:sz w:val="28"/>
          <w:szCs w:val="28"/>
        </w:rPr>
        <w:t xml:space="preserve"> [62]</w:t>
      </w:r>
      <w:r w:rsidRPr="00697EE4">
        <w:rPr>
          <w:rFonts w:ascii="Times New Roman" w:hAnsi="Times New Roman"/>
          <w:sz w:val="28"/>
          <w:szCs w:val="28"/>
        </w:rPr>
        <w:t>.</w:t>
      </w:r>
    </w:p>
    <w:p w:rsidR="002D1E51" w:rsidRDefault="002D1E51" w:rsidP="00697EE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C5F1A">
        <w:rPr>
          <w:rFonts w:ascii="Times New Roman" w:hAnsi="Times New Roman"/>
          <w:b/>
          <w:sz w:val="28"/>
          <w:szCs w:val="28"/>
        </w:rPr>
        <w:t>1.5. Сенситивные периоды в развитии качеств составляющих техническую подготовленность</w:t>
      </w:r>
    </w:p>
    <w:p w:rsidR="002D1E51" w:rsidRPr="007C5F1A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Pr="006D2D5C" w:rsidRDefault="002D1E51" w:rsidP="0050700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Сенситивные периоды характеризуются высоким приростом двигательных или иных качеств, на которые осуществляется тренировочное воздействие. Знание временных диапазонов с различными темпами прироста минимизирует временные затраты по воспитанию различных качеств, что положительно отражается на эффективности учебно-тренировочного процесса.</w:t>
      </w:r>
    </w:p>
    <w:p w:rsidR="002D1E51" w:rsidRPr="00A71972" w:rsidRDefault="002D1E51" w:rsidP="00A71972">
      <w:pPr>
        <w:pStyle w:val="NormalWeb"/>
        <w:spacing w:before="0" w:beforeAutospacing="0" w:after="0" w:afterAutospacing="0" w:line="360" w:lineRule="auto"/>
        <w:ind w:firstLine="554"/>
        <w:jc w:val="both"/>
        <w:rPr>
          <w:sz w:val="28"/>
          <w:szCs w:val="28"/>
        </w:rPr>
      </w:pPr>
      <w:r w:rsidRPr="00A71972">
        <w:rPr>
          <w:sz w:val="28"/>
          <w:szCs w:val="28"/>
        </w:rPr>
        <w:t>После 15 лет основным направлением тренировочной работы становится адаптация освоенных технических навыков к условиям соревновательных игр "взрослого" футбола и к изменяющимся (за счет значительного тренировочного воздействия) двигательным качествам и функциональ</w:t>
      </w:r>
      <w:r>
        <w:rPr>
          <w:sz w:val="28"/>
          <w:szCs w:val="28"/>
        </w:rPr>
        <w:t>ным возможностям футболистов[68]</w:t>
      </w:r>
      <w:r w:rsidRPr="00A71972">
        <w:rPr>
          <w:sz w:val="28"/>
          <w:szCs w:val="28"/>
        </w:rPr>
        <w:t>.</w:t>
      </w:r>
    </w:p>
    <w:p w:rsidR="002D1E51" w:rsidRPr="00A71972" w:rsidRDefault="002D1E51" w:rsidP="00A71972">
      <w:pPr>
        <w:pStyle w:val="NormalWeb"/>
        <w:spacing w:before="0" w:beforeAutospacing="0" w:after="0" w:afterAutospacing="0" w:line="360" w:lineRule="auto"/>
        <w:ind w:firstLine="554"/>
        <w:jc w:val="both"/>
        <w:rPr>
          <w:sz w:val="28"/>
          <w:szCs w:val="28"/>
        </w:rPr>
      </w:pPr>
      <w:r w:rsidRPr="00A71972">
        <w:rPr>
          <w:sz w:val="28"/>
          <w:szCs w:val="28"/>
        </w:rPr>
        <w:t>Это связано с тем, что достаточно значительные изменения в состоянии двигательного аппарата напрямую отражаются на временных и амплитудных характер</w:t>
      </w:r>
      <w:r>
        <w:rPr>
          <w:sz w:val="28"/>
          <w:szCs w:val="28"/>
        </w:rPr>
        <w:t>истиках выполняемых движений</w:t>
      </w:r>
      <w:r w:rsidRPr="00A71972">
        <w:rPr>
          <w:sz w:val="28"/>
          <w:szCs w:val="28"/>
        </w:rPr>
        <w:t>. Если техника не адаптирована к таким изменениям, у футболистов возникают проблемы при оперировании мячом.</w:t>
      </w:r>
    </w:p>
    <w:p w:rsidR="002D1E51" w:rsidRPr="00A71972" w:rsidRDefault="002D1E51" w:rsidP="00A71972">
      <w:pPr>
        <w:pStyle w:val="NormalWeb"/>
        <w:spacing w:before="0" w:beforeAutospacing="0" w:after="0" w:afterAutospacing="0" w:line="360" w:lineRule="auto"/>
        <w:ind w:firstLine="554"/>
        <w:jc w:val="both"/>
        <w:rPr>
          <w:sz w:val="28"/>
          <w:szCs w:val="28"/>
        </w:rPr>
      </w:pPr>
      <w:r w:rsidRPr="00A71972">
        <w:rPr>
          <w:sz w:val="28"/>
          <w:szCs w:val="28"/>
        </w:rPr>
        <w:t>Необходимость адаптации техники к условиям соревновательных игр "взрослого" футбола ярко прослеживается, когда игрокам приходится действовать с мячом в присущих этому футболу "экстремальных" условиях: с максимальной мощностью, в физическом контакте с соперником, при дефиците време</w:t>
      </w:r>
      <w:r>
        <w:rPr>
          <w:sz w:val="28"/>
          <w:szCs w:val="28"/>
        </w:rPr>
        <w:t>ни на исполнение приемов</w:t>
      </w:r>
      <w:r w:rsidRPr="00A71972">
        <w:rPr>
          <w:sz w:val="28"/>
          <w:szCs w:val="28"/>
        </w:rPr>
        <w:t>.</w:t>
      </w:r>
    </w:p>
    <w:p w:rsidR="002D1E51" w:rsidRDefault="002D1E51" w:rsidP="0050700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Петухов А.В. (в табл. 1) приводит данные о сенситивных периодах развития качеств, являющихся составной частью технической подготовки футболистов. Данная таблица является обобщением результатов исследований различных авторов (более 30 работ) и многолетних педагогических наблюдений автора [65].</w:t>
      </w:r>
    </w:p>
    <w:p w:rsidR="002D1E51" w:rsidRDefault="002D1E51" w:rsidP="0050700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2D1E51" w:rsidRDefault="002D1E51" w:rsidP="00847AB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Примерные благоприятные периоды для развития технической подготовленности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747"/>
        <w:gridCol w:w="748"/>
        <w:gridCol w:w="748"/>
        <w:gridCol w:w="748"/>
        <w:gridCol w:w="748"/>
        <w:gridCol w:w="747"/>
        <w:gridCol w:w="748"/>
        <w:gridCol w:w="748"/>
        <w:gridCol w:w="748"/>
        <w:gridCol w:w="748"/>
      </w:tblGrid>
      <w:tr w:rsidR="002D1E51" w:rsidRPr="00680DA9" w:rsidTr="00680DA9">
        <w:trPr>
          <w:trHeight w:val="275"/>
        </w:trPr>
        <w:tc>
          <w:tcPr>
            <w:tcW w:w="2376" w:type="dxa"/>
            <w:vMerge w:val="restart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Качества</w:t>
            </w:r>
          </w:p>
        </w:tc>
        <w:tc>
          <w:tcPr>
            <w:tcW w:w="7478" w:type="dxa"/>
            <w:gridSpan w:val="1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Возраст, лет</w:t>
            </w:r>
          </w:p>
        </w:tc>
      </w:tr>
      <w:tr w:rsidR="002D1E51" w:rsidRPr="00680DA9" w:rsidTr="00680DA9">
        <w:trPr>
          <w:trHeight w:val="274"/>
        </w:trPr>
        <w:tc>
          <w:tcPr>
            <w:tcW w:w="2376" w:type="dxa"/>
            <w:vMerge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747" w:type="dxa"/>
          </w:tcPr>
          <w:p w:rsidR="002D1E51" w:rsidRPr="00680DA9" w:rsidRDefault="002D1E51" w:rsidP="00680DA9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</w:tr>
      <w:tr w:rsidR="002D1E51" w:rsidRPr="00680DA9" w:rsidTr="00680DA9">
        <w:tc>
          <w:tcPr>
            <w:tcW w:w="2376" w:type="dxa"/>
          </w:tcPr>
          <w:p w:rsidR="002D1E51" w:rsidRPr="00680DA9" w:rsidRDefault="002D1E51" w:rsidP="00680DA9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Обучение технике (точность, чувствительность)</w:t>
            </w:r>
          </w:p>
        </w:tc>
        <w:tc>
          <w:tcPr>
            <w:tcW w:w="747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1E51" w:rsidRPr="00680DA9" w:rsidTr="00680DA9">
        <w:tc>
          <w:tcPr>
            <w:tcW w:w="2376" w:type="dxa"/>
          </w:tcPr>
          <w:p w:rsidR="002D1E51" w:rsidRPr="00680DA9" w:rsidRDefault="002D1E51" w:rsidP="00680DA9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Обучение техник (быстрота, точность)</w:t>
            </w:r>
          </w:p>
        </w:tc>
        <w:tc>
          <w:tcPr>
            <w:tcW w:w="747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1E51" w:rsidRPr="00680DA9" w:rsidTr="00680DA9">
        <w:tc>
          <w:tcPr>
            <w:tcW w:w="2376" w:type="dxa"/>
          </w:tcPr>
          <w:p w:rsidR="002D1E51" w:rsidRPr="00680DA9" w:rsidRDefault="002D1E51" w:rsidP="00680DA9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Обучение техник (сила, выносливость)</w:t>
            </w:r>
          </w:p>
        </w:tc>
        <w:tc>
          <w:tcPr>
            <w:tcW w:w="747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1E51" w:rsidRPr="00680DA9" w:rsidTr="00680DA9">
        <w:tc>
          <w:tcPr>
            <w:tcW w:w="2376" w:type="dxa"/>
          </w:tcPr>
          <w:p w:rsidR="002D1E51" w:rsidRPr="00680DA9" w:rsidRDefault="002D1E51" w:rsidP="00680DA9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Специальная ловкость</w:t>
            </w:r>
          </w:p>
        </w:tc>
        <w:tc>
          <w:tcPr>
            <w:tcW w:w="747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00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FF00"/>
          </w:tcPr>
          <w:p w:rsidR="002D1E51" w:rsidRPr="00680DA9" w:rsidRDefault="002D1E51" w:rsidP="00680DA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1E51" w:rsidRDefault="002D1E51" w:rsidP="0093102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таблицы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747"/>
        <w:gridCol w:w="748"/>
        <w:gridCol w:w="748"/>
        <w:gridCol w:w="748"/>
        <w:gridCol w:w="748"/>
        <w:gridCol w:w="747"/>
        <w:gridCol w:w="748"/>
        <w:gridCol w:w="748"/>
        <w:gridCol w:w="748"/>
        <w:gridCol w:w="748"/>
      </w:tblGrid>
      <w:tr w:rsidR="002D1E51" w:rsidRPr="00680DA9" w:rsidTr="0093102F">
        <w:tc>
          <w:tcPr>
            <w:tcW w:w="2376" w:type="dxa"/>
          </w:tcPr>
          <w:p w:rsidR="002D1E51" w:rsidRPr="0093102F" w:rsidRDefault="002D1E51" w:rsidP="0093102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02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47" w:type="dxa"/>
          </w:tcPr>
          <w:p w:rsidR="002D1E51" w:rsidRPr="0093102F" w:rsidRDefault="002D1E51" w:rsidP="0093102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02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48" w:type="dxa"/>
          </w:tcPr>
          <w:p w:rsidR="002D1E51" w:rsidRPr="0093102F" w:rsidRDefault="002D1E51" w:rsidP="0093102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02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:rsidR="002D1E51" w:rsidRPr="0093102F" w:rsidRDefault="002D1E51" w:rsidP="0093102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02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48" w:type="dxa"/>
          </w:tcPr>
          <w:p w:rsidR="002D1E51" w:rsidRPr="0093102F" w:rsidRDefault="002D1E51" w:rsidP="0093102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02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48" w:type="dxa"/>
          </w:tcPr>
          <w:p w:rsidR="002D1E51" w:rsidRPr="0093102F" w:rsidRDefault="002D1E51" w:rsidP="0093102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02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47" w:type="dxa"/>
          </w:tcPr>
          <w:p w:rsidR="002D1E51" w:rsidRPr="0093102F" w:rsidRDefault="002D1E51" w:rsidP="0093102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02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48" w:type="dxa"/>
          </w:tcPr>
          <w:p w:rsidR="002D1E51" w:rsidRPr="0093102F" w:rsidRDefault="002D1E51" w:rsidP="0093102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02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48" w:type="dxa"/>
          </w:tcPr>
          <w:p w:rsidR="002D1E51" w:rsidRPr="0093102F" w:rsidRDefault="002D1E51" w:rsidP="0093102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02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48" w:type="dxa"/>
          </w:tcPr>
          <w:p w:rsidR="002D1E51" w:rsidRPr="0093102F" w:rsidRDefault="002D1E51" w:rsidP="0093102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02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48" w:type="dxa"/>
          </w:tcPr>
          <w:p w:rsidR="002D1E51" w:rsidRPr="0093102F" w:rsidRDefault="002D1E51" w:rsidP="0093102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02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2D1E51" w:rsidRPr="00680DA9" w:rsidTr="003928AB">
        <w:tc>
          <w:tcPr>
            <w:tcW w:w="2376" w:type="dxa"/>
          </w:tcPr>
          <w:p w:rsidR="002D1E51" w:rsidRPr="00680DA9" w:rsidRDefault="002D1E51" w:rsidP="003928A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Дифференциация мышечных усилий</w:t>
            </w:r>
          </w:p>
        </w:tc>
        <w:tc>
          <w:tcPr>
            <w:tcW w:w="747" w:type="dxa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</w:tc>
        <w:tc>
          <w:tcPr>
            <w:tcW w:w="748" w:type="dxa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</w:tc>
        <w:tc>
          <w:tcPr>
            <w:tcW w:w="748" w:type="dxa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</w:tc>
        <w:tc>
          <w:tcPr>
            <w:tcW w:w="748" w:type="dxa"/>
            <w:shd w:val="clear" w:color="auto" w:fill="FF0000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0000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0000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0000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  <w:shd w:val="clear" w:color="auto" w:fill="FF0000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1E51" w:rsidRPr="00680DA9" w:rsidTr="003928AB">
        <w:tc>
          <w:tcPr>
            <w:tcW w:w="2376" w:type="dxa"/>
          </w:tcPr>
          <w:p w:rsidR="002D1E51" w:rsidRPr="00680DA9" w:rsidRDefault="002D1E51" w:rsidP="003928A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Кинестезическая чувствительность</w:t>
            </w:r>
          </w:p>
        </w:tc>
        <w:tc>
          <w:tcPr>
            <w:tcW w:w="747" w:type="dxa"/>
          </w:tcPr>
          <w:p w:rsidR="002D1E51" w:rsidRPr="00680DA9" w:rsidRDefault="002D1E51" w:rsidP="003928A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</w:tc>
        <w:tc>
          <w:tcPr>
            <w:tcW w:w="748" w:type="dxa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</w:tc>
        <w:tc>
          <w:tcPr>
            <w:tcW w:w="748" w:type="dxa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</w:tc>
        <w:tc>
          <w:tcPr>
            <w:tcW w:w="748" w:type="dxa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</w:tc>
        <w:tc>
          <w:tcPr>
            <w:tcW w:w="748" w:type="dxa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</w:tc>
        <w:tc>
          <w:tcPr>
            <w:tcW w:w="747" w:type="dxa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</w:tc>
        <w:tc>
          <w:tcPr>
            <w:tcW w:w="748" w:type="dxa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</w:tc>
        <w:tc>
          <w:tcPr>
            <w:tcW w:w="748" w:type="dxa"/>
            <w:shd w:val="clear" w:color="auto" w:fill="FF0000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dxa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</w:tc>
        <w:tc>
          <w:tcPr>
            <w:tcW w:w="748" w:type="dxa"/>
          </w:tcPr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1E51" w:rsidRPr="00680DA9" w:rsidRDefault="002D1E51" w:rsidP="003928A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DA9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</w:tc>
      </w:tr>
    </w:tbl>
    <w:p w:rsidR="002D1E51" w:rsidRDefault="002D1E51" w:rsidP="0050700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50700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186" style="position:absolute;margin-left:-1.05pt;margin-top:4.5pt;width:29.15pt;height:18pt;z-index:251144704"/>
        </w:pict>
      </w:r>
      <w:r>
        <w:rPr>
          <w:noProof/>
          <w:lang w:eastAsia="ru-RU"/>
        </w:rPr>
        <w:pict>
          <v:rect id="_x0000_s1187" style="position:absolute;margin-left:275.85pt;margin-top:4.5pt;width:29.15pt;height:18pt;z-index:251146752" fillcolor="yellow"/>
        </w:pict>
      </w:r>
      <w:r>
        <w:rPr>
          <w:noProof/>
          <w:lang w:eastAsia="ru-RU"/>
        </w:rPr>
        <w:pict>
          <v:rect id="_x0000_s1188" style="position:absolute;margin-left:94.95pt;margin-top:27.25pt;width:29.15pt;height:18.4pt;z-index:251145728" fillcolor="red"/>
        </w:pict>
      </w:r>
      <w:r>
        <w:rPr>
          <w:noProof/>
          <w:lang w:eastAsia="ru-RU"/>
        </w:rPr>
        <w:pict>
          <v:rect id="_x0000_s1189" style="position:absolute;margin-left:220.1pt;margin-top:50.8pt;width:29.15pt;height:18pt;z-index:251147776">
            <v:textbox style="mso-next-textbox:#_x0000_s1189">
              <w:txbxContent>
                <w:p w:rsidR="002D1E51" w:rsidRPr="005038A5" w:rsidRDefault="002D1E51" w:rsidP="005038A5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?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t xml:space="preserve">          - периоды с малыми темпами прироста;             - периоды с быстрыми темпами роста;            - критические (сенситивные) периоды с высокими или максимальными темпами прироста;              - нет данных.</w:t>
      </w:r>
    </w:p>
    <w:p w:rsidR="002D1E51" w:rsidRPr="00676C02" w:rsidRDefault="002D1E51" w:rsidP="005070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39691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1.6</w:t>
      </w:r>
      <w:r w:rsidRPr="007C5F1A">
        <w:rPr>
          <w:rFonts w:ascii="Times New Roman" w:hAnsi="Times New Roman"/>
          <w:b/>
          <w:sz w:val="28"/>
          <w:szCs w:val="28"/>
        </w:rPr>
        <w:t>. Задачи  подготовки на тренировочном этапе 4-го года обучения</w:t>
      </w:r>
    </w:p>
    <w:p w:rsidR="002D1E51" w:rsidRDefault="002D1E51" w:rsidP="0039691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C5F1A">
        <w:rPr>
          <w:rFonts w:ascii="Times New Roman" w:hAnsi="Times New Roman"/>
          <w:b/>
          <w:sz w:val="28"/>
          <w:szCs w:val="28"/>
        </w:rPr>
        <w:t>(15-16 лет)</w:t>
      </w:r>
    </w:p>
    <w:p w:rsidR="002D1E51" w:rsidRPr="007C5F1A" w:rsidRDefault="002D1E51" w:rsidP="0039691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FD0393">
      <w:pPr>
        <w:spacing w:after="0"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 xml:space="preserve">Возраст 15-16 лет соответствует </w:t>
      </w:r>
      <w:r>
        <w:rPr>
          <w:rFonts w:ascii="Times New Roman" w:hAnsi="Times New Roman"/>
          <w:sz w:val="28"/>
          <w:szCs w:val="28"/>
        </w:rPr>
        <w:t>тренировочному этапу подготовки 4-го года обучения. К 15-16 годам точность стереотипов почти достигает уровня взрослого футболиста.  Основная идея подхода к планированию подготовки заключается в последовательности тренировочных средств, позволяющих сохранить надёжность и стабильность технических приёмов. Планирование должно осуществляться таким образом, чтобы весь накопленный футбольный потенциал переложить на соответствующий уровень функциональной подготовки, вся работа над техникой проходит во второй части тренировки [60].</w:t>
      </w:r>
    </w:p>
    <w:p w:rsidR="002D1E51" w:rsidRDefault="002D1E51" w:rsidP="00FD0393">
      <w:pPr>
        <w:spacing w:after="0"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концу игры падает двигательная активность, увеличивается количество технических ошибок даже в простых ситуациях, поэтому рост мастерства обеспечивается связью физической и технической подготовленности.</w:t>
      </w:r>
    </w:p>
    <w:p w:rsidR="002D1E51" w:rsidRDefault="002D1E51" w:rsidP="00F50B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Функциональный режим выполнения упражнений должен соответствовать игре.</w:t>
      </w:r>
    </w:p>
    <w:p w:rsidR="002D1E51" w:rsidRPr="00697EE4" w:rsidRDefault="002D1E51" w:rsidP="00FD0393">
      <w:pPr>
        <w:spacing w:after="0"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Таким образом, на тренировочном</w:t>
      </w:r>
      <w:r w:rsidRPr="00697EE4">
        <w:rPr>
          <w:rFonts w:ascii="Times New Roman" w:hAnsi="Times New Roman"/>
          <w:sz w:val="28"/>
          <w:szCs w:val="28"/>
        </w:rPr>
        <w:t xml:space="preserve"> этапе  </w:t>
      </w:r>
      <w:r>
        <w:rPr>
          <w:rFonts w:ascii="Times New Roman" w:hAnsi="Times New Roman"/>
          <w:sz w:val="28"/>
          <w:szCs w:val="28"/>
        </w:rPr>
        <w:t>4-го года обучения будут реша</w:t>
      </w:r>
      <w:r w:rsidRPr="00697EE4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697EE4">
        <w:rPr>
          <w:rFonts w:ascii="Times New Roman" w:hAnsi="Times New Roman"/>
          <w:sz w:val="28"/>
          <w:szCs w:val="28"/>
        </w:rPr>
        <w:t>ся следующие задачи:</w:t>
      </w:r>
    </w:p>
    <w:p w:rsidR="002D1E51" w:rsidRPr="00697EE4" w:rsidRDefault="002D1E51" w:rsidP="005070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1. Всесторонняя физическая подготовка;</w:t>
      </w:r>
    </w:p>
    <w:p w:rsidR="002D1E51" w:rsidRPr="00697EE4" w:rsidRDefault="002D1E51" w:rsidP="005070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2. Развитие быстроты, ловкости, специальной и общей выносливости;</w:t>
      </w:r>
    </w:p>
    <w:p w:rsidR="002D1E51" w:rsidRPr="00697EE4" w:rsidRDefault="002D1E51" w:rsidP="005070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3. Прочное освоение техники, умение применять её в игре;</w:t>
      </w:r>
    </w:p>
    <w:p w:rsidR="002D1E51" w:rsidRPr="00697EE4" w:rsidRDefault="002D1E51" w:rsidP="005070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4. Определение игрового амплуа и развитие соответствующих индивидуальных качеств и навыков;</w:t>
      </w:r>
    </w:p>
    <w:p w:rsidR="002D1E51" w:rsidRDefault="002D1E51" w:rsidP="005070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7EE4">
        <w:rPr>
          <w:rFonts w:ascii="Times New Roman" w:hAnsi="Times New Roman"/>
          <w:sz w:val="28"/>
          <w:szCs w:val="28"/>
        </w:rPr>
        <w:t>5. Приобретение соревновательного опыта</w:t>
      </w:r>
      <w:r>
        <w:rPr>
          <w:rFonts w:ascii="Times New Roman" w:hAnsi="Times New Roman"/>
          <w:sz w:val="28"/>
          <w:szCs w:val="28"/>
        </w:rPr>
        <w:t xml:space="preserve"> [76]</w:t>
      </w:r>
      <w:r w:rsidRPr="00697EE4">
        <w:rPr>
          <w:rFonts w:ascii="Times New Roman" w:hAnsi="Times New Roman"/>
          <w:sz w:val="28"/>
          <w:szCs w:val="28"/>
        </w:rPr>
        <w:t>.</w:t>
      </w:r>
    </w:p>
    <w:p w:rsidR="002D1E51" w:rsidRDefault="002D1E51" w:rsidP="005070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AF524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93102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D1E51" w:rsidRPr="00A52928" w:rsidRDefault="002D1E51" w:rsidP="0050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2. </w:t>
      </w:r>
      <w:r w:rsidRPr="00A52928">
        <w:rPr>
          <w:rFonts w:ascii="Times New Roman" w:hAnsi="Times New Roman"/>
          <w:b/>
          <w:sz w:val="28"/>
          <w:szCs w:val="28"/>
        </w:rPr>
        <w:t>МЕТОДИКА И ОРГАНИЗАЦИЯ ИССЛЕДОВАНИЯ</w:t>
      </w:r>
    </w:p>
    <w:p w:rsidR="002D1E51" w:rsidRPr="007C5F1A" w:rsidRDefault="002D1E51" w:rsidP="00F77B8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 Методы</w:t>
      </w:r>
      <w:r w:rsidRPr="007C5F1A">
        <w:rPr>
          <w:rFonts w:ascii="Times New Roman" w:hAnsi="Times New Roman"/>
          <w:b/>
          <w:sz w:val="28"/>
          <w:szCs w:val="28"/>
        </w:rPr>
        <w:t xml:space="preserve"> исследования</w:t>
      </w:r>
    </w:p>
    <w:p w:rsidR="002D1E51" w:rsidRDefault="002D1E51" w:rsidP="00F77B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время научного исследования были использованы методы сбора и анализа информации: анализ литературных источников; тестирование; педагогический эксперимент; методы математической статистики. Применение каждого из перечисленных методов имеет свою цель. </w:t>
      </w:r>
    </w:p>
    <w:p w:rsidR="002D1E51" w:rsidRPr="007842F4" w:rsidRDefault="002D1E51" w:rsidP="007842F4">
      <w:pPr>
        <w:shd w:val="clear" w:color="auto" w:fill="FFFFFF"/>
        <w:spacing w:after="0"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литературных источников необходим для более чёткого представления методологии и предмета исследования. </w:t>
      </w:r>
      <w:r w:rsidRPr="007842F4">
        <w:rPr>
          <w:rFonts w:ascii="Times New Roman" w:hAnsi="Times New Roman"/>
          <w:color w:val="000000"/>
          <w:sz w:val="28"/>
          <w:szCs w:val="28"/>
        </w:rPr>
        <w:t xml:space="preserve">Проведённый анализ литературы показал, что по данной проблеме </w:t>
      </w:r>
      <w:r w:rsidRPr="007842F4">
        <w:rPr>
          <w:rFonts w:ascii="Times New Roman" w:hAnsi="Times New Roman"/>
          <w:color w:val="000000"/>
          <w:spacing w:val="1"/>
          <w:sz w:val="28"/>
          <w:szCs w:val="28"/>
        </w:rPr>
        <w:t xml:space="preserve">исследования объем библиографических </w:t>
      </w:r>
      <w:r>
        <w:rPr>
          <w:rFonts w:ascii="Times New Roman" w:hAnsi="Times New Roman"/>
          <w:color w:val="000000"/>
          <w:sz w:val="28"/>
          <w:szCs w:val="28"/>
        </w:rPr>
        <w:t>источников ограничен</w:t>
      </w:r>
      <w:r w:rsidRPr="007842F4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42F4">
        <w:rPr>
          <w:rFonts w:ascii="Times New Roman" w:hAnsi="Times New Roman"/>
          <w:color w:val="000000"/>
          <w:sz w:val="28"/>
          <w:szCs w:val="28"/>
        </w:rPr>
        <w:t>Это</w:t>
      </w:r>
      <w:r>
        <w:rPr>
          <w:rFonts w:ascii="Times New Roman" w:hAnsi="Times New Roman"/>
          <w:color w:val="000000"/>
          <w:sz w:val="28"/>
          <w:szCs w:val="28"/>
        </w:rPr>
        <w:t xml:space="preserve"> указывает на необходимость</w:t>
      </w:r>
      <w:r w:rsidRPr="007842F4">
        <w:rPr>
          <w:rFonts w:ascii="Times New Roman" w:hAnsi="Times New Roman"/>
          <w:color w:val="000000"/>
          <w:sz w:val="28"/>
          <w:szCs w:val="28"/>
        </w:rPr>
        <w:t xml:space="preserve"> фундаментальных исследований в этом </w:t>
      </w:r>
      <w:r w:rsidRPr="007842F4">
        <w:rPr>
          <w:rFonts w:ascii="Times New Roman" w:hAnsi="Times New Roman"/>
          <w:color w:val="000000"/>
          <w:spacing w:val="-1"/>
          <w:sz w:val="28"/>
          <w:szCs w:val="28"/>
        </w:rPr>
        <w:t>научн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ом направлении. С</w:t>
      </w:r>
      <w:r w:rsidRPr="007842F4">
        <w:rPr>
          <w:rFonts w:ascii="Times New Roman" w:hAnsi="Times New Roman"/>
          <w:color w:val="000000"/>
          <w:spacing w:val="-1"/>
          <w:sz w:val="28"/>
          <w:szCs w:val="28"/>
        </w:rPr>
        <w:t xml:space="preserve">охранение проблемы, указанной выше, даёт повод искать новые пути её решения. Нам удалось определить цель и задачи исследования, выбрать пути их решения. Анализировались источники по </w:t>
      </w:r>
      <w:r w:rsidRPr="007842F4">
        <w:rPr>
          <w:rFonts w:ascii="Times New Roman" w:hAnsi="Times New Roman"/>
          <w:color w:val="000000"/>
          <w:spacing w:val="3"/>
          <w:sz w:val="28"/>
          <w:szCs w:val="28"/>
        </w:rPr>
        <w:t xml:space="preserve">вопросам спортивной </w:t>
      </w:r>
      <w:r w:rsidRPr="007842F4">
        <w:rPr>
          <w:rFonts w:ascii="Times New Roman" w:hAnsi="Times New Roman"/>
          <w:color w:val="000000"/>
          <w:spacing w:val="-2"/>
          <w:sz w:val="28"/>
          <w:szCs w:val="28"/>
        </w:rPr>
        <w:t xml:space="preserve">тренировки юных спортсменов по методикам </w:t>
      </w:r>
      <w:r w:rsidRPr="007842F4">
        <w:rPr>
          <w:rFonts w:ascii="Times New Roman" w:hAnsi="Times New Roman"/>
          <w:color w:val="000000"/>
          <w:spacing w:val="-1"/>
          <w:sz w:val="28"/>
          <w:szCs w:val="28"/>
        </w:rPr>
        <w:t>развития у них технического мастерства.</w:t>
      </w:r>
    </w:p>
    <w:p w:rsidR="002D1E51" w:rsidRDefault="002D1E51" w:rsidP="0050700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испытания проводят с помощью контрольных упражнений или тестов. Контрольные упражнения – это стандартизированные по содержанию, форме и условиям выполнения двигательные действия, применяемые с целью определения состояния какого-либо качества занимающихся на данный период обучения.</w:t>
      </w:r>
    </w:p>
    <w:p w:rsidR="002D1E51" w:rsidRDefault="002D1E51" w:rsidP="008525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Было выбрано четыре теста:</w:t>
      </w:r>
    </w:p>
    <w:p w:rsidR="002D1E51" w:rsidRDefault="002D1E51" w:rsidP="00852542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Техники владения мячом в условиях дефицита пространства;</w:t>
      </w:r>
    </w:p>
    <w:p w:rsidR="002D1E51" w:rsidRDefault="002D1E51" w:rsidP="00852542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Бег с изменением направления движения;</w:t>
      </w:r>
    </w:p>
    <w:p w:rsidR="002D1E51" w:rsidRDefault="002D1E51" w:rsidP="00852542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Бег с мячом и без мяча;</w:t>
      </w:r>
    </w:p>
    <w:p w:rsidR="002D1E51" w:rsidRDefault="002D1E51" w:rsidP="00852542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Полоса препятствия с мячом и без мяча.</w:t>
      </w:r>
    </w:p>
    <w:p w:rsidR="002D1E51" w:rsidRDefault="002D1E51" w:rsidP="008525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Первый тест разработан и предложен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Голомазовым С.В. [30]</w:t>
      </w:r>
      <w:r>
        <w:rPr>
          <w:rFonts w:ascii="Times New Roman" w:hAnsi="Times New Roman"/>
          <w:sz w:val="28"/>
          <w:szCs w:val="28"/>
        </w:rPr>
        <w:t xml:space="preserve">. Второй разработан и применяется на практике нами. Третий тест разработан Ляхом В.И., Витковски З. и доработан нами [56]. За основу четвёртого выбран тест Платонова В.Н., который также был доработан [66]. </w:t>
      </w:r>
    </w:p>
    <w:p w:rsidR="002D1E51" w:rsidRDefault="002D1E51" w:rsidP="008525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Тесты описаны в приложении 1. Результаты тестирования в течение всего эксперимента представлены в приложение 2.</w:t>
      </w:r>
    </w:p>
    <w:p w:rsidR="002D1E51" w:rsidRDefault="002D1E51" w:rsidP="0050700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эксперимент – это специально организуемое исследование, проводимое с целью выяснения эффективности применения тех или иных методов, средств, форм, видов, приёмов и нового содержания обучения и тренировки. По направленности был выбран сравнительный прямой эксперимент, подразумевающий деление группы на две подгруппы (контрольная и экспериментальная). </w:t>
      </w:r>
    </w:p>
    <w:p w:rsidR="002D1E51" w:rsidRDefault="002D1E51" w:rsidP="0050700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Полученные с помощью различных методов исследования данные подверглись обработке и анализу. В этих целях использовались математико-статические методы [63]. </w:t>
      </w:r>
    </w:p>
    <w:p w:rsidR="002D1E51" w:rsidRPr="00852542" w:rsidRDefault="002D1E51" w:rsidP="0050700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2542">
        <w:rPr>
          <w:rFonts w:ascii="Times New Roman" w:hAnsi="Times New Roman"/>
          <w:sz w:val="28"/>
          <w:szCs w:val="28"/>
        </w:rPr>
        <w:t xml:space="preserve">При этом вычислялись такие статистические показатели, как средняя арифметическая величина </w:t>
      </w:r>
      <w:r w:rsidRPr="00852542">
        <w:rPr>
          <w:rFonts w:ascii="Times New Roman" w:hAnsi="Times New Roman"/>
          <w:sz w:val="28"/>
          <w:szCs w:val="28"/>
        </w:rPr>
        <w:fldChar w:fldCharType="begin"/>
      </w:r>
      <w:r w:rsidRPr="00852542">
        <w:rPr>
          <w:rFonts w:ascii="Times New Roman" w:hAnsi="Times New Roman"/>
          <w:sz w:val="28"/>
          <w:szCs w:val="28"/>
        </w:rPr>
        <w:instrText xml:space="preserve"> QUOTE </w:instrText>
      </w:r>
      <w:r w:rsidRPr="009D3624">
        <w:rPr>
          <w:rFonts w:ascii="Times New Roman" w:hAnsi="Times New Roman"/>
          <w:sz w:val="28"/>
          <w:szCs w:val="28"/>
        </w:rPr>
        <w:pict>
          <v:shape id="_x0000_i1026" type="#_x0000_t75" style="width:6.75pt;height:10.5pt" equationxml="&lt;">
            <v:imagedata r:id="rId7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instrText xml:space="preserve"> </w:instrText>
      </w:r>
      <w:r w:rsidRPr="00852542">
        <w:rPr>
          <w:rFonts w:ascii="Times New Roman" w:hAnsi="Times New Roman"/>
          <w:sz w:val="28"/>
          <w:szCs w:val="28"/>
        </w:rPr>
        <w:fldChar w:fldCharType="separate"/>
      </w:r>
      <w:r w:rsidRPr="009D3624">
        <w:rPr>
          <w:rFonts w:ascii="Times New Roman" w:hAnsi="Times New Roman"/>
          <w:sz w:val="28"/>
          <w:szCs w:val="28"/>
        </w:rPr>
        <w:pict>
          <v:shape id="_x0000_i1027" type="#_x0000_t75" style="width:6.75pt;height:10.5pt" equationxml="&lt;">
            <v:imagedata r:id="rId7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fldChar w:fldCharType="end"/>
      </w:r>
      <w:r w:rsidRPr="00852542">
        <w:rPr>
          <w:rFonts w:ascii="Times New Roman" w:hAnsi="Times New Roman"/>
          <w:sz w:val="28"/>
          <w:szCs w:val="28"/>
        </w:rPr>
        <w:t xml:space="preserve">, дисперсия </w:t>
      </w:r>
      <w:r w:rsidRPr="00852542">
        <w:rPr>
          <w:rFonts w:ascii="Times New Roman" w:hAnsi="Times New Roman"/>
          <w:sz w:val="28"/>
          <w:szCs w:val="28"/>
        </w:rPr>
        <w:fldChar w:fldCharType="begin"/>
      </w:r>
      <w:r w:rsidRPr="00852542">
        <w:rPr>
          <w:rFonts w:ascii="Times New Roman" w:hAnsi="Times New Roman"/>
          <w:sz w:val="28"/>
          <w:szCs w:val="28"/>
        </w:rPr>
        <w:instrText xml:space="preserve"> QUOTE </w:instrText>
      </w:r>
      <w:r w:rsidRPr="009D3624">
        <w:rPr>
          <w:rFonts w:ascii="Times New Roman" w:hAnsi="Times New Roman"/>
          <w:sz w:val="28"/>
          <w:szCs w:val="28"/>
        </w:rPr>
        <w:pict>
          <v:shape id="_x0000_i1028" type="#_x0000_t75" style="width:18pt;height:12.75pt" equationxml="&lt;">
            <v:imagedata r:id="rId8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instrText xml:space="preserve"> </w:instrText>
      </w:r>
      <w:r w:rsidRPr="00852542">
        <w:rPr>
          <w:rFonts w:ascii="Times New Roman" w:hAnsi="Times New Roman"/>
          <w:sz w:val="28"/>
          <w:szCs w:val="28"/>
        </w:rPr>
        <w:fldChar w:fldCharType="separate"/>
      </w:r>
      <w:r w:rsidRPr="009D3624">
        <w:rPr>
          <w:rFonts w:ascii="Times New Roman" w:hAnsi="Times New Roman"/>
          <w:sz w:val="28"/>
          <w:szCs w:val="28"/>
        </w:rPr>
        <w:pict>
          <v:shape id="_x0000_i1029" type="#_x0000_t75" style="width:18pt;height:12.75pt" equationxml="&lt;">
            <v:imagedata r:id="rId8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fldChar w:fldCharType="end"/>
      </w:r>
      <w:r w:rsidRPr="00852542">
        <w:rPr>
          <w:rFonts w:ascii="Times New Roman" w:hAnsi="Times New Roman"/>
          <w:sz w:val="28"/>
          <w:szCs w:val="28"/>
        </w:rPr>
        <w:t xml:space="preserve"> среднее квадратическое отклонение </w:t>
      </w:r>
      <w:r w:rsidRPr="00852542">
        <w:rPr>
          <w:rFonts w:ascii="Times New Roman" w:hAnsi="Times New Roman"/>
          <w:sz w:val="28"/>
          <w:szCs w:val="28"/>
        </w:rPr>
        <w:fldChar w:fldCharType="begin"/>
      </w:r>
      <w:r w:rsidRPr="00852542">
        <w:rPr>
          <w:rFonts w:ascii="Times New Roman" w:hAnsi="Times New Roman"/>
          <w:sz w:val="28"/>
          <w:szCs w:val="28"/>
        </w:rPr>
        <w:instrText xml:space="preserve"> QUOTE </w:instrText>
      </w:r>
      <w:r w:rsidRPr="009D3624">
        <w:rPr>
          <w:rFonts w:ascii="Times New Roman" w:hAnsi="Times New Roman"/>
          <w:sz w:val="28"/>
          <w:szCs w:val="28"/>
        </w:rPr>
        <w:pict>
          <v:shape id="_x0000_i1030" type="#_x0000_t75" style="width:12pt;height:15pt" equationxml="&lt;">
            <v:imagedata r:id="rId9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instrText xml:space="preserve"> </w:instrText>
      </w:r>
      <w:r w:rsidRPr="00852542">
        <w:rPr>
          <w:rFonts w:ascii="Times New Roman" w:hAnsi="Times New Roman"/>
          <w:sz w:val="28"/>
          <w:szCs w:val="28"/>
        </w:rPr>
        <w:fldChar w:fldCharType="separate"/>
      </w:r>
      <w:r w:rsidRPr="009D3624">
        <w:rPr>
          <w:rFonts w:ascii="Times New Roman" w:hAnsi="Times New Roman"/>
          <w:sz w:val="28"/>
          <w:szCs w:val="28"/>
        </w:rPr>
        <w:pict>
          <v:shape id="_x0000_i1031" type="#_x0000_t75" style="width:12.75pt;height:15pt" equationxml="&lt;">
            <v:imagedata r:id="rId9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fldChar w:fldCharType="end"/>
      </w:r>
      <w:r w:rsidRPr="00852542">
        <w:rPr>
          <w:rFonts w:ascii="Times New Roman" w:hAnsi="Times New Roman"/>
          <w:sz w:val="28"/>
          <w:szCs w:val="28"/>
        </w:rPr>
        <w:t xml:space="preserve">, ошибка репрезентативности </w:t>
      </w:r>
      <w:r w:rsidRPr="00852542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>,</w:t>
      </w:r>
      <w:r w:rsidRPr="00852542">
        <w:rPr>
          <w:rFonts w:ascii="Times New Roman" w:hAnsi="Times New Roman"/>
          <w:sz w:val="28"/>
          <w:szCs w:val="28"/>
        </w:rPr>
        <w:t xml:space="preserve"> показатель темпа прироста </w:t>
      </w:r>
      <w:r w:rsidRPr="00852542">
        <w:rPr>
          <w:rFonts w:ascii="Times New Roman" w:hAnsi="Times New Roman"/>
          <w:sz w:val="28"/>
          <w:szCs w:val="28"/>
          <w:lang w:val="en-US"/>
        </w:rPr>
        <w:t>W</w:t>
      </w:r>
      <w:r>
        <w:rPr>
          <w:rFonts w:ascii="Times New Roman" w:hAnsi="Times New Roman"/>
          <w:sz w:val="28"/>
          <w:szCs w:val="28"/>
        </w:rPr>
        <w:t>,</w:t>
      </w:r>
      <w:r w:rsidRPr="00AF5241">
        <w:rPr>
          <w:rFonts w:ascii="Times New Roman" w:hAnsi="Times New Roman"/>
          <w:sz w:val="28"/>
          <w:szCs w:val="28"/>
        </w:rPr>
        <w:t xml:space="preserve"> </w:t>
      </w:r>
      <w:r w:rsidRPr="00852542">
        <w:rPr>
          <w:rFonts w:ascii="Times New Roman" w:hAnsi="Times New Roman"/>
          <w:sz w:val="28"/>
          <w:szCs w:val="28"/>
        </w:rPr>
        <w:t>критерий Стьюдента.</w:t>
      </w:r>
    </w:p>
    <w:p w:rsidR="002D1E51" w:rsidRPr="00852542" w:rsidRDefault="002D1E51" w:rsidP="007D2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2542">
        <w:rPr>
          <w:rFonts w:ascii="Times New Roman" w:hAnsi="Times New Roman"/>
          <w:sz w:val="28"/>
          <w:szCs w:val="28"/>
        </w:rPr>
        <w:t xml:space="preserve">Средняя арифметическая величина </w:t>
      </w:r>
      <w:r w:rsidRPr="00852542">
        <w:rPr>
          <w:rFonts w:ascii="Times New Roman" w:hAnsi="Times New Roman"/>
          <w:sz w:val="28"/>
          <w:szCs w:val="28"/>
        </w:rPr>
        <w:fldChar w:fldCharType="begin"/>
      </w:r>
      <w:r w:rsidRPr="00852542">
        <w:rPr>
          <w:rFonts w:ascii="Times New Roman" w:hAnsi="Times New Roman"/>
          <w:sz w:val="28"/>
          <w:szCs w:val="28"/>
        </w:rPr>
        <w:instrText xml:space="preserve"> QUOTE </w:instrText>
      </w:r>
      <w:r w:rsidRPr="009D3624">
        <w:rPr>
          <w:rFonts w:ascii="Times New Roman" w:hAnsi="Times New Roman"/>
          <w:sz w:val="28"/>
          <w:szCs w:val="28"/>
        </w:rPr>
        <w:pict>
          <v:shape id="_x0000_i1032" type="#_x0000_t75" style="width:6.75pt;height:10.5pt" equationxml="&lt;">
            <v:imagedata r:id="rId7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instrText xml:space="preserve"> </w:instrText>
      </w:r>
      <w:r w:rsidRPr="00852542">
        <w:rPr>
          <w:rFonts w:ascii="Times New Roman" w:hAnsi="Times New Roman"/>
          <w:sz w:val="28"/>
          <w:szCs w:val="28"/>
        </w:rPr>
        <w:fldChar w:fldCharType="separate"/>
      </w:r>
      <w:r w:rsidRPr="009D3624">
        <w:rPr>
          <w:rFonts w:ascii="Times New Roman" w:hAnsi="Times New Roman"/>
          <w:sz w:val="28"/>
          <w:szCs w:val="28"/>
        </w:rPr>
        <w:pict>
          <v:shape id="_x0000_i1033" type="#_x0000_t75" style="width:6.75pt;height:10.5pt" equationxml="&lt;">
            <v:imagedata r:id="rId7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fldChar w:fldCharType="end"/>
      </w:r>
      <w:r w:rsidRPr="00852542">
        <w:rPr>
          <w:rFonts w:ascii="Times New Roman" w:hAnsi="Times New Roman"/>
          <w:sz w:val="28"/>
          <w:szCs w:val="28"/>
        </w:rPr>
        <w:t>, показатель среднего уровня, самого типичного и характерного для всего ряда, определяется по формуле:</w:t>
      </w:r>
    </w:p>
    <w:p w:rsidR="002D1E51" w:rsidRPr="009E0963" w:rsidRDefault="002D1E51" w:rsidP="003B02C2">
      <w:pPr>
        <w:jc w:val="center"/>
        <w:rPr>
          <w:rFonts w:ascii="Times New Roman" w:hAnsi="Times New Roman"/>
          <w:sz w:val="28"/>
          <w:szCs w:val="28"/>
        </w:rPr>
      </w:pPr>
      <w:r w:rsidRPr="009E0963">
        <w:rPr>
          <w:rFonts w:ascii="Times New Roman" w:hAnsi="Times New Roman"/>
          <w:sz w:val="28"/>
          <w:szCs w:val="28"/>
        </w:rPr>
        <w:fldChar w:fldCharType="begin"/>
      </w:r>
      <w:r w:rsidRPr="009E0963">
        <w:rPr>
          <w:rFonts w:ascii="Times New Roman" w:hAnsi="Times New Roman"/>
          <w:sz w:val="28"/>
          <w:szCs w:val="28"/>
        </w:rPr>
        <w:instrText xml:space="preserve"> </w:instrText>
      </w:r>
      <w:r w:rsidRPr="009E0963">
        <w:rPr>
          <w:rFonts w:ascii="Times New Roman" w:hAnsi="Times New Roman"/>
          <w:sz w:val="28"/>
          <w:szCs w:val="28"/>
          <w:lang w:val="en-US"/>
        </w:rPr>
        <w:instrText>QUOTE</w:instrText>
      </w:r>
      <w:r w:rsidRPr="009E0963">
        <w:rPr>
          <w:rFonts w:ascii="Times New Roman" w:hAnsi="Times New Roman"/>
          <w:sz w:val="28"/>
          <w:szCs w:val="28"/>
        </w:rPr>
        <w:instrText xml:space="preserve"> </w:instrText>
      </w:r>
      <w:r w:rsidRPr="009D3624">
        <w:rPr>
          <w:position w:val="-11"/>
        </w:rPr>
        <w:pict>
          <v:shape id="_x0000_i1034" type="#_x0000_t75" style="width:8.25pt;height:18.75pt" equationxml="&lt;">
            <v:imagedata r:id="rId10" o:title="" chromakey="white"/>
          </v:shape>
        </w:pict>
      </w:r>
      <w:r w:rsidRPr="009E0963">
        <w:rPr>
          <w:rFonts w:ascii="Times New Roman" w:hAnsi="Times New Roman"/>
          <w:sz w:val="28"/>
          <w:szCs w:val="28"/>
        </w:rPr>
        <w:instrText xml:space="preserve"> </w:instrText>
      </w:r>
      <w:r w:rsidRPr="009E0963">
        <w:rPr>
          <w:rFonts w:ascii="Times New Roman" w:hAnsi="Times New Roman"/>
          <w:sz w:val="28"/>
          <w:szCs w:val="28"/>
        </w:rPr>
        <w:fldChar w:fldCharType="separate"/>
      </w:r>
      <w:r w:rsidRPr="009D3624">
        <w:rPr>
          <w:position w:val="-11"/>
        </w:rPr>
        <w:pict>
          <v:shape id="_x0000_i1035" type="#_x0000_t75" style="width:8.25pt;height:18.75pt" equationxml="&lt;">
            <v:imagedata r:id="rId10" o:title="" chromakey="white"/>
          </v:shape>
        </w:pict>
      </w:r>
      <w:r w:rsidRPr="009E0963">
        <w:rPr>
          <w:rFonts w:ascii="Times New Roman" w:hAnsi="Times New Roman"/>
          <w:sz w:val="28"/>
          <w:szCs w:val="28"/>
        </w:rPr>
        <w:fldChar w:fldCharType="end"/>
      </w:r>
      <w:r w:rsidRPr="009E0963">
        <w:rPr>
          <w:rFonts w:ascii="Times New Roman" w:hAnsi="Times New Roman"/>
          <w:sz w:val="28"/>
          <w:szCs w:val="28"/>
        </w:rPr>
        <w:t xml:space="preserve">= </w:t>
      </w:r>
      <w:r w:rsidRPr="009E0963">
        <w:rPr>
          <w:rFonts w:ascii="Times New Roman" w:hAnsi="Times New Roman"/>
          <w:sz w:val="28"/>
          <w:szCs w:val="28"/>
        </w:rPr>
        <w:fldChar w:fldCharType="begin"/>
      </w:r>
      <w:r w:rsidRPr="009E0963">
        <w:rPr>
          <w:rFonts w:ascii="Times New Roman" w:hAnsi="Times New Roman"/>
          <w:sz w:val="28"/>
          <w:szCs w:val="28"/>
        </w:rPr>
        <w:instrText xml:space="preserve"> </w:instrText>
      </w:r>
      <w:r w:rsidRPr="009E0963">
        <w:rPr>
          <w:rFonts w:ascii="Times New Roman" w:hAnsi="Times New Roman"/>
          <w:sz w:val="28"/>
          <w:szCs w:val="28"/>
          <w:lang w:val="en-US"/>
        </w:rPr>
        <w:instrText>QUOTE</w:instrText>
      </w:r>
      <w:r w:rsidRPr="009E0963">
        <w:rPr>
          <w:rFonts w:ascii="Times New Roman" w:hAnsi="Times New Roman"/>
          <w:sz w:val="28"/>
          <w:szCs w:val="28"/>
        </w:rPr>
        <w:instrText xml:space="preserve"> </w:instrText>
      </w:r>
      <w:r w:rsidRPr="009D3624">
        <w:rPr>
          <w:position w:val="-20"/>
        </w:rPr>
        <w:pict>
          <v:shape id="_x0000_i1036" type="#_x0000_t75" style="width:33.75pt;height:26.25pt" equationxml="&lt;">
            <v:imagedata r:id="rId11" o:title="" chromakey="white"/>
          </v:shape>
        </w:pict>
      </w:r>
      <w:r w:rsidRPr="009E0963">
        <w:rPr>
          <w:rFonts w:ascii="Times New Roman" w:hAnsi="Times New Roman"/>
          <w:sz w:val="28"/>
          <w:szCs w:val="28"/>
        </w:rPr>
        <w:instrText xml:space="preserve"> </w:instrText>
      </w:r>
      <w:r w:rsidRPr="009E0963">
        <w:rPr>
          <w:rFonts w:ascii="Times New Roman" w:hAnsi="Times New Roman"/>
          <w:sz w:val="28"/>
          <w:szCs w:val="28"/>
        </w:rPr>
        <w:fldChar w:fldCharType="separate"/>
      </w:r>
      <w:r w:rsidRPr="009D3624">
        <w:rPr>
          <w:position w:val="-20"/>
        </w:rPr>
        <w:pict>
          <v:shape id="_x0000_i1037" type="#_x0000_t75" style="width:33.75pt;height:26.25pt" equationxml="&lt;">
            <v:imagedata r:id="rId11" o:title="" chromakey="white"/>
          </v:shape>
        </w:pict>
      </w:r>
      <w:r w:rsidRPr="009E0963">
        <w:rPr>
          <w:rFonts w:ascii="Times New Roman" w:hAnsi="Times New Roman"/>
          <w:sz w:val="28"/>
          <w:szCs w:val="28"/>
        </w:rPr>
        <w:fldChar w:fldCharType="end"/>
      </w:r>
    </w:p>
    <w:p w:rsidR="002D1E51" w:rsidRPr="00852542" w:rsidRDefault="002D1E51" w:rsidP="0078559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2542">
        <w:rPr>
          <w:rFonts w:ascii="Times New Roman" w:hAnsi="Times New Roman"/>
          <w:sz w:val="28"/>
          <w:szCs w:val="28"/>
        </w:rPr>
        <w:t xml:space="preserve">где </w:t>
      </w:r>
      <w:r w:rsidRPr="00852542">
        <w:rPr>
          <w:rFonts w:ascii="Times New Roman" w:hAnsi="Times New Roman"/>
          <w:sz w:val="28"/>
          <w:szCs w:val="28"/>
          <w:lang w:val="en-US"/>
        </w:rPr>
        <w:t>xi</w:t>
      </w:r>
      <w:r w:rsidRPr="00852542">
        <w:rPr>
          <w:rFonts w:ascii="Times New Roman" w:hAnsi="Times New Roman"/>
          <w:sz w:val="28"/>
          <w:szCs w:val="28"/>
        </w:rPr>
        <w:t xml:space="preserve"> – вариант ряда; </w:t>
      </w:r>
      <w:r w:rsidRPr="00852542">
        <w:rPr>
          <w:rFonts w:ascii="Times New Roman" w:hAnsi="Times New Roman"/>
          <w:sz w:val="28"/>
          <w:szCs w:val="28"/>
          <w:lang w:val="en-US"/>
        </w:rPr>
        <w:t>ni</w:t>
      </w:r>
      <w:r w:rsidRPr="00852542">
        <w:rPr>
          <w:rFonts w:ascii="Times New Roman" w:hAnsi="Times New Roman"/>
          <w:sz w:val="28"/>
          <w:szCs w:val="28"/>
        </w:rPr>
        <w:t xml:space="preserve"> </w:t>
      </w:r>
      <w:r w:rsidRPr="00852542">
        <w:rPr>
          <w:rFonts w:ascii="Times New Roman" w:hAnsi="Times New Roman"/>
          <w:b/>
          <w:sz w:val="28"/>
          <w:szCs w:val="28"/>
        </w:rPr>
        <w:t>-</w:t>
      </w:r>
      <w:r w:rsidRPr="00852542">
        <w:rPr>
          <w:rFonts w:ascii="Times New Roman" w:hAnsi="Times New Roman"/>
          <w:sz w:val="28"/>
          <w:szCs w:val="28"/>
        </w:rPr>
        <w:t xml:space="preserve"> частота ряда; </w:t>
      </w:r>
      <w:r w:rsidRPr="00852542">
        <w:rPr>
          <w:rFonts w:ascii="Times New Roman" w:hAnsi="Times New Roman"/>
          <w:sz w:val="28"/>
          <w:szCs w:val="28"/>
          <w:lang w:val="en-US"/>
        </w:rPr>
        <w:t>n</w:t>
      </w:r>
      <w:r w:rsidRPr="00852542">
        <w:rPr>
          <w:rFonts w:ascii="Times New Roman" w:hAnsi="Times New Roman"/>
          <w:sz w:val="28"/>
          <w:szCs w:val="28"/>
        </w:rPr>
        <w:t xml:space="preserve"> - объём совокупности.</w:t>
      </w:r>
    </w:p>
    <w:p w:rsidR="002D1E51" w:rsidRPr="00852542" w:rsidRDefault="002D1E51" w:rsidP="007D2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2542">
        <w:rPr>
          <w:rFonts w:ascii="Times New Roman" w:hAnsi="Times New Roman"/>
          <w:sz w:val="28"/>
          <w:szCs w:val="28"/>
        </w:rPr>
        <w:t xml:space="preserve">Дисперсия </w:t>
      </w:r>
      <w:r w:rsidRPr="00852542">
        <w:rPr>
          <w:rFonts w:ascii="Times New Roman" w:hAnsi="Times New Roman"/>
          <w:sz w:val="28"/>
          <w:szCs w:val="28"/>
        </w:rPr>
        <w:fldChar w:fldCharType="begin"/>
      </w:r>
      <w:r w:rsidRPr="00852542">
        <w:rPr>
          <w:rFonts w:ascii="Times New Roman" w:hAnsi="Times New Roman"/>
          <w:sz w:val="28"/>
          <w:szCs w:val="28"/>
        </w:rPr>
        <w:instrText xml:space="preserve"> QUOTE </w:instrText>
      </w:r>
      <w:r w:rsidRPr="009D3624">
        <w:rPr>
          <w:rFonts w:ascii="Times New Roman" w:hAnsi="Times New Roman"/>
          <w:sz w:val="28"/>
          <w:szCs w:val="28"/>
        </w:rPr>
        <w:pict>
          <v:shape id="_x0000_i1038" type="#_x0000_t75" style="width:15.75pt;height:12.75pt" equationxml="&lt;">
            <v:imagedata r:id="rId12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instrText xml:space="preserve"> </w:instrText>
      </w:r>
      <w:r w:rsidRPr="00852542">
        <w:rPr>
          <w:rFonts w:ascii="Times New Roman" w:hAnsi="Times New Roman"/>
          <w:sz w:val="28"/>
          <w:szCs w:val="28"/>
        </w:rPr>
        <w:fldChar w:fldCharType="separate"/>
      </w:r>
      <w:r w:rsidRPr="009D3624">
        <w:rPr>
          <w:rFonts w:ascii="Times New Roman" w:hAnsi="Times New Roman"/>
          <w:sz w:val="28"/>
          <w:szCs w:val="28"/>
        </w:rPr>
        <w:pict>
          <v:shape id="_x0000_i1039" type="#_x0000_t75" style="width:15.75pt;height:12.75pt" equationxml="&lt;">
            <v:imagedata r:id="rId12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fldChar w:fldCharType="end"/>
      </w:r>
      <w:r w:rsidRPr="00852542">
        <w:rPr>
          <w:rFonts w:ascii="Times New Roman" w:hAnsi="Times New Roman"/>
          <w:sz w:val="28"/>
          <w:szCs w:val="28"/>
        </w:rPr>
        <w:t xml:space="preserve"> указывает на варьирование, т.е. рассеивание исходных данных относительно средней арифметической величины (в квадрате). Дисперсия определяется по формуле: </w:t>
      </w:r>
    </w:p>
    <w:p w:rsidR="002D1E51" w:rsidRPr="00852542" w:rsidRDefault="002D1E51" w:rsidP="005240D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D3624">
        <w:rPr>
          <w:rFonts w:ascii="Times New Roman" w:hAnsi="Times New Roman"/>
          <w:sz w:val="28"/>
          <w:szCs w:val="28"/>
        </w:rPr>
        <w:pict>
          <v:shape id="_x0000_i1040" type="#_x0000_t75" style="width:105.75pt;height:33.75pt" equationxml="&lt;">
            <v:imagedata r:id="rId13" o:title="" chromakey="white"/>
          </v:shape>
        </w:pict>
      </w:r>
    </w:p>
    <w:p w:rsidR="002D1E51" w:rsidRPr="00852542" w:rsidRDefault="002D1E51" w:rsidP="005240DB">
      <w:pPr>
        <w:spacing w:after="0"/>
        <w:rPr>
          <w:rFonts w:ascii="Times New Roman" w:hAnsi="Times New Roman"/>
          <w:sz w:val="28"/>
          <w:szCs w:val="28"/>
        </w:rPr>
      </w:pPr>
    </w:p>
    <w:p w:rsidR="002D1E51" w:rsidRPr="00852542" w:rsidRDefault="002D1E51" w:rsidP="007D23D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52542">
        <w:rPr>
          <w:rFonts w:ascii="Times New Roman" w:hAnsi="Times New Roman"/>
          <w:sz w:val="28"/>
          <w:szCs w:val="28"/>
        </w:rPr>
        <w:t xml:space="preserve">Среднее квадратическое отклонение </w:t>
      </w:r>
      <w:r w:rsidRPr="00852542">
        <w:rPr>
          <w:rFonts w:ascii="Times New Roman" w:hAnsi="Times New Roman"/>
          <w:sz w:val="28"/>
          <w:szCs w:val="28"/>
        </w:rPr>
        <w:fldChar w:fldCharType="begin"/>
      </w:r>
      <w:r w:rsidRPr="00852542">
        <w:rPr>
          <w:rFonts w:ascii="Times New Roman" w:hAnsi="Times New Roman"/>
          <w:sz w:val="28"/>
          <w:szCs w:val="28"/>
        </w:rPr>
        <w:instrText xml:space="preserve"> QUOTE </w:instrText>
      </w:r>
      <w:r w:rsidRPr="009D3624">
        <w:rPr>
          <w:rFonts w:ascii="Times New Roman" w:hAnsi="Times New Roman"/>
          <w:sz w:val="28"/>
          <w:szCs w:val="28"/>
        </w:rPr>
        <w:pict>
          <v:shape id="_x0000_i1041" type="#_x0000_t75" style="width:12pt;height:15pt" equationxml="&lt;">
            <v:imagedata r:id="rId14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instrText xml:space="preserve"> </w:instrText>
      </w:r>
      <w:r w:rsidRPr="00852542">
        <w:rPr>
          <w:rFonts w:ascii="Times New Roman" w:hAnsi="Times New Roman"/>
          <w:sz w:val="28"/>
          <w:szCs w:val="28"/>
        </w:rPr>
        <w:fldChar w:fldCharType="separate"/>
      </w:r>
      <w:r w:rsidRPr="009D3624">
        <w:rPr>
          <w:rFonts w:ascii="Times New Roman" w:hAnsi="Times New Roman"/>
          <w:sz w:val="28"/>
          <w:szCs w:val="28"/>
        </w:rPr>
        <w:pict>
          <v:shape id="_x0000_i1042" type="#_x0000_t75" style="width:12.75pt;height:15pt" equationxml="&lt;">
            <v:imagedata r:id="rId14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fldChar w:fldCharType="end"/>
      </w:r>
      <w:r w:rsidRPr="00852542">
        <w:rPr>
          <w:rFonts w:ascii="Times New Roman" w:hAnsi="Times New Roman"/>
          <w:sz w:val="28"/>
          <w:szCs w:val="28"/>
        </w:rPr>
        <w:t xml:space="preserve"> определяется формулой:</w:t>
      </w:r>
    </w:p>
    <w:p w:rsidR="002D1E51" w:rsidRPr="00852542" w:rsidRDefault="002D1E51" w:rsidP="0050298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D3624">
        <w:rPr>
          <w:rFonts w:ascii="Times New Roman" w:hAnsi="Times New Roman"/>
          <w:sz w:val="28"/>
          <w:szCs w:val="28"/>
        </w:rPr>
        <w:pict>
          <v:shape id="_x0000_i1043" type="#_x0000_t75" style="width:50.25pt;height:18pt" equationxml="&lt;">
            <v:imagedata r:id="rId15" o:title="" chromakey="white"/>
          </v:shape>
        </w:pict>
      </w:r>
    </w:p>
    <w:p w:rsidR="002D1E51" w:rsidRPr="00852542" w:rsidRDefault="002D1E51" w:rsidP="0050298F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50700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Объединив два основных параметра вариационного ряда – </w:t>
      </w:r>
      <w:r w:rsidRPr="00680DA9">
        <w:rPr>
          <w:rFonts w:ascii="Times New Roman" w:hAnsi="Times New Roman"/>
          <w:sz w:val="28"/>
          <w:szCs w:val="28"/>
        </w:rPr>
        <w:fldChar w:fldCharType="begin"/>
      </w:r>
      <w:r w:rsidRPr="00680DA9">
        <w:rPr>
          <w:rFonts w:ascii="Times New Roman" w:hAnsi="Times New Roman"/>
          <w:sz w:val="28"/>
          <w:szCs w:val="28"/>
        </w:rPr>
        <w:instrText xml:space="preserve"> QUOTE </w:instrText>
      </w:r>
      <w:r>
        <w:pict>
          <v:shape id="_x0000_i1044" type="#_x0000_t75" style="width:6.75pt;height:10.5pt" equationxml="&lt;">
            <v:imagedata r:id="rId7" o:title="" chromakey="white"/>
          </v:shape>
        </w:pict>
      </w:r>
      <w:r w:rsidRPr="00680DA9">
        <w:rPr>
          <w:rFonts w:ascii="Times New Roman" w:hAnsi="Times New Roman"/>
          <w:sz w:val="28"/>
          <w:szCs w:val="28"/>
        </w:rPr>
        <w:instrText xml:space="preserve"> </w:instrText>
      </w:r>
      <w:r w:rsidRPr="00680DA9">
        <w:rPr>
          <w:rFonts w:ascii="Times New Roman" w:hAnsi="Times New Roman"/>
          <w:sz w:val="28"/>
          <w:szCs w:val="28"/>
        </w:rPr>
        <w:fldChar w:fldCharType="separate"/>
      </w:r>
      <w:r>
        <w:pict>
          <v:shape id="_x0000_i1045" type="#_x0000_t75" style="width:6.75pt;height:10.5pt" equationxml="&lt;">
            <v:imagedata r:id="rId7" o:title="" chromakey="white"/>
          </v:shape>
        </w:pict>
      </w:r>
      <w:r w:rsidRPr="00680DA9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и </w:t>
      </w:r>
      <w:r w:rsidRPr="00680DA9">
        <w:rPr>
          <w:rFonts w:ascii="Times New Roman" w:hAnsi="Times New Roman"/>
          <w:sz w:val="28"/>
          <w:szCs w:val="28"/>
        </w:rPr>
        <w:fldChar w:fldCharType="begin"/>
      </w:r>
      <w:r w:rsidRPr="00680DA9">
        <w:rPr>
          <w:rFonts w:ascii="Times New Roman" w:hAnsi="Times New Roman"/>
          <w:sz w:val="28"/>
          <w:szCs w:val="28"/>
        </w:rPr>
        <w:instrText xml:space="preserve"> QUOTE </w:instrText>
      </w:r>
      <w:r>
        <w:pict>
          <v:shape id="_x0000_i1046" type="#_x0000_t75" style="width:12pt;height:15pt" equationxml="&lt;">
            <v:imagedata r:id="rId14" o:title="" chromakey="white"/>
          </v:shape>
        </w:pict>
      </w:r>
      <w:r w:rsidRPr="00680DA9">
        <w:rPr>
          <w:rFonts w:ascii="Times New Roman" w:hAnsi="Times New Roman"/>
          <w:sz w:val="28"/>
          <w:szCs w:val="28"/>
        </w:rPr>
        <w:instrText xml:space="preserve"> </w:instrText>
      </w:r>
      <w:r w:rsidRPr="00680DA9">
        <w:rPr>
          <w:rFonts w:ascii="Times New Roman" w:hAnsi="Times New Roman"/>
          <w:sz w:val="28"/>
          <w:szCs w:val="28"/>
        </w:rPr>
        <w:fldChar w:fldCharType="separate"/>
      </w:r>
      <w:r>
        <w:pict>
          <v:shape id="_x0000_i1047" type="#_x0000_t75" style="width:12.75pt;height:15pt" equationxml="&lt;">
            <v:imagedata r:id="rId14" o:title="" chromakey="white"/>
          </v:shape>
        </w:pict>
      </w:r>
      <w:r w:rsidRPr="00680DA9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получим интервал: </w:t>
      </w:r>
      <w:r w:rsidRPr="00680DA9">
        <w:rPr>
          <w:rFonts w:ascii="Times New Roman" w:hAnsi="Times New Roman"/>
          <w:sz w:val="28"/>
          <w:szCs w:val="28"/>
        </w:rPr>
        <w:fldChar w:fldCharType="begin"/>
      </w:r>
      <w:r w:rsidRPr="00680DA9">
        <w:rPr>
          <w:rFonts w:ascii="Times New Roman" w:hAnsi="Times New Roman"/>
          <w:sz w:val="28"/>
          <w:szCs w:val="28"/>
        </w:rPr>
        <w:instrText xml:space="preserve"> QUOTE </w:instrText>
      </w:r>
      <w:r>
        <w:pict>
          <v:shape id="_x0000_i1048" type="#_x0000_t75" style="width:6.75pt;height:10.5pt" equationxml="&lt;">
            <v:imagedata r:id="rId7" o:title="" chromakey="white"/>
          </v:shape>
        </w:pict>
      </w:r>
      <w:r w:rsidRPr="00680DA9">
        <w:rPr>
          <w:rFonts w:ascii="Times New Roman" w:hAnsi="Times New Roman"/>
          <w:sz w:val="28"/>
          <w:szCs w:val="28"/>
        </w:rPr>
        <w:instrText xml:space="preserve"> </w:instrText>
      </w:r>
      <w:r w:rsidRPr="00680DA9">
        <w:rPr>
          <w:rFonts w:ascii="Times New Roman" w:hAnsi="Times New Roman"/>
          <w:sz w:val="28"/>
          <w:szCs w:val="28"/>
        </w:rPr>
        <w:fldChar w:fldCharType="separate"/>
      </w:r>
      <w:r>
        <w:pict>
          <v:shape id="_x0000_i1049" type="#_x0000_t75" style="width:6.75pt;height:10.5pt" equationxml="&lt;">
            <v:imagedata r:id="rId7" o:title="" chromakey="white"/>
          </v:shape>
        </w:pict>
      </w:r>
      <w:r w:rsidRPr="00680DA9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Pr="00680DA9">
        <w:rPr>
          <w:rFonts w:ascii="Times New Roman" w:hAnsi="Times New Roman"/>
          <w:sz w:val="28"/>
          <w:szCs w:val="28"/>
        </w:rPr>
        <w:fldChar w:fldCharType="begin"/>
      </w:r>
      <w:r w:rsidRPr="00680DA9">
        <w:rPr>
          <w:rFonts w:ascii="Times New Roman" w:hAnsi="Times New Roman"/>
          <w:sz w:val="28"/>
          <w:szCs w:val="28"/>
        </w:rPr>
        <w:instrText xml:space="preserve"> QUOTE </w:instrText>
      </w:r>
      <w:r>
        <w:pict>
          <v:shape id="_x0000_i1050" type="#_x0000_t75" style="width:12pt;height:10.5pt" equationxml="&lt;">
            <v:imagedata r:id="rId16" o:title="" chromakey="white"/>
          </v:shape>
        </w:pict>
      </w:r>
      <w:r w:rsidRPr="00680DA9">
        <w:rPr>
          <w:rFonts w:ascii="Times New Roman" w:hAnsi="Times New Roman"/>
          <w:sz w:val="28"/>
          <w:szCs w:val="28"/>
        </w:rPr>
        <w:instrText xml:space="preserve"> </w:instrText>
      </w:r>
      <w:r w:rsidRPr="00680DA9">
        <w:rPr>
          <w:rFonts w:ascii="Times New Roman" w:hAnsi="Times New Roman"/>
          <w:sz w:val="28"/>
          <w:szCs w:val="28"/>
        </w:rPr>
        <w:fldChar w:fldCharType="separate"/>
      </w:r>
      <w:r>
        <w:pict>
          <v:shape id="_x0000_i1051" type="#_x0000_t75" style="width:12.75pt;height:10.5pt" equationxml="&lt;">
            <v:imagedata r:id="rId16" o:title="" chromakey="white"/>
          </v:shape>
        </w:pict>
      </w:r>
      <w:r w:rsidRPr="00680DA9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Pr="00680DA9">
        <w:rPr>
          <w:rFonts w:ascii="Times New Roman" w:hAnsi="Times New Roman"/>
          <w:sz w:val="28"/>
          <w:szCs w:val="28"/>
        </w:rPr>
        <w:fldChar w:fldCharType="begin"/>
      </w:r>
      <w:r w:rsidRPr="00680DA9">
        <w:rPr>
          <w:rFonts w:ascii="Times New Roman" w:hAnsi="Times New Roman"/>
          <w:sz w:val="28"/>
          <w:szCs w:val="28"/>
        </w:rPr>
        <w:instrText xml:space="preserve"> QUOTE </w:instrText>
      </w:r>
      <w:r>
        <w:pict>
          <v:shape id="_x0000_i1052" type="#_x0000_t75" style="width:12pt;height:15pt" equationxml="&lt;">
            <v:imagedata r:id="rId14" o:title="" chromakey="white"/>
          </v:shape>
        </w:pict>
      </w:r>
      <w:r w:rsidRPr="00680DA9">
        <w:rPr>
          <w:rFonts w:ascii="Times New Roman" w:hAnsi="Times New Roman"/>
          <w:sz w:val="28"/>
          <w:szCs w:val="28"/>
        </w:rPr>
        <w:instrText xml:space="preserve"> </w:instrText>
      </w:r>
      <w:r w:rsidRPr="00680DA9">
        <w:rPr>
          <w:rFonts w:ascii="Times New Roman" w:hAnsi="Times New Roman"/>
          <w:sz w:val="28"/>
          <w:szCs w:val="28"/>
        </w:rPr>
        <w:fldChar w:fldCharType="separate"/>
      </w:r>
      <w:r>
        <w:pict>
          <v:shape id="_x0000_i1053" type="#_x0000_t75" style="width:12.75pt;height:15pt" equationxml="&lt;">
            <v:imagedata r:id="rId14" o:title="" chromakey="white"/>
          </v:shape>
        </w:pict>
      </w:r>
      <w:r w:rsidRPr="00680DA9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 С помощью данного показателя можно определит однородность групп.</w:t>
      </w:r>
    </w:p>
    <w:p w:rsidR="002D1E51" w:rsidRPr="00852542" w:rsidRDefault="002D1E51" w:rsidP="003B02C2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852542">
        <w:rPr>
          <w:rFonts w:ascii="Times New Roman" w:hAnsi="Times New Roman"/>
          <w:sz w:val="28"/>
          <w:szCs w:val="28"/>
        </w:rPr>
        <w:t>Ошибка репрезентативности (</w:t>
      </w:r>
      <w:r w:rsidRPr="00852542">
        <w:rPr>
          <w:rFonts w:ascii="Times New Roman" w:hAnsi="Times New Roman"/>
          <w:sz w:val="28"/>
          <w:szCs w:val="28"/>
          <w:lang w:val="en-US"/>
        </w:rPr>
        <w:t>m</w:t>
      </w:r>
      <w:r w:rsidRPr="00852542">
        <w:rPr>
          <w:rFonts w:ascii="Times New Roman" w:hAnsi="Times New Roman"/>
          <w:sz w:val="28"/>
          <w:szCs w:val="28"/>
        </w:rPr>
        <w:t>) указывает на различие между генеральной и выборочной средней совокупности, находится по формуле:</w:t>
      </w:r>
    </w:p>
    <w:p w:rsidR="002D1E51" w:rsidRPr="00852542" w:rsidRDefault="002D1E51" w:rsidP="003B02C2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9D3624">
        <w:rPr>
          <w:rFonts w:ascii="Times New Roman" w:hAnsi="Times New Roman"/>
          <w:sz w:val="28"/>
          <w:szCs w:val="28"/>
        </w:rPr>
        <w:pict>
          <v:shape id="_x0000_i1054" type="#_x0000_t75" style="width:74.25pt;height:33.75pt" equationxml="&lt;">
            <v:imagedata r:id="rId17" o:title="" chromakey="white"/>
          </v:shape>
        </w:pict>
      </w:r>
    </w:p>
    <w:p w:rsidR="002D1E51" w:rsidRPr="00852542" w:rsidRDefault="002D1E51" w:rsidP="003B02C2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D1E51" w:rsidRPr="00852542" w:rsidRDefault="002D1E51" w:rsidP="007810A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2542">
        <w:rPr>
          <w:rFonts w:ascii="Times New Roman" w:hAnsi="Times New Roman"/>
          <w:sz w:val="28"/>
          <w:szCs w:val="28"/>
          <w:lang w:val="en-US"/>
        </w:rPr>
        <w:tab/>
      </w:r>
      <w:r w:rsidRPr="00852542">
        <w:rPr>
          <w:rFonts w:ascii="Times New Roman" w:hAnsi="Times New Roman"/>
          <w:sz w:val="28"/>
          <w:szCs w:val="28"/>
        </w:rPr>
        <w:t xml:space="preserve"> Показатель темпа прироста (</w:t>
      </w:r>
      <w:r w:rsidRPr="00852542">
        <w:rPr>
          <w:rFonts w:ascii="Times New Roman" w:hAnsi="Times New Roman"/>
          <w:sz w:val="28"/>
          <w:szCs w:val="28"/>
          <w:lang w:val="en-US"/>
        </w:rPr>
        <w:t>W</w:t>
      </w:r>
      <w:r w:rsidRPr="00852542">
        <w:rPr>
          <w:rFonts w:ascii="Times New Roman" w:hAnsi="Times New Roman"/>
          <w:sz w:val="28"/>
          <w:szCs w:val="28"/>
        </w:rPr>
        <w:t>) рассчитывается по формуле:</w:t>
      </w:r>
    </w:p>
    <w:p w:rsidR="002D1E51" w:rsidRPr="00852542" w:rsidRDefault="002D1E51" w:rsidP="007810A1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852542">
        <w:rPr>
          <w:rFonts w:ascii="Times New Roman" w:hAnsi="Times New Roman"/>
          <w:sz w:val="28"/>
          <w:szCs w:val="28"/>
          <w:lang w:val="en-US"/>
        </w:rPr>
        <w:t>W</w:t>
      </w:r>
      <w:r w:rsidRPr="00852542">
        <w:rPr>
          <w:rFonts w:ascii="Times New Roman" w:hAnsi="Times New Roman"/>
          <w:sz w:val="28"/>
          <w:szCs w:val="28"/>
        </w:rPr>
        <w:t xml:space="preserve">= </w:t>
      </w:r>
      <w:r w:rsidRPr="00852542">
        <w:rPr>
          <w:rFonts w:ascii="Times New Roman" w:hAnsi="Times New Roman"/>
          <w:sz w:val="28"/>
          <w:szCs w:val="28"/>
        </w:rPr>
        <w:fldChar w:fldCharType="begin"/>
      </w:r>
      <w:r w:rsidRPr="00852542">
        <w:rPr>
          <w:rFonts w:ascii="Times New Roman" w:hAnsi="Times New Roman"/>
          <w:sz w:val="28"/>
          <w:szCs w:val="28"/>
        </w:rPr>
        <w:instrText xml:space="preserve"> QUOTE </w:instrText>
      </w:r>
      <w:r w:rsidRPr="009D3624">
        <w:rPr>
          <w:rFonts w:ascii="Times New Roman" w:hAnsi="Times New Roman"/>
          <w:sz w:val="28"/>
          <w:szCs w:val="28"/>
        </w:rPr>
        <w:pict>
          <v:shape id="_x0000_i1055" type="#_x0000_t75" style="width:78pt;height:31.5pt" equationxml="&lt;">
            <v:imagedata r:id="rId18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instrText xml:space="preserve"> </w:instrText>
      </w:r>
      <w:r w:rsidRPr="00852542">
        <w:rPr>
          <w:rFonts w:ascii="Times New Roman" w:hAnsi="Times New Roman"/>
          <w:sz w:val="28"/>
          <w:szCs w:val="28"/>
        </w:rPr>
        <w:fldChar w:fldCharType="separate"/>
      </w:r>
      <w:r w:rsidRPr="009D3624">
        <w:rPr>
          <w:rFonts w:ascii="Times New Roman" w:hAnsi="Times New Roman"/>
          <w:sz w:val="28"/>
          <w:szCs w:val="28"/>
        </w:rPr>
        <w:pict>
          <v:shape id="_x0000_i1056" type="#_x0000_t75" style="width:78pt;height:31.5pt" equationxml="&lt;">
            <v:imagedata r:id="rId18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fldChar w:fldCharType="end"/>
      </w:r>
      <w:r w:rsidRPr="00852542">
        <w:rPr>
          <w:rFonts w:ascii="Times New Roman" w:hAnsi="Times New Roman"/>
          <w:sz w:val="28"/>
          <w:szCs w:val="28"/>
        </w:rPr>
        <w:t xml:space="preserve"> х 100%</w:t>
      </w:r>
    </w:p>
    <w:p w:rsidR="002D1E51" w:rsidRPr="00852542" w:rsidRDefault="002D1E51" w:rsidP="007810A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2542">
        <w:rPr>
          <w:rFonts w:ascii="Times New Roman" w:hAnsi="Times New Roman"/>
          <w:sz w:val="28"/>
          <w:szCs w:val="28"/>
        </w:rPr>
        <w:t xml:space="preserve">Где </w:t>
      </w:r>
      <w:r w:rsidRPr="00852542">
        <w:rPr>
          <w:rFonts w:ascii="Times New Roman" w:hAnsi="Times New Roman"/>
          <w:sz w:val="28"/>
          <w:szCs w:val="28"/>
          <w:lang w:val="en-US"/>
        </w:rPr>
        <w:t>W</w:t>
      </w:r>
      <w:r w:rsidRPr="00852542">
        <w:rPr>
          <w:rFonts w:ascii="Times New Roman" w:hAnsi="Times New Roman"/>
          <w:sz w:val="28"/>
          <w:szCs w:val="28"/>
        </w:rPr>
        <w:t xml:space="preserve"> – прирост показателей темпов в %; </w:t>
      </w:r>
      <w:r w:rsidRPr="00852542">
        <w:rPr>
          <w:rFonts w:ascii="Times New Roman" w:hAnsi="Times New Roman"/>
          <w:sz w:val="28"/>
          <w:szCs w:val="28"/>
          <w:lang w:val="en-US"/>
        </w:rPr>
        <w:t>V</w:t>
      </w:r>
      <w:r w:rsidRPr="0085254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2542">
        <w:rPr>
          <w:rFonts w:ascii="Times New Roman" w:hAnsi="Times New Roman"/>
          <w:sz w:val="28"/>
          <w:szCs w:val="28"/>
        </w:rPr>
        <w:t xml:space="preserve"> -исходный уровень;</w:t>
      </w:r>
      <w:r w:rsidRPr="00852542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852542">
        <w:rPr>
          <w:rFonts w:ascii="Times New Roman" w:hAnsi="Times New Roman"/>
          <w:sz w:val="28"/>
          <w:szCs w:val="28"/>
          <w:lang w:val="en-US"/>
        </w:rPr>
        <w:t>V</w:t>
      </w:r>
      <w:r w:rsidRPr="00852542">
        <w:rPr>
          <w:rFonts w:ascii="Times New Roman" w:hAnsi="Times New Roman"/>
          <w:sz w:val="28"/>
          <w:szCs w:val="28"/>
          <w:vertAlign w:val="subscript"/>
        </w:rPr>
        <w:t>2</w:t>
      </w:r>
      <w:r w:rsidRPr="00852542">
        <w:rPr>
          <w:rFonts w:ascii="Times New Roman" w:hAnsi="Times New Roman"/>
          <w:sz w:val="28"/>
          <w:szCs w:val="28"/>
        </w:rPr>
        <w:t xml:space="preserve"> – конечный уровень.</w:t>
      </w:r>
    </w:p>
    <w:p w:rsidR="002D1E51" w:rsidRPr="00852542" w:rsidRDefault="002D1E51" w:rsidP="00AF5241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852542">
        <w:rPr>
          <w:rFonts w:ascii="Times New Roman" w:hAnsi="Times New Roman"/>
          <w:sz w:val="28"/>
          <w:szCs w:val="28"/>
        </w:rPr>
        <w:t>Статистическая достоверность имеет существенное значение в расчётной практике ФКС. Одним из основных критериев статистической достоверности является критерий Стьюдента. Данный критерий является параметрическим, используется для сравнения абсолютных показателей выборок и находится по формуле:</w:t>
      </w:r>
    </w:p>
    <w:p w:rsidR="002D1E51" w:rsidRPr="00852542" w:rsidRDefault="002D1E51" w:rsidP="00AF5241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9D3624">
        <w:rPr>
          <w:rFonts w:ascii="Times New Roman" w:hAnsi="Times New Roman"/>
          <w:sz w:val="28"/>
          <w:szCs w:val="28"/>
        </w:rPr>
        <w:pict>
          <v:shape id="_x0000_i1057" type="#_x0000_t75" style="width:76.5pt;height:33.75pt" equationxml="&lt;">
            <v:imagedata r:id="rId19" o:title="" chromakey="white"/>
          </v:shape>
        </w:pict>
      </w:r>
    </w:p>
    <w:p w:rsidR="002D1E51" w:rsidRPr="00852542" w:rsidRDefault="002D1E51" w:rsidP="00AF5241">
      <w:pPr>
        <w:rPr>
          <w:rFonts w:ascii="Times New Roman" w:hAnsi="Times New Roman"/>
          <w:sz w:val="28"/>
          <w:szCs w:val="28"/>
          <w:vertAlign w:val="subscript"/>
        </w:rPr>
      </w:pPr>
      <w:r w:rsidRPr="00852542">
        <w:rPr>
          <w:rFonts w:ascii="Times New Roman" w:hAnsi="Times New Roman"/>
          <w:sz w:val="28"/>
          <w:szCs w:val="28"/>
        </w:rPr>
        <w:t xml:space="preserve">где </w:t>
      </w:r>
      <w:r w:rsidRPr="00852542">
        <w:rPr>
          <w:rFonts w:ascii="Times New Roman" w:hAnsi="Times New Roman"/>
          <w:sz w:val="28"/>
          <w:szCs w:val="28"/>
          <w:vertAlign w:val="subscript"/>
        </w:rPr>
        <w:fldChar w:fldCharType="begin"/>
      </w:r>
      <w:r w:rsidRPr="00852542">
        <w:rPr>
          <w:rFonts w:ascii="Times New Roman" w:hAnsi="Times New Roman"/>
          <w:sz w:val="28"/>
          <w:szCs w:val="28"/>
          <w:vertAlign w:val="subscript"/>
        </w:rPr>
        <w:instrText xml:space="preserve"> </w:instrText>
      </w:r>
      <w:r w:rsidRPr="00852542">
        <w:rPr>
          <w:rFonts w:ascii="Times New Roman" w:hAnsi="Times New Roman"/>
          <w:sz w:val="28"/>
          <w:szCs w:val="28"/>
          <w:vertAlign w:val="subscript"/>
          <w:lang w:val="en-US"/>
        </w:rPr>
        <w:instrText>QUOTE</w:instrText>
      </w:r>
      <w:r w:rsidRPr="00852542">
        <w:rPr>
          <w:rFonts w:ascii="Times New Roman" w:hAnsi="Times New Roman"/>
          <w:sz w:val="28"/>
          <w:szCs w:val="28"/>
          <w:vertAlign w:val="subscript"/>
        </w:rPr>
        <w:instrText xml:space="preserve"> </w:instrText>
      </w:r>
      <w:r w:rsidRPr="009D3624">
        <w:rPr>
          <w:rFonts w:ascii="Times New Roman" w:hAnsi="Times New Roman"/>
          <w:position w:val="-11"/>
          <w:sz w:val="28"/>
          <w:szCs w:val="28"/>
        </w:rPr>
        <w:pict>
          <v:shape id="_x0000_i1058" type="#_x0000_t75" style="width:7.5pt;height:18pt" equationxml="&lt;">
            <v:imagedata r:id="rId20" o:title="" chromakey="white"/>
          </v:shape>
        </w:pict>
      </w:r>
      <w:r w:rsidRPr="00852542">
        <w:rPr>
          <w:rFonts w:ascii="Times New Roman" w:hAnsi="Times New Roman"/>
          <w:sz w:val="28"/>
          <w:szCs w:val="28"/>
          <w:vertAlign w:val="subscript"/>
        </w:rPr>
        <w:instrText xml:space="preserve"> </w:instrText>
      </w:r>
      <w:r w:rsidRPr="00852542">
        <w:rPr>
          <w:rFonts w:ascii="Times New Roman" w:hAnsi="Times New Roman"/>
          <w:sz w:val="28"/>
          <w:szCs w:val="28"/>
          <w:vertAlign w:val="subscript"/>
        </w:rPr>
        <w:fldChar w:fldCharType="separate"/>
      </w:r>
      <w:r w:rsidRPr="009D3624">
        <w:rPr>
          <w:rFonts w:ascii="Times New Roman" w:hAnsi="Times New Roman"/>
          <w:position w:val="-11"/>
          <w:sz w:val="28"/>
          <w:szCs w:val="28"/>
        </w:rPr>
        <w:pict>
          <v:shape id="_x0000_i1059" type="#_x0000_t75" style="width:7.5pt;height:18pt" equationxml="&lt;">
            <v:imagedata r:id="rId20" o:title="" chromakey="white"/>
          </v:shape>
        </w:pict>
      </w:r>
      <w:r w:rsidRPr="00852542">
        <w:rPr>
          <w:rFonts w:ascii="Times New Roman" w:hAnsi="Times New Roman"/>
          <w:sz w:val="28"/>
          <w:szCs w:val="28"/>
          <w:vertAlign w:val="subscript"/>
        </w:rPr>
        <w:fldChar w:fldCharType="end"/>
      </w:r>
      <w:r w:rsidRPr="00852542">
        <w:rPr>
          <w:rFonts w:ascii="Times New Roman" w:hAnsi="Times New Roman"/>
          <w:sz w:val="28"/>
          <w:szCs w:val="28"/>
          <w:vertAlign w:val="subscript"/>
        </w:rPr>
        <w:t xml:space="preserve">1, </w:t>
      </w:r>
      <w:r w:rsidRPr="00852542">
        <w:rPr>
          <w:rFonts w:ascii="Times New Roman" w:hAnsi="Times New Roman"/>
          <w:sz w:val="28"/>
          <w:szCs w:val="28"/>
          <w:vertAlign w:val="subscript"/>
        </w:rPr>
        <w:fldChar w:fldCharType="begin"/>
      </w:r>
      <w:r w:rsidRPr="00852542">
        <w:rPr>
          <w:rFonts w:ascii="Times New Roman" w:hAnsi="Times New Roman"/>
          <w:sz w:val="28"/>
          <w:szCs w:val="28"/>
          <w:vertAlign w:val="subscript"/>
        </w:rPr>
        <w:instrText xml:space="preserve"> </w:instrText>
      </w:r>
      <w:r w:rsidRPr="00852542">
        <w:rPr>
          <w:rFonts w:ascii="Times New Roman" w:hAnsi="Times New Roman"/>
          <w:sz w:val="28"/>
          <w:szCs w:val="28"/>
          <w:vertAlign w:val="subscript"/>
          <w:lang w:val="en-US"/>
        </w:rPr>
        <w:instrText>QUOTE</w:instrText>
      </w:r>
      <w:r w:rsidRPr="00852542">
        <w:rPr>
          <w:rFonts w:ascii="Times New Roman" w:hAnsi="Times New Roman"/>
          <w:sz w:val="28"/>
          <w:szCs w:val="28"/>
          <w:vertAlign w:val="subscript"/>
        </w:rPr>
        <w:instrText xml:space="preserve"> </w:instrText>
      </w:r>
      <w:r w:rsidRPr="009D3624">
        <w:rPr>
          <w:rFonts w:ascii="Times New Roman" w:hAnsi="Times New Roman"/>
          <w:position w:val="-11"/>
          <w:sz w:val="28"/>
          <w:szCs w:val="28"/>
        </w:rPr>
        <w:pict>
          <v:shape id="_x0000_i1060" type="#_x0000_t75" style="width:7.5pt;height:18pt" equationxml="&lt;">
            <v:imagedata r:id="rId20" o:title="" chromakey="white"/>
          </v:shape>
        </w:pict>
      </w:r>
      <w:r w:rsidRPr="00852542">
        <w:rPr>
          <w:rFonts w:ascii="Times New Roman" w:hAnsi="Times New Roman"/>
          <w:sz w:val="28"/>
          <w:szCs w:val="28"/>
          <w:vertAlign w:val="subscript"/>
        </w:rPr>
        <w:instrText xml:space="preserve"> </w:instrText>
      </w:r>
      <w:r w:rsidRPr="00852542">
        <w:rPr>
          <w:rFonts w:ascii="Times New Roman" w:hAnsi="Times New Roman"/>
          <w:sz w:val="28"/>
          <w:szCs w:val="28"/>
          <w:vertAlign w:val="subscript"/>
        </w:rPr>
        <w:fldChar w:fldCharType="separate"/>
      </w:r>
      <w:r w:rsidRPr="009D3624">
        <w:rPr>
          <w:rFonts w:ascii="Times New Roman" w:hAnsi="Times New Roman"/>
          <w:position w:val="-11"/>
          <w:sz w:val="28"/>
          <w:szCs w:val="28"/>
        </w:rPr>
        <w:pict>
          <v:shape id="_x0000_i1061" type="#_x0000_t75" style="width:7.5pt;height:18pt" equationxml="&lt;">
            <v:imagedata r:id="rId20" o:title="" chromakey="white"/>
          </v:shape>
        </w:pict>
      </w:r>
      <w:r w:rsidRPr="00852542">
        <w:rPr>
          <w:rFonts w:ascii="Times New Roman" w:hAnsi="Times New Roman"/>
          <w:sz w:val="28"/>
          <w:szCs w:val="28"/>
          <w:vertAlign w:val="subscript"/>
        </w:rPr>
        <w:fldChar w:fldCharType="end"/>
      </w:r>
      <w:r w:rsidRPr="00852542">
        <w:rPr>
          <w:rFonts w:ascii="Times New Roman" w:hAnsi="Times New Roman"/>
          <w:sz w:val="28"/>
          <w:szCs w:val="28"/>
          <w:vertAlign w:val="subscript"/>
        </w:rPr>
        <w:t>2</w:t>
      </w:r>
      <w:r w:rsidRPr="00852542">
        <w:rPr>
          <w:rFonts w:ascii="Times New Roman" w:hAnsi="Times New Roman"/>
          <w:sz w:val="28"/>
          <w:szCs w:val="28"/>
        </w:rPr>
        <w:fldChar w:fldCharType="begin"/>
      </w:r>
      <w:r w:rsidRPr="00852542">
        <w:rPr>
          <w:rFonts w:ascii="Times New Roman" w:hAnsi="Times New Roman"/>
          <w:sz w:val="28"/>
          <w:szCs w:val="28"/>
        </w:rPr>
        <w:instrText xml:space="preserve"> QUOTE </w:instrText>
      </w:r>
      <w:r w:rsidRPr="009D3624">
        <w:rPr>
          <w:rFonts w:ascii="Times New Roman" w:hAnsi="Times New Roman"/>
          <w:sz w:val="28"/>
          <w:szCs w:val="28"/>
        </w:rPr>
        <w:pict>
          <v:shape id="_x0000_i1062" type="#_x0000_t75" style="width:63pt;height:10.5pt" equationxml="&lt;">
            <v:imagedata r:id="rId21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instrText xml:space="preserve"> </w:instrText>
      </w:r>
      <w:r w:rsidRPr="00852542">
        <w:rPr>
          <w:rFonts w:ascii="Times New Roman" w:hAnsi="Times New Roman"/>
          <w:sz w:val="28"/>
          <w:szCs w:val="28"/>
        </w:rPr>
        <w:fldChar w:fldCharType="end"/>
      </w:r>
      <w:r w:rsidRPr="00852542">
        <w:rPr>
          <w:rFonts w:ascii="Times New Roman" w:hAnsi="Times New Roman"/>
          <w:sz w:val="28"/>
          <w:szCs w:val="28"/>
        </w:rPr>
        <w:t xml:space="preserve"> - средние арифметические сравниваемых выборок; </w:t>
      </w:r>
      <w:r w:rsidRPr="00852542">
        <w:rPr>
          <w:rFonts w:ascii="Times New Roman" w:hAnsi="Times New Roman"/>
          <w:sz w:val="28"/>
          <w:szCs w:val="28"/>
        </w:rPr>
        <w:fldChar w:fldCharType="begin"/>
      </w:r>
      <w:r w:rsidRPr="00852542">
        <w:rPr>
          <w:rFonts w:ascii="Times New Roman" w:hAnsi="Times New Roman"/>
          <w:sz w:val="28"/>
          <w:szCs w:val="28"/>
        </w:rPr>
        <w:instrText xml:space="preserve"> QUOTE </w:instrText>
      </w:r>
      <w:r w:rsidRPr="009D3624">
        <w:rPr>
          <w:rFonts w:ascii="Times New Roman" w:hAnsi="Times New Roman"/>
          <w:sz w:val="28"/>
          <w:szCs w:val="28"/>
        </w:rPr>
        <w:pict>
          <v:shape id="_x0000_i1063" type="#_x0000_t75" style="width:54pt;height:12pt" equationxml="&lt;">
            <v:imagedata r:id="rId22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instrText xml:space="preserve"> </w:instrText>
      </w:r>
      <w:r w:rsidRPr="00852542">
        <w:rPr>
          <w:rFonts w:ascii="Times New Roman" w:hAnsi="Times New Roman"/>
          <w:sz w:val="28"/>
          <w:szCs w:val="28"/>
        </w:rPr>
        <w:fldChar w:fldCharType="separate"/>
      </w:r>
      <w:r w:rsidRPr="009D3624">
        <w:rPr>
          <w:rFonts w:ascii="Times New Roman" w:hAnsi="Times New Roman"/>
          <w:sz w:val="28"/>
          <w:szCs w:val="28"/>
        </w:rPr>
        <w:pict>
          <v:shape id="_x0000_i1064" type="#_x0000_t75" style="width:54pt;height:12.75pt" equationxml="&lt;">
            <v:imagedata r:id="rId22" o:title="" chromakey="white"/>
          </v:shape>
        </w:pict>
      </w:r>
      <w:r w:rsidRPr="00852542">
        <w:rPr>
          <w:rFonts w:ascii="Times New Roman" w:hAnsi="Times New Roman"/>
          <w:sz w:val="28"/>
          <w:szCs w:val="28"/>
        </w:rPr>
        <w:fldChar w:fldCharType="end"/>
      </w:r>
      <w:r w:rsidRPr="00852542">
        <w:rPr>
          <w:rFonts w:ascii="Times New Roman" w:hAnsi="Times New Roman"/>
          <w:sz w:val="28"/>
          <w:szCs w:val="28"/>
        </w:rPr>
        <w:t xml:space="preserve"> ошибки репрезентативности, выявленные на основании показателей сравниваемых выборок. </w:t>
      </w:r>
    </w:p>
    <w:p w:rsidR="002D1E51" w:rsidRPr="00852542" w:rsidRDefault="002D1E51" w:rsidP="00AF5241">
      <w:pPr>
        <w:widowControl w:val="0"/>
        <w:autoSpaceDE w:val="0"/>
        <w:autoSpaceDN w:val="0"/>
        <w:adjustRightInd w:val="0"/>
        <w:spacing w:after="0" w:line="360" w:lineRule="auto"/>
        <w:ind w:right="6" w:firstLine="426"/>
        <w:jc w:val="both"/>
        <w:rPr>
          <w:rFonts w:ascii="Times New Roman" w:hAnsi="Times New Roman"/>
          <w:iCs/>
          <w:sz w:val="28"/>
          <w:szCs w:val="28"/>
        </w:rPr>
      </w:pPr>
      <w:r w:rsidRPr="00852542">
        <w:rPr>
          <w:rFonts w:ascii="Times New Roman" w:hAnsi="Times New Roman"/>
          <w:sz w:val="28"/>
          <w:szCs w:val="28"/>
        </w:rPr>
        <w:t xml:space="preserve">Затем полученное </w:t>
      </w:r>
      <w:r w:rsidRPr="00852542">
        <w:rPr>
          <w:rFonts w:ascii="Times New Roman" w:hAnsi="Times New Roman"/>
          <w:sz w:val="28"/>
          <w:szCs w:val="28"/>
          <w:lang w:val="en-US"/>
        </w:rPr>
        <w:t>t</w:t>
      </w:r>
      <w:r w:rsidRPr="00852542">
        <w:rPr>
          <w:rFonts w:ascii="Times New Roman" w:hAnsi="Times New Roman"/>
          <w:sz w:val="28"/>
          <w:szCs w:val="28"/>
        </w:rPr>
        <w:t xml:space="preserve"> сравнивается с </w:t>
      </w:r>
      <w:r w:rsidRPr="00852542">
        <w:rPr>
          <w:rFonts w:ascii="Times New Roman" w:hAnsi="Times New Roman"/>
          <w:sz w:val="28"/>
          <w:szCs w:val="28"/>
          <w:lang w:val="en-US"/>
        </w:rPr>
        <w:t>t</w:t>
      </w:r>
      <w:r w:rsidRPr="00852542">
        <w:rPr>
          <w:rFonts w:ascii="Times New Roman" w:hAnsi="Times New Roman"/>
          <w:sz w:val="28"/>
          <w:szCs w:val="28"/>
          <w:vertAlign w:val="subscript"/>
          <w:lang w:val="en-US"/>
        </w:rPr>
        <w:t>St</w:t>
      </w:r>
      <w:r w:rsidRPr="00852542">
        <w:rPr>
          <w:rFonts w:ascii="Times New Roman" w:hAnsi="Times New Roman"/>
          <w:sz w:val="28"/>
          <w:szCs w:val="28"/>
        </w:rPr>
        <w:t xml:space="preserve"> табличным. Если </w:t>
      </w:r>
      <w:r w:rsidRPr="00852542">
        <w:rPr>
          <w:rFonts w:ascii="Times New Roman" w:hAnsi="Times New Roman"/>
          <w:sz w:val="28"/>
          <w:szCs w:val="28"/>
          <w:lang w:val="en-US"/>
        </w:rPr>
        <w:t>t</w:t>
      </w:r>
      <w:r w:rsidRPr="00852542">
        <w:rPr>
          <w:rFonts w:ascii="Times New Roman" w:hAnsi="Times New Roman"/>
          <w:sz w:val="28"/>
          <w:szCs w:val="28"/>
        </w:rPr>
        <w:t>&gt;</w:t>
      </w:r>
      <w:r w:rsidRPr="00852542">
        <w:rPr>
          <w:rFonts w:ascii="Times New Roman" w:hAnsi="Times New Roman"/>
          <w:sz w:val="28"/>
          <w:szCs w:val="28"/>
          <w:lang w:val="en-US"/>
        </w:rPr>
        <w:t>t</w:t>
      </w:r>
      <w:r w:rsidRPr="00852542">
        <w:rPr>
          <w:rFonts w:ascii="Times New Roman" w:hAnsi="Times New Roman"/>
          <w:sz w:val="28"/>
          <w:szCs w:val="28"/>
          <w:vertAlign w:val="subscript"/>
          <w:lang w:val="en-US"/>
        </w:rPr>
        <w:t>St</w:t>
      </w:r>
      <w:r w:rsidRPr="00852542">
        <w:rPr>
          <w:rFonts w:ascii="Times New Roman" w:hAnsi="Times New Roman"/>
          <w:sz w:val="28"/>
          <w:szCs w:val="28"/>
        </w:rPr>
        <w:t>, то различия считаются достоверными. При этом в спортивной практике достаточным считается 5% уровень значимости (</w:t>
      </w:r>
      <w:r w:rsidRPr="00852542">
        <w:rPr>
          <w:rFonts w:ascii="Times New Roman" w:hAnsi="Times New Roman"/>
          <w:sz w:val="28"/>
          <w:szCs w:val="28"/>
          <w:lang w:val="en-US"/>
        </w:rPr>
        <w:t>P</w:t>
      </w:r>
      <w:r w:rsidRPr="00852542">
        <w:rPr>
          <w:rFonts w:ascii="Times New Roman" w:hAnsi="Times New Roman"/>
          <w:sz w:val="28"/>
          <w:szCs w:val="28"/>
          <w:vertAlign w:val="subscript"/>
        </w:rPr>
        <w:t>0</w:t>
      </w:r>
      <w:r w:rsidRPr="00852542">
        <w:rPr>
          <w:rFonts w:ascii="Times New Roman" w:hAnsi="Times New Roman"/>
          <w:sz w:val="28"/>
          <w:szCs w:val="28"/>
        </w:rPr>
        <w:t xml:space="preserve">&lt;0,05). </w:t>
      </w:r>
      <w:r w:rsidRPr="00852542">
        <w:rPr>
          <w:rFonts w:ascii="Times New Roman" w:hAnsi="Times New Roman"/>
          <w:iCs/>
          <w:sz w:val="28"/>
          <w:szCs w:val="28"/>
        </w:rPr>
        <w:t xml:space="preserve">Если </w:t>
      </w:r>
      <w:r w:rsidRPr="00852542">
        <w:rPr>
          <w:rFonts w:ascii="Times New Roman" w:hAnsi="Times New Roman"/>
          <w:iCs/>
          <w:sz w:val="28"/>
          <w:szCs w:val="28"/>
          <w:lang w:val="en-US"/>
        </w:rPr>
        <w:t>t</w:t>
      </w:r>
      <w:r w:rsidRPr="00852542">
        <w:rPr>
          <w:rFonts w:ascii="Times New Roman" w:hAnsi="Times New Roman"/>
          <w:iCs/>
          <w:sz w:val="28"/>
          <w:szCs w:val="28"/>
        </w:rPr>
        <w:t xml:space="preserve">&lt; </w:t>
      </w:r>
      <w:r w:rsidRPr="00852542">
        <w:rPr>
          <w:rFonts w:ascii="Times New Roman" w:hAnsi="Times New Roman"/>
          <w:sz w:val="28"/>
          <w:szCs w:val="28"/>
          <w:lang w:val="en-US"/>
        </w:rPr>
        <w:t>t</w:t>
      </w:r>
      <w:r w:rsidRPr="00852542">
        <w:rPr>
          <w:rFonts w:ascii="Times New Roman" w:hAnsi="Times New Roman"/>
          <w:sz w:val="28"/>
          <w:szCs w:val="28"/>
          <w:vertAlign w:val="subscript"/>
          <w:lang w:val="en-US"/>
        </w:rPr>
        <w:t>St</w:t>
      </w:r>
      <w:r w:rsidRPr="00852542">
        <w:rPr>
          <w:rFonts w:ascii="Times New Roman" w:hAnsi="Times New Roman"/>
          <w:sz w:val="28"/>
          <w:szCs w:val="28"/>
        </w:rPr>
        <w:t>,</w:t>
      </w:r>
      <w:r w:rsidRPr="00852542">
        <w:rPr>
          <w:rFonts w:ascii="Times New Roman" w:hAnsi="Times New Roman"/>
          <w:iCs/>
          <w:sz w:val="28"/>
          <w:szCs w:val="28"/>
        </w:rPr>
        <w:t xml:space="preserve"> ,то различия считаются недостоверными.</w:t>
      </w:r>
    </w:p>
    <w:p w:rsidR="002D1E51" w:rsidRPr="00852542" w:rsidRDefault="002D1E51" w:rsidP="007810A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3B02C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507009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77B84">
        <w:rPr>
          <w:rFonts w:ascii="Times New Roman" w:hAnsi="Times New Roman"/>
          <w:b/>
          <w:sz w:val="28"/>
          <w:szCs w:val="28"/>
        </w:rPr>
        <w:t>2. 2. Организация исследования</w:t>
      </w:r>
    </w:p>
    <w:p w:rsidR="002D1E51" w:rsidRPr="00EE7AB2" w:rsidRDefault="002D1E51" w:rsidP="00F77B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проводилось в три этапа:</w:t>
      </w:r>
    </w:p>
    <w:p w:rsidR="002D1E51" w:rsidRPr="0042675B" w:rsidRDefault="002D1E51" w:rsidP="00507009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color w:val="FF0000"/>
          <w:sz w:val="28"/>
          <w:szCs w:val="28"/>
        </w:rPr>
      </w:pPr>
      <w:r w:rsidRPr="00702705">
        <w:rPr>
          <w:rFonts w:ascii="Times New Roman" w:hAnsi="Times New Roman"/>
          <w:sz w:val="28"/>
          <w:szCs w:val="28"/>
          <w:lang w:val="en-US"/>
        </w:rPr>
        <w:t>I</w:t>
      </w:r>
      <w:r w:rsidRPr="00702705">
        <w:rPr>
          <w:rFonts w:ascii="Times New Roman" w:hAnsi="Times New Roman"/>
          <w:sz w:val="28"/>
          <w:szCs w:val="28"/>
        </w:rPr>
        <w:t xml:space="preserve"> этап (декабрь </w:t>
      </w:r>
      <w:smartTag w:uri="urn:schemas-microsoft-com:office:smarttags" w:element="metricconverter">
        <w:smartTagPr>
          <w:attr w:name="ProductID" w:val="2014 г"/>
        </w:smartTagPr>
        <w:r w:rsidRPr="00702705">
          <w:rPr>
            <w:rFonts w:ascii="Times New Roman" w:hAnsi="Times New Roman"/>
            <w:sz w:val="28"/>
            <w:szCs w:val="28"/>
          </w:rPr>
          <w:t>2014 г</w:t>
        </w:r>
      </w:smartTag>
      <w:r w:rsidRPr="00702705">
        <w:rPr>
          <w:rFonts w:ascii="Times New Roman" w:hAnsi="Times New Roman"/>
          <w:sz w:val="28"/>
          <w:szCs w:val="28"/>
        </w:rPr>
        <w:t xml:space="preserve">.). </w:t>
      </w:r>
      <w:r w:rsidRPr="00702705">
        <w:rPr>
          <w:rFonts w:ascii="Times New Roman" w:hAnsi="Times New Roman"/>
          <w:color w:val="000000"/>
          <w:sz w:val="28"/>
          <w:szCs w:val="28"/>
        </w:rPr>
        <w:t xml:space="preserve">Первый этап исследования предполагал теоретический анализ и обобщение данных научно-методической литературы, формирование теоретических положений экспериментальной методики. Всего было изучено </w:t>
      </w:r>
      <w:r>
        <w:rPr>
          <w:rFonts w:ascii="Times New Roman" w:hAnsi="Times New Roman"/>
          <w:color w:val="000000"/>
          <w:sz w:val="28"/>
          <w:szCs w:val="28"/>
        </w:rPr>
        <w:t>85</w:t>
      </w:r>
      <w:r w:rsidRPr="00702705">
        <w:rPr>
          <w:rFonts w:ascii="Times New Roman" w:hAnsi="Times New Roman"/>
          <w:color w:val="000000"/>
          <w:sz w:val="28"/>
          <w:szCs w:val="28"/>
        </w:rPr>
        <w:t xml:space="preserve"> источник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 w:rsidRPr="00702705">
        <w:rPr>
          <w:rFonts w:ascii="Times New Roman" w:hAnsi="Times New Roman"/>
          <w:color w:val="000000"/>
          <w:sz w:val="28"/>
          <w:szCs w:val="28"/>
        </w:rPr>
        <w:t xml:space="preserve"> различных авторов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 том числе книги, журналы, интернет ресурсы.</w:t>
      </w:r>
    </w:p>
    <w:p w:rsidR="002D1E51" w:rsidRPr="00507009" w:rsidRDefault="002D1E51" w:rsidP="005070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02705">
        <w:rPr>
          <w:rFonts w:ascii="Times New Roman" w:hAnsi="Times New Roman"/>
        </w:rPr>
        <w:t xml:space="preserve"> </w:t>
      </w:r>
      <w:r w:rsidRPr="00702705">
        <w:rPr>
          <w:rFonts w:ascii="Times New Roman" w:hAnsi="Times New Roman"/>
          <w:color w:val="000000"/>
          <w:sz w:val="28"/>
          <w:szCs w:val="28"/>
        </w:rPr>
        <w:t>На этом этапе исследования также о</w:t>
      </w:r>
      <w:r w:rsidRPr="00702705">
        <w:rPr>
          <w:rFonts w:ascii="Times New Roman" w:hAnsi="Times New Roman"/>
          <w:sz w:val="28"/>
          <w:szCs w:val="28"/>
        </w:rPr>
        <w:t>пределялись объект и предмет исследования</w:t>
      </w:r>
      <w:r>
        <w:rPr>
          <w:rFonts w:ascii="Times New Roman" w:hAnsi="Times New Roman"/>
          <w:sz w:val="28"/>
          <w:szCs w:val="28"/>
        </w:rPr>
        <w:t>, р</w:t>
      </w:r>
      <w:r w:rsidRPr="00702705">
        <w:rPr>
          <w:rFonts w:ascii="Times New Roman" w:hAnsi="Times New Roman"/>
          <w:sz w:val="28"/>
          <w:szCs w:val="28"/>
        </w:rPr>
        <w:t xml:space="preserve">азрабатывалась </w:t>
      </w:r>
      <w:r>
        <w:rPr>
          <w:rFonts w:ascii="Times New Roman" w:hAnsi="Times New Roman"/>
          <w:sz w:val="28"/>
          <w:szCs w:val="28"/>
        </w:rPr>
        <w:t>гипотеза исследования. Подбиралось и разрабатывало</w:t>
      </w:r>
      <w:r w:rsidRPr="00702705">
        <w:rPr>
          <w:rFonts w:ascii="Times New Roman" w:hAnsi="Times New Roman"/>
          <w:sz w:val="28"/>
          <w:szCs w:val="28"/>
        </w:rPr>
        <w:t>сь</w:t>
      </w:r>
      <w:r>
        <w:rPr>
          <w:rFonts w:ascii="Times New Roman" w:hAnsi="Times New Roman"/>
          <w:sz w:val="28"/>
          <w:szCs w:val="28"/>
        </w:rPr>
        <w:t xml:space="preserve"> теоретическое положение экспериментальной методики тренировки</w:t>
      </w:r>
      <w:r w:rsidRPr="00702705">
        <w:rPr>
          <w:rFonts w:ascii="Times New Roman" w:hAnsi="Times New Roman"/>
          <w:sz w:val="28"/>
          <w:szCs w:val="28"/>
        </w:rPr>
        <w:t xml:space="preserve"> и  тестирования</w:t>
      </w:r>
      <w:r>
        <w:rPr>
          <w:rFonts w:ascii="Times New Roman" w:hAnsi="Times New Roman"/>
          <w:sz w:val="28"/>
          <w:szCs w:val="28"/>
        </w:rPr>
        <w:t xml:space="preserve"> технической подготовки. </w:t>
      </w:r>
    </w:p>
    <w:p w:rsidR="002D1E51" w:rsidRPr="00151DBC" w:rsidRDefault="002D1E51" w:rsidP="005070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этап (февраль, июль, ноябрь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8"/>
            <w:szCs w:val="28"/>
          </w:rPr>
          <w:t>2015 г</w:t>
        </w:r>
      </w:smartTag>
      <w:r>
        <w:rPr>
          <w:rFonts w:ascii="Times New Roman" w:hAnsi="Times New Roman"/>
          <w:sz w:val="28"/>
          <w:szCs w:val="28"/>
        </w:rPr>
        <w:t xml:space="preserve">.). </w:t>
      </w:r>
      <w:r w:rsidRPr="00507009">
        <w:rPr>
          <w:rFonts w:ascii="Times New Roman" w:hAnsi="Times New Roman"/>
          <w:color w:val="000000"/>
          <w:sz w:val="28"/>
          <w:szCs w:val="28"/>
        </w:rPr>
        <w:t>включал в себя педагогический эксперимен</w:t>
      </w:r>
      <w:r>
        <w:rPr>
          <w:rFonts w:ascii="Times New Roman" w:hAnsi="Times New Roman"/>
          <w:color w:val="000000"/>
          <w:sz w:val="28"/>
          <w:szCs w:val="28"/>
        </w:rPr>
        <w:t>т.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Проводилось тестирование, с помощью которого определялась техническая подготовленность занимающихся спортсменов на начальном, промежуточном и заключительном этапах исследования. </w:t>
      </w:r>
      <w:r w:rsidRPr="00151DBC">
        <w:rPr>
          <w:rFonts w:ascii="Times New Roman" w:hAnsi="Times New Roman"/>
          <w:color w:val="000000"/>
          <w:spacing w:val="-1"/>
          <w:sz w:val="28"/>
          <w:szCs w:val="28"/>
        </w:rPr>
        <w:t>При подборе тестов мы руководствовались следующими требованиями:</w:t>
      </w:r>
    </w:p>
    <w:p w:rsidR="002D1E51" w:rsidRPr="00151DBC" w:rsidRDefault="002D1E51" w:rsidP="005070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51DBC">
        <w:rPr>
          <w:rFonts w:ascii="Times New Roman" w:hAnsi="Times New Roman"/>
          <w:sz w:val="28"/>
          <w:szCs w:val="28"/>
        </w:rPr>
        <w:t xml:space="preserve">– </w:t>
      </w:r>
      <w:r w:rsidRPr="00151DBC">
        <w:rPr>
          <w:rFonts w:ascii="Times New Roman" w:hAnsi="Times New Roman"/>
          <w:color w:val="000000"/>
          <w:spacing w:val="-1"/>
          <w:sz w:val="28"/>
          <w:szCs w:val="28"/>
        </w:rPr>
        <w:t>упражнения должны быть достаточно простыми и доступными для всех испытуемых, не требующими длительного предварительного обучения;</w:t>
      </w:r>
    </w:p>
    <w:p w:rsidR="002D1E51" w:rsidRPr="00151DBC" w:rsidRDefault="002D1E51" w:rsidP="005070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51DBC">
        <w:rPr>
          <w:rFonts w:ascii="Times New Roman" w:hAnsi="Times New Roman"/>
          <w:sz w:val="28"/>
          <w:szCs w:val="28"/>
        </w:rPr>
        <w:t xml:space="preserve">– </w:t>
      </w:r>
      <w:r w:rsidRPr="00151DBC">
        <w:rPr>
          <w:rFonts w:ascii="Times New Roman" w:hAnsi="Times New Roman"/>
          <w:color w:val="000000"/>
          <w:spacing w:val="-1"/>
          <w:sz w:val="28"/>
          <w:szCs w:val="28"/>
        </w:rPr>
        <w:t>разнообразными, с целью объективной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, комплексной характеристики техн</w:t>
      </w:r>
      <w:r w:rsidRPr="00151DBC">
        <w:rPr>
          <w:rFonts w:ascii="Times New Roman" w:hAnsi="Times New Roman"/>
          <w:color w:val="000000"/>
          <w:spacing w:val="-1"/>
          <w:sz w:val="28"/>
          <w:szCs w:val="28"/>
        </w:rPr>
        <w:t>ической подготовленности спортсменов.</w:t>
      </w:r>
    </w:p>
    <w:p w:rsidR="002D1E51" w:rsidRPr="00F77B84" w:rsidRDefault="002D1E51" w:rsidP="00F77B84">
      <w:pPr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этап (декабрь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8"/>
            <w:szCs w:val="28"/>
          </w:rPr>
          <w:t>2015 г</w:t>
        </w:r>
      </w:smartTag>
      <w:r>
        <w:rPr>
          <w:rFonts w:ascii="Times New Roman" w:hAnsi="Times New Roman"/>
          <w:sz w:val="28"/>
          <w:szCs w:val="28"/>
        </w:rPr>
        <w:t xml:space="preserve">.). </w:t>
      </w:r>
      <w:r w:rsidRPr="00F77B84">
        <w:rPr>
          <w:rFonts w:ascii="Times New Roman" w:hAnsi="Times New Roman"/>
          <w:color w:val="000000"/>
          <w:sz w:val="28"/>
          <w:szCs w:val="28"/>
        </w:rPr>
        <w:t>включал в себя математическую обработку результатов, анализ полученных в эксперименте данных и оформление работы.</w:t>
      </w:r>
    </w:p>
    <w:p w:rsidR="002D1E51" w:rsidRDefault="002D1E51" w:rsidP="008A12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исследовании приняло участие 30 человек (две группы по 15 спортсменов). Экспериментальная и контрольная группы были составлены из воспитанников ДЮСШ №2 1999-</w:t>
      </w:r>
      <w:smartTag w:uri="urn:schemas-microsoft-com:office:smarttags" w:element="metricconverter">
        <w:smartTagPr>
          <w:attr w:name="ProductID" w:val="2000 г"/>
        </w:smartTagPr>
        <w:r>
          <w:rPr>
            <w:rFonts w:ascii="Times New Roman" w:hAnsi="Times New Roman"/>
            <w:sz w:val="28"/>
            <w:szCs w:val="28"/>
          </w:rPr>
          <w:t>2000 г</w:t>
        </w:r>
      </w:smartTag>
      <w:r>
        <w:rPr>
          <w:rFonts w:ascii="Times New Roman" w:hAnsi="Times New Roman"/>
          <w:sz w:val="28"/>
          <w:szCs w:val="28"/>
        </w:rPr>
        <w:t>. р. Экспериментальная группа тренировалась по новой методике, контрольная по базовой методике (программе), рекомендованной Российским Футбольным Союзом [76]. Количество тренировочных часов и занятий для одной и другой группы были одинаковы (таб. 2).</w:t>
      </w:r>
    </w:p>
    <w:p w:rsidR="002D1E51" w:rsidRDefault="002D1E51" w:rsidP="00F822E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D1E51" w:rsidRDefault="002D1E51" w:rsidP="00F822E1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p w:rsidR="002D1E51" w:rsidRDefault="002D1E51" w:rsidP="00F822E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тренировочной нагрузки</w:t>
      </w:r>
    </w:p>
    <w:p w:rsidR="002D1E51" w:rsidRDefault="002D1E51" w:rsidP="00F822E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63"/>
        <w:gridCol w:w="2463"/>
        <w:gridCol w:w="2464"/>
        <w:gridCol w:w="2464"/>
      </w:tblGrid>
      <w:tr w:rsidR="002D1E51" w:rsidRPr="00680DA9" w:rsidTr="00680DA9">
        <w:tc>
          <w:tcPr>
            <w:tcW w:w="246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46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Кол-во тренировочных занятий в неделю</w:t>
            </w:r>
          </w:p>
        </w:tc>
        <w:tc>
          <w:tcPr>
            <w:tcW w:w="2464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464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Кол-во игр</w:t>
            </w:r>
          </w:p>
        </w:tc>
      </w:tr>
      <w:tr w:rsidR="002D1E51" w:rsidRPr="00680DA9" w:rsidTr="00680DA9">
        <w:tc>
          <w:tcPr>
            <w:tcW w:w="246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ЭГ</w:t>
            </w:r>
          </w:p>
        </w:tc>
        <w:tc>
          <w:tcPr>
            <w:tcW w:w="246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64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1E51" w:rsidRPr="00680DA9" w:rsidTr="00680DA9">
        <w:tc>
          <w:tcPr>
            <w:tcW w:w="246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246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64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D1E51" w:rsidRDefault="002D1E51" w:rsidP="00F822E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D1257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Построение недельного микроцикла для контрольной и экспериментальной групп приведено в таб. 3 </w:t>
      </w:r>
    </w:p>
    <w:p w:rsidR="002D1E51" w:rsidRDefault="002D1E51" w:rsidP="0050700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3 </w:t>
      </w:r>
    </w:p>
    <w:p w:rsidR="002D1E51" w:rsidRDefault="002D1E51" w:rsidP="00A529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Недельный микроцикл для контрольной и экспериментальной групп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93"/>
        <w:gridCol w:w="2551"/>
        <w:gridCol w:w="2268"/>
        <w:gridCol w:w="2268"/>
      </w:tblGrid>
      <w:tr w:rsidR="002D1E51" w:rsidRPr="00B47CFE" w:rsidTr="00680DA9">
        <w:trPr>
          <w:jc w:val="center"/>
        </w:trPr>
        <w:tc>
          <w:tcPr>
            <w:tcW w:w="209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День недели</w:t>
            </w:r>
          </w:p>
        </w:tc>
        <w:tc>
          <w:tcPr>
            <w:tcW w:w="2551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Кол-во тренировок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Кол-во игр</w:t>
            </w:r>
          </w:p>
        </w:tc>
      </w:tr>
      <w:tr w:rsidR="002D1E51" w:rsidRPr="00B47CFE" w:rsidTr="00680DA9">
        <w:trPr>
          <w:jc w:val="center"/>
        </w:trPr>
        <w:tc>
          <w:tcPr>
            <w:tcW w:w="209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2551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1E51" w:rsidRPr="00B47CFE" w:rsidTr="00680DA9">
        <w:trPr>
          <w:jc w:val="center"/>
        </w:trPr>
        <w:tc>
          <w:tcPr>
            <w:tcW w:w="209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2551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1E51" w:rsidRPr="00B47CFE" w:rsidTr="00680DA9">
        <w:trPr>
          <w:jc w:val="center"/>
        </w:trPr>
        <w:tc>
          <w:tcPr>
            <w:tcW w:w="209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2551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1E51" w:rsidRPr="00B47CFE" w:rsidTr="00680DA9">
        <w:trPr>
          <w:jc w:val="center"/>
        </w:trPr>
        <w:tc>
          <w:tcPr>
            <w:tcW w:w="209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 xml:space="preserve">Четверг </w:t>
            </w:r>
          </w:p>
        </w:tc>
        <w:tc>
          <w:tcPr>
            <w:tcW w:w="2551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1E51" w:rsidRPr="00B47CFE" w:rsidTr="00680DA9">
        <w:trPr>
          <w:jc w:val="center"/>
        </w:trPr>
        <w:tc>
          <w:tcPr>
            <w:tcW w:w="209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 xml:space="preserve">Пятница </w:t>
            </w:r>
          </w:p>
        </w:tc>
        <w:tc>
          <w:tcPr>
            <w:tcW w:w="2551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1E51" w:rsidRPr="00B47CFE" w:rsidTr="00680DA9">
        <w:trPr>
          <w:jc w:val="center"/>
        </w:trPr>
        <w:tc>
          <w:tcPr>
            <w:tcW w:w="209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 xml:space="preserve">Суббота </w:t>
            </w:r>
          </w:p>
        </w:tc>
        <w:tc>
          <w:tcPr>
            <w:tcW w:w="2551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1E51" w:rsidRPr="00B47CFE" w:rsidTr="00680DA9">
        <w:trPr>
          <w:jc w:val="center"/>
        </w:trPr>
        <w:tc>
          <w:tcPr>
            <w:tcW w:w="209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 xml:space="preserve">Воскресенье </w:t>
            </w:r>
          </w:p>
        </w:tc>
        <w:tc>
          <w:tcPr>
            <w:tcW w:w="2551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D1E51" w:rsidRPr="00B47CFE" w:rsidRDefault="002D1E51" w:rsidP="00892B3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F77B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Различие в тренировках было связано в подборе средств и использовании различного спортивного инвентаря. </w:t>
      </w:r>
    </w:p>
    <w:p w:rsidR="002D1E51" w:rsidRDefault="002D1E51" w:rsidP="00F77B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E241A">
        <w:rPr>
          <w:rFonts w:ascii="Times New Roman" w:hAnsi="Times New Roman"/>
          <w:sz w:val="28"/>
          <w:szCs w:val="28"/>
        </w:rPr>
        <w:t>Эксп</w:t>
      </w:r>
      <w:r>
        <w:rPr>
          <w:rFonts w:ascii="Times New Roman" w:hAnsi="Times New Roman"/>
          <w:sz w:val="28"/>
          <w:szCs w:val="28"/>
        </w:rPr>
        <w:t>еримент продолжался один год. В течение исследования проводилось три тестирования (февраль, июль, ноябрь). Группы тестировались в спортивном зале ДЮСШ №</w:t>
      </w:r>
      <w:r w:rsidRPr="00C97B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 в 17:00. Для регистрации контрольных испытаний были привлечены три тренера-преподавателя по футболу ДЮСШ №2. Из множества существующих тестов для определения технической подготовленности было выбрано четыре. </w:t>
      </w:r>
    </w:p>
    <w:p w:rsidR="002D1E51" w:rsidRDefault="002D1E51" w:rsidP="000B0040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определены задачи тренировки данной методики:</w:t>
      </w:r>
    </w:p>
    <w:p w:rsidR="002D1E51" w:rsidRDefault="002D1E51" w:rsidP="00F77B84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постоянное приобретение новых двигательных умений и навыков, специфичных для игры в футбол;</w:t>
      </w:r>
    </w:p>
    <w:p w:rsidR="002D1E51" w:rsidRDefault="002D1E51" w:rsidP="00F77B84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координационных способностей, необходимых для выполнения двигательных действий, характерных для футбола;</w:t>
      </w:r>
    </w:p>
    <w:p w:rsidR="002D1E51" w:rsidRDefault="002D1E51" w:rsidP="00F77B84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целенаправленное использование освоенных технических умений в более сложных в координационном отношении условиях, предъявляющих повышенные требования к координационным способностям;</w:t>
      </w:r>
    </w:p>
    <w:p w:rsidR="002D1E51" w:rsidRDefault="002D1E51" w:rsidP="00F77B84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сложных общеразвивающих координационных упражнений в целях повышения уровня координационных способностей, проявляемых в акробатических, циклических и ациклических, баллистических и других двигательных действиях совершаемых во время игры;</w:t>
      </w:r>
    </w:p>
    <w:p w:rsidR="002D1E51" w:rsidRDefault="002D1E51" w:rsidP="00F77B84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воздействие на психофизиологические функции, связанные с развитием более общих и специальных проявлений координационных способностей: сенсомоторные; перцептивные; мнемические; интеллектуальные;</w:t>
      </w:r>
    </w:p>
    <w:p w:rsidR="002D1E51" w:rsidRPr="00CA74EF" w:rsidRDefault="002D1E51" w:rsidP="00F77B84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сопряжённое развитие координационных способностей в сочетании с совершенствованием кондиционных способностей, а так же тактических умений.</w:t>
      </w:r>
    </w:p>
    <w:p w:rsidR="002D1E51" w:rsidRDefault="002D1E51" w:rsidP="007842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времени, выделяемое на специальную и общую координационную подготовку, приведено в табл.4.</w:t>
      </w:r>
    </w:p>
    <w:p w:rsidR="002D1E51" w:rsidRDefault="002D1E51" w:rsidP="00F77B8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</w:p>
    <w:p w:rsidR="002D1E51" w:rsidRDefault="002D1E51" w:rsidP="00F77B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Примерное распределение времени на тренировочном занятии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4"/>
        <w:gridCol w:w="2029"/>
        <w:gridCol w:w="2029"/>
        <w:gridCol w:w="1918"/>
        <w:gridCol w:w="1894"/>
      </w:tblGrid>
      <w:tr w:rsidR="002D1E51" w:rsidRPr="00680DA9" w:rsidTr="00680DA9">
        <w:trPr>
          <w:trHeight w:val="229"/>
        </w:trPr>
        <w:tc>
          <w:tcPr>
            <w:tcW w:w="2093" w:type="dxa"/>
            <w:vMerge w:val="restart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61" w:type="dxa"/>
            <w:gridSpan w:val="4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Вид подготовки, мин</w:t>
            </w:r>
          </w:p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E51" w:rsidRPr="00680DA9" w:rsidTr="00680DA9">
        <w:trPr>
          <w:trHeight w:val="717"/>
        </w:trPr>
        <w:tc>
          <w:tcPr>
            <w:tcW w:w="2093" w:type="dxa"/>
            <w:vMerge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Общая координационная</w:t>
            </w:r>
          </w:p>
        </w:tc>
        <w:tc>
          <w:tcPr>
            <w:tcW w:w="1940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Специальная координационная и техническая</w:t>
            </w:r>
          </w:p>
        </w:tc>
        <w:tc>
          <w:tcPr>
            <w:tcW w:w="1940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Кондиционная</w:t>
            </w:r>
          </w:p>
        </w:tc>
        <w:tc>
          <w:tcPr>
            <w:tcW w:w="1941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Тактическая</w:t>
            </w:r>
          </w:p>
        </w:tc>
      </w:tr>
      <w:tr w:rsidR="002D1E51" w:rsidRPr="00680DA9" w:rsidTr="00680DA9">
        <w:tc>
          <w:tcPr>
            <w:tcW w:w="2093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15-16</w:t>
            </w:r>
          </w:p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40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40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41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CF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2D1E51" w:rsidRDefault="002D1E51" w:rsidP="00612C5A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4E7FC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основных средств для ЭГ, применялись различные физические упражнения рис. 9 - 53. Применяемые упражнения для КГ представлены в приложении 3.</w:t>
      </w:r>
    </w:p>
    <w:p w:rsidR="002D1E51" w:rsidRDefault="002D1E51" w:rsidP="00612C5A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Классификация средств представлена на рис. 6.</w:t>
      </w:r>
    </w:p>
    <w:p w:rsidR="002D1E51" w:rsidRDefault="002D1E51" w:rsidP="00612C5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2D1E51" w:rsidRDefault="002D1E51" w:rsidP="00612C5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2D1E51" w:rsidRDefault="002D1E51" w:rsidP="00612C5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2D1E51" w:rsidRDefault="002D1E51" w:rsidP="00612C5A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2D1E51" w:rsidRDefault="002D1E51" w:rsidP="00A53416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190" style="position:absolute;margin-left:113.5pt;margin-top:14.05pt;width:242.15pt;height:34.85pt;z-index:251148800">
            <v:textbox style="mso-next-textbox:#_x0000_s1190">
              <w:txbxContent>
                <w:p w:rsidR="002D1E51" w:rsidRPr="00680DA9" w:rsidRDefault="002D1E51" w:rsidP="00A8199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0DA9">
                    <w:rPr>
                      <w:rFonts w:ascii="Times New Roman" w:hAnsi="Times New Roman"/>
                      <w:sz w:val="28"/>
                      <w:szCs w:val="28"/>
                    </w:rPr>
                    <w:t>Средства, развивающие КС</w:t>
                  </w:r>
                </w:p>
                <w:p w:rsidR="002D1E51" w:rsidRDefault="002D1E51" w:rsidP="00A8199D">
                  <w:pPr>
                    <w:jc w:val="center"/>
                  </w:pPr>
                </w:p>
              </w:txbxContent>
            </v:textbox>
          </v:rect>
        </w:pict>
      </w:r>
    </w:p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91" type="#_x0000_t32" style="position:absolute;left:0;text-align:left;margin-left:309.85pt;margin-top:11.85pt;width:106.55pt;height:9.75pt;z-index:2511508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92" type="#_x0000_t32" style="position:absolute;left:0;text-align:left;margin-left:52.1pt;margin-top:11.85pt;width:107.2pt;height:9.75pt;flip:x;z-index:251149824" o:connectortype="straight">
            <v:stroke endarrow="block"/>
          </v:shape>
        </w:pict>
      </w:r>
    </w:p>
    <w:tbl>
      <w:tblPr>
        <w:tblpPr w:leftFromText="180" w:rightFromText="180" w:vertAnchor="text" w:horzAnchor="margin" w:tblpY="80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77"/>
      </w:tblGrid>
      <w:tr w:rsidR="002D1E51" w:rsidRPr="00680DA9" w:rsidTr="00680DA9">
        <w:trPr>
          <w:trHeight w:val="557"/>
        </w:trPr>
        <w:tc>
          <w:tcPr>
            <w:tcW w:w="4077" w:type="dxa"/>
          </w:tcPr>
          <w:p w:rsidR="002D1E51" w:rsidRPr="00680DA9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1E51" w:rsidRPr="00680DA9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DA9">
              <w:rPr>
                <w:rFonts w:ascii="Times New Roman" w:hAnsi="Times New Roman"/>
                <w:b/>
                <w:sz w:val="24"/>
                <w:szCs w:val="24"/>
              </w:rPr>
              <w:t>Общеподготовительные</w:t>
            </w:r>
          </w:p>
        </w:tc>
      </w:tr>
      <w:tr w:rsidR="002D1E51" w:rsidRPr="00680DA9" w:rsidTr="00680DA9">
        <w:tc>
          <w:tcPr>
            <w:tcW w:w="4077" w:type="dxa"/>
          </w:tcPr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Обогащающих фонд жизненно важных навыков и умений</w:t>
            </w: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680DA9">
        <w:tc>
          <w:tcPr>
            <w:tcW w:w="4077" w:type="dxa"/>
          </w:tcPr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Увеличивающие двигательный опыт</w:t>
            </w: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680DA9">
        <w:tc>
          <w:tcPr>
            <w:tcW w:w="4077" w:type="dxa"/>
          </w:tcPr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Общеразвивающие упражнения разных спортивных дисциплин, предъявляющие требования к координации движений</w:t>
            </w: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680DA9">
        <w:tc>
          <w:tcPr>
            <w:tcW w:w="4077" w:type="dxa"/>
          </w:tcPr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 преимущественной направленностью на отдельные психофизиологические функции, обеспечивающие оптимальное управление и регуляцию двигательных действий</w:t>
            </w: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pict>
                <v:shape id="_x0000_s1193" type="#_x0000_t32" style="position:absolute;margin-left:106.95pt;margin-top:10pt;width:0;height:12.85pt;z-index:251195904" o:connectortype="straight">
                  <v:stroke endarrow="block"/>
                </v:shape>
              </w:pic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tbl>
      <w:tblPr>
        <w:tblpPr w:leftFromText="180" w:rightFromText="180" w:vertAnchor="text" w:horzAnchor="page" w:tblpX="644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77"/>
      </w:tblGrid>
      <w:tr w:rsidR="002D1E51" w:rsidRPr="00680DA9" w:rsidTr="00680DA9">
        <w:tc>
          <w:tcPr>
            <w:tcW w:w="4077" w:type="dxa"/>
          </w:tcPr>
          <w:p w:rsidR="002D1E51" w:rsidRPr="00680DA9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1E51" w:rsidRPr="00680DA9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DA9">
              <w:rPr>
                <w:rFonts w:ascii="Times New Roman" w:hAnsi="Times New Roman"/>
                <w:b/>
                <w:sz w:val="24"/>
                <w:szCs w:val="24"/>
              </w:rPr>
              <w:t>Специальноподготовительные</w:t>
            </w:r>
          </w:p>
        </w:tc>
      </w:tr>
      <w:tr w:rsidR="002D1E51" w:rsidRPr="00680DA9" w:rsidTr="00680DA9">
        <w:tc>
          <w:tcPr>
            <w:tcW w:w="4077" w:type="dxa"/>
          </w:tcPr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 акцентом на обучение техническим умениям (элементам) игры в футбол</w:t>
            </w: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680DA9">
        <w:tc>
          <w:tcPr>
            <w:tcW w:w="4077" w:type="dxa"/>
          </w:tcPr>
          <w:p w:rsidR="002D1E51" w:rsidRPr="00680DA9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С акцентом на развитие КС, значимых для футболистов</w:t>
            </w: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680DA9">
        <w:tc>
          <w:tcPr>
            <w:tcW w:w="4077" w:type="dxa"/>
          </w:tcPr>
          <w:p w:rsidR="002D1E51" w:rsidRPr="00680DA9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Вырабатывающие специализированные восприятия; сенсомоторные реакции; мнемические и интеллектуальные процессы; идеомоторные реакции, которые обеспечивают оптимальное управление и регуляцию двигательных действий футболистов</w:t>
            </w:r>
          </w:p>
          <w:p w:rsidR="002D1E51" w:rsidRPr="00680DA9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pict>
                <v:shape id="_x0000_s1194" type="#_x0000_t32" style="position:absolute;margin-left:91.1pt;margin-top:10.85pt;width:0;height:24pt;z-index:251194880" o:connectortype="straight">
                  <v:stroke endarrow="block"/>
                </v:shape>
              </w:pict>
            </w:r>
          </w:p>
        </w:tc>
      </w:tr>
    </w:tbl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A8199D">
      <w:pPr>
        <w:tabs>
          <w:tab w:val="left" w:pos="1047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D1E51" w:rsidRDefault="002D1E51" w:rsidP="00A8199D">
      <w:pPr>
        <w:tabs>
          <w:tab w:val="left" w:pos="1047"/>
        </w:tabs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195" style="position:absolute;margin-left:-412.65pt;margin-top:178.65pt;width:407.1pt;height:62.95pt;z-index:251151872">
            <v:textbox style="mso-next-textbox:#_x0000_s1195">
              <w:txbxContent>
                <w:p w:rsidR="002D1E51" w:rsidRDefault="002D1E51" w:rsidP="00EC58D6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Упражнения сопряжённого воздействия на:</w:t>
                  </w:r>
                </w:p>
                <w:p w:rsidR="002D1E51" w:rsidRDefault="002D1E51" w:rsidP="004C3E4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а)  координационные и кондиционные способности;</w:t>
                  </w:r>
                </w:p>
                <w:p w:rsidR="002D1E51" w:rsidRPr="004C3E40" w:rsidRDefault="002D1E51" w:rsidP="004C3E4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б) координационные способности и технические и технико-тактические умения и навыки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96" type="#_x0000_t32" style="position:absolute;margin-left:78.15pt;margin-top:185.55pt;width:58.9pt;height:31.65pt;flip:x;z-index:251152896" o:connectortype="straight">
            <v:stroke endarrow="block"/>
          </v:shape>
        </w:pic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CA74EF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CA74EF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F77B84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F77B8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6.</w:t>
      </w:r>
      <w:r w:rsidRPr="00CA74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Средства, развивающие КС</w:t>
      </w:r>
    </w:p>
    <w:p w:rsidR="002D1E51" w:rsidRDefault="002D1E51" w:rsidP="00D50FE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9440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развития технической подготовки использовались разнообразные методы, представленные на рис. 7.</w:t>
      </w:r>
    </w:p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197" style="position:absolute;left:0;text-align:left;margin-left:113.5pt;margin-top:6.3pt;width:225.8pt;height:29.45pt;z-index:251153920">
            <v:textbox style="mso-next-textbox:#_x0000_s1197">
              <w:txbxContent>
                <w:p w:rsidR="002D1E51" w:rsidRPr="004C3E40" w:rsidRDefault="002D1E51" w:rsidP="004C3E40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80DA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Методы</w:t>
                  </w:r>
                </w:p>
              </w:txbxContent>
            </v:textbox>
          </v:rect>
        </w:pict>
      </w:r>
    </w:p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98" type="#_x0000_t32" style="position:absolute;left:0;text-align:left;margin-left:139.7pt;margin-top:17.25pt;width:0;height:136.35pt;z-index:251159040" o:connectortype="straight"/>
        </w:pict>
      </w:r>
    </w:p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199" style="position:absolute;left:0;text-align:left;margin-left:195.3pt;margin-top:11.8pt;width:249.85pt;height:27.3pt;z-index:251154944">
            <v:textbox style="mso-next-textbox:#_x0000_s1199">
              <w:txbxContent>
                <w:p w:rsidR="002D1E51" w:rsidRPr="00BE1E8E" w:rsidRDefault="002D1E51" w:rsidP="00BE1E8E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М-д строго регламентированного упражнения</w:t>
                  </w:r>
                </w:p>
              </w:txbxContent>
            </v:textbox>
          </v:rect>
        </w:pict>
      </w:r>
    </w:p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00" type="#_x0000_t32" style="position:absolute;left:0;text-align:left;margin-left:139.7pt;margin-top:5.3pt;width:55.6pt;height:0;z-index:251160064" o:connectortype="straight">
            <v:stroke endarrow="block"/>
          </v:shape>
        </w:pict>
      </w:r>
    </w:p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201" style="position:absolute;left:0;text-align:left;margin-left:195.3pt;margin-top:7.55pt;width:249.85pt;height:27.3pt;z-index:251155968">
            <v:textbox style="mso-next-textbox:#_x0000_s1201">
              <w:txbxContent>
                <w:p w:rsidR="002D1E51" w:rsidRPr="00BE1E8E" w:rsidRDefault="002D1E5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М-д вариативного (переменного) упражнения</w:t>
                  </w:r>
                </w:p>
              </w:txbxContent>
            </v:textbox>
          </v:rect>
        </w:pict>
      </w:r>
    </w:p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02" type="#_x0000_t32" style="position:absolute;left:0;text-align:left;margin-left:139.7pt;margin-top:3.2pt;width:55.6pt;height:0;z-index:251161088" o:connectortype="straight">
            <v:stroke endarrow="block"/>
          </v:shape>
        </w:pict>
      </w:r>
    </w:p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03" type="#_x0000_t32" style="position:absolute;left:0;text-align:left;margin-left:139.7pt;margin-top:17.4pt;width:55.6pt;height:0;z-index:251162112" o:connectortype="straight">
            <v:stroke endarrow="block"/>
          </v:shape>
        </w:pict>
      </w:r>
      <w:r>
        <w:rPr>
          <w:noProof/>
          <w:lang w:eastAsia="ru-RU"/>
        </w:rPr>
        <w:pict>
          <v:rect id="_x0000_s1204" style="position:absolute;left:0;text-align:left;margin-left:195.3pt;margin-top:8.65pt;width:249.85pt;height:27.3pt;z-index:251156992">
            <v:textbox style="mso-next-textbox:#_x0000_s1204">
              <w:txbxContent>
                <w:p w:rsidR="002D1E51" w:rsidRPr="00BE1E8E" w:rsidRDefault="002D1E5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Игровой м-д</w:t>
                  </w:r>
                </w:p>
              </w:txbxContent>
            </v:textbox>
          </v:rect>
        </w:pict>
      </w:r>
    </w:p>
    <w:p w:rsidR="002D1E51" w:rsidRDefault="002D1E51" w:rsidP="00C826F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EC58D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205" style="position:absolute;left:0;text-align:left;margin-left:195.3pt;margin-top:6pt;width:249.85pt;height:27.3pt;z-index:251158016">
            <v:textbox style="mso-next-textbox:#_x0000_s1205">
              <w:txbxContent>
                <w:p w:rsidR="002D1E51" w:rsidRPr="00BE1E8E" w:rsidRDefault="002D1E5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Соревновательный метод</w:t>
                  </w:r>
                </w:p>
              </w:txbxContent>
            </v:textbox>
          </v:rect>
        </w:pict>
      </w:r>
    </w:p>
    <w:p w:rsidR="002D1E51" w:rsidRDefault="002D1E51" w:rsidP="00EC58D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06" type="#_x0000_t32" style="position:absolute;left:0;text-align:left;margin-left:139.7pt;margin-top:5.5pt;width:55.6pt;height:0;z-index:251163136" o:connectortype="straight">
            <v:stroke endarrow="block"/>
          </v:shape>
        </w:pict>
      </w:r>
    </w:p>
    <w:p w:rsidR="002D1E51" w:rsidRPr="000B0040" w:rsidRDefault="002D1E51" w:rsidP="000B00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7. Методы, развивающие техническую подготовленность </w:t>
      </w:r>
    </w:p>
    <w:p w:rsidR="002D1E51" w:rsidRDefault="002D1E51" w:rsidP="000B004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D1E51" w:rsidRPr="00880296" w:rsidRDefault="002D1E51" w:rsidP="000B004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207" style="position:absolute;left:0;text-align:left;margin-left:116.75pt;margin-top:46.3pt;width:255.3pt;height:35.7pt;z-index:251164160">
            <v:textbox style="mso-next-textbox:#_x0000_s1207">
              <w:txbxContent>
                <w:p w:rsidR="002D1E51" w:rsidRPr="00BE1E8E" w:rsidRDefault="002D1E51" w:rsidP="00BE1E8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Мето</w:t>
                  </w:r>
                  <w:r w:rsidRPr="00BE1E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д вариативного (переменного)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выполнения </w:t>
                  </w:r>
                  <w:r w:rsidRPr="00BE1E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упражнения</w:t>
                  </w:r>
                </w:p>
                <w:p w:rsidR="002D1E51" w:rsidRPr="00BE1E8E" w:rsidRDefault="002D1E51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880296">
        <w:rPr>
          <w:rFonts w:ascii="Times New Roman" w:hAnsi="Times New Roman"/>
          <w:sz w:val="28"/>
          <w:szCs w:val="28"/>
        </w:rPr>
        <w:t>Метод вариативного (переменного) выполнения упражнения</w:t>
      </w:r>
      <w:r>
        <w:rPr>
          <w:rFonts w:ascii="Times New Roman" w:hAnsi="Times New Roman"/>
          <w:sz w:val="28"/>
          <w:szCs w:val="28"/>
        </w:rPr>
        <w:t xml:space="preserve"> подробней представлен на рис. 8.</w:t>
      </w:r>
    </w:p>
    <w:p w:rsidR="002D1E51" w:rsidRDefault="002D1E51" w:rsidP="00BE1E8E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08" type="#_x0000_t32" style="position:absolute;margin-left:372.05pt;margin-top:4.35pt;width:73.1pt;height:26.45pt;z-index:2511969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09" type="#_x0000_t32" style="position:absolute;margin-left:33.55pt;margin-top:4.35pt;width:83.2pt;height:26.45pt;flip:x;z-index:251165184" o:connectortype="straight">
            <v:stroke endarrow="block"/>
          </v:shape>
        </w:pict>
      </w:r>
    </w:p>
    <w:tbl>
      <w:tblPr>
        <w:tblpPr w:leftFromText="180" w:rightFromText="180" w:vertAnchor="text" w:horzAnchor="margin" w:tblpY="235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61"/>
      </w:tblGrid>
      <w:tr w:rsidR="002D1E51" w:rsidRPr="00680DA9" w:rsidTr="00680DA9">
        <w:tc>
          <w:tcPr>
            <w:tcW w:w="4361" w:type="dxa"/>
          </w:tcPr>
          <w:p w:rsidR="002D1E51" w:rsidRPr="00680DA9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DA9">
              <w:rPr>
                <w:rFonts w:ascii="Times New Roman" w:hAnsi="Times New Roman"/>
                <w:b/>
                <w:sz w:val="24"/>
                <w:szCs w:val="24"/>
              </w:rPr>
              <w:t>Изменение способа выполнения упражнений</w:t>
            </w:r>
          </w:p>
        </w:tc>
      </w:tr>
      <w:tr w:rsidR="002D1E51" w:rsidRPr="00B47CFE" w:rsidTr="00680DA9">
        <w:trPr>
          <w:trHeight w:val="846"/>
        </w:trPr>
        <w:tc>
          <w:tcPr>
            <w:tcW w:w="4361" w:type="dxa"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Выполнение двигательного действия неведущей конечностью или в неудобную сторону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B47CFE" w:rsidTr="00680DA9">
        <w:tc>
          <w:tcPr>
            <w:tcW w:w="4361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Изменение направления и темпа движений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B47CFE" w:rsidTr="00680DA9">
        <w:tc>
          <w:tcPr>
            <w:tcW w:w="4361" w:type="dxa"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Изменение величины развиваемых усилий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B47CFE" w:rsidTr="00680DA9">
        <w:tc>
          <w:tcPr>
            <w:tcW w:w="4361" w:type="dxa"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Изменение исходных и конечных положений в выполняемых упражнениях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B47CFE" w:rsidTr="00680DA9">
        <w:tc>
          <w:tcPr>
            <w:tcW w:w="4361" w:type="dxa"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Выполнение освоенных двигательных действий в разных сочетаниях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B47CFE" w:rsidTr="00680DA9">
        <w:tc>
          <w:tcPr>
            <w:tcW w:w="4361" w:type="dxa"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Изменение техники (способа) при выполнении самого двигательного действия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B47CFE" w:rsidTr="00680DA9">
        <w:tc>
          <w:tcPr>
            <w:tcW w:w="4361" w:type="dxa"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 xml:space="preserve"> Самостоятельное и творческое разрешение возникающих двигательных задач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Spec="right" w:tblpY="24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52"/>
      </w:tblGrid>
      <w:tr w:rsidR="002D1E51" w:rsidRPr="00B47CFE" w:rsidTr="00680DA9">
        <w:tc>
          <w:tcPr>
            <w:tcW w:w="4252" w:type="dxa"/>
          </w:tcPr>
          <w:p w:rsidR="002D1E51" w:rsidRPr="00B47CFE" w:rsidRDefault="002D1E51" w:rsidP="00680D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CFE">
              <w:rPr>
                <w:rFonts w:ascii="Times New Roman" w:hAnsi="Times New Roman"/>
                <w:b/>
                <w:sz w:val="24"/>
                <w:szCs w:val="24"/>
              </w:rPr>
              <w:t>Изменение условий выполнения упражнений</w:t>
            </w:r>
          </w:p>
        </w:tc>
      </w:tr>
      <w:tr w:rsidR="002D1E51" w:rsidRPr="00B47CFE" w:rsidTr="00680DA9">
        <w:tc>
          <w:tcPr>
            <w:tcW w:w="4252" w:type="dxa"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 xml:space="preserve"> Изменение пространственных условий (поля действия)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B47CFE" w:rsidTr="00680DA9">
        <w:tc>
          <w:tcPr>
            <w:tcW w:w="4252" w:type="dxa"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Ограничение действия рецепторов, предоставляющих информацию спортсмену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B47CFE" w:rsidTr="00680DA9">
        <w:tc>
          <w:tcPr>
            <w:tcW w:w="4252" w:type="dxa"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Выполнение координационных упражнений во время или после кондиционной или психической нагрузки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B47CFE" w:rsidTr="00680DA9">
        <w:tc>
          <w:tcPr>
            <w:tcW w:w="4252" w:type="dxa"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Усложнение привычного двигательного действия дополнительными движениями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B47CFE" w:rsidTr="00680DA9">
        <w:tc>
          <w:tcPr>
            <w:tcW w:w="4252" w:type="dxa"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Изменение приборов, снарядов, мячей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B47CFE" w:rsidTr="00680DA9">
        <w:tc>
          <w:tcPr>
            <w:tcW w:w="4252" w:type="dxa"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Выполнение упражнения после «раздражения» вестибулярного анализатора</w:t>
            </w: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B47CFE" w:rsidTr="00680DA9">
        <w:tc>
          <w:tcPr>
            <w:tcW w:w="4252" w:type="dxa"/>
          </w:tcPr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 xml:space="preserve"> Изменение поверхности, на которой выполняется упражнение</w:t>
            </w:r>
          </w:p>
        </w:tc>
      </w:tr>
    </w:tbl>
    <w:p w:rsidR="002D1E51" w:rsidRDefault="002D1E51" w:rsidP="00BE1E8E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10" type="#_x0000_t32" style="position:absolute;margin-left:300.05pt;margin-top:11.9pt;width:142.9pt;height:18.1pt;z-index:251166208" o:connectortype="straight">
            <v:stroke endarrow="block"/>
          </v:shape>
        </w:pict>
      </w:r>
    </w:p>
    <w:p w:rsidR="002D1E51" w:rsidRDefault="002D1E51" w:rsidP="00BE1E8E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BE1E8E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264F6D">
      <w:pPr>
        <w:tabs>
          <w:tab w:val="left" w:pos="807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8.</w:t>
      </w:r>
      <w:r w:rsidRPr="00D50FEB">
        <w:rPr>
          <w:rFonts w:ascii="Times New Roman" w:hAnsi="Times New Roman"/>
          <w:sz w:val="28"/>
          <w:szCs w:val="28"/>
        </w:rPr>
        <w:t xml:space="preserve"> </w:t>
      </w:r>
      <w:r w:rsidRPr="00880296">
        <w:rPr>
          <w:rFonts w:ascii="Times New Roman" w:hAnsi="Times New Roman"/>
          <w:sz w:val="28"/>
          <w:szCs w:val="28"/>
        </w:rPr>
        <w:t>Метод вариативного (переменного) выполнения упражнения</w:t>
      </w:r>
    </w:p>
    <w:p w:rsidR="002D1E51" w:rsidRDefault="002D1E51" w:rsidP="00264F6D">
      <w:pPr>
        <w:tabs>
          <w:tab w:val="left" w:pos="807"/>
        </w:tabs>
        <w:spacing w:after="0"/>
        <w:rPr>
          <w:rFonts w:ascii="Times New Roman" w:hAnsi="Times New Roman"/>
          <w:sz w:val="28"/>
          <w:szCs w:val="28"/>
        </w:rPr>
      </w:pPr>
    </w:p>
    <w:p w:rsidR="002D1E51" w:rsidRPr="00C97B37" w:rsidRDefault="002D1E51" w:rsidP="00264F6D">
      <w:pPr>
        <w:tabs>
          <w:tab w:val="left" w:pos="807"/>
        </w:tabs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эффективно управлять тренировочным процессом, следует со знанием дела выбирать соответствующие тренировочные нагрузки. В таблице 5 отображены  параметры нагрузки.</w:t>
      </w:r>
    </w:p>
    <w:p w:rsidR="002D1E51" w:rsidRDefault="002D1E51" w:rsidP="006F6450">
      <w:pPr>
        <w:tabs>
          <w:tab w:val="left" w:pos="807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</w:t>
      </w:r>
    </w:p>
    <w:p w:rsidR="002D1E51" w:rsidRDefault="002D1E51" w:rsidP="000B004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Примерные параметры нагрузки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9"/>
        <w:gridCol w:w="1609"/>
        <w:gridCol w:w="1609"/>
        <w:gridCol w:w="1609"/>
        <w:gridCol w:w="1609"/>
        <w:gridCol w:w="1609"/>
      </w:tblGrid>
      <w:tr w:rsidR="002D1E51" w:rsidRPr="00680DA9" w:rsidTr="00264F6D">
        <w:trPr>
          <w:trHeight w:val="358"/>
        </w:trPr>
        <w:tc>
          <w:tcPr>
            <w:tcW w:w="1809" w:type="dxa"/>
            <w:vMerge w:val="restart"/>
          </w:tcPr>
          <w:p w:rsidR="002D1E51" w:rsidRPr="00680DA9" w:rsidRDefault="002D1E51" w:rsidP="00680DA9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1E51" w:rsidRDefault="002D1E51" w:rsidP="00680DA9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1E51" w:rsidRPr="00680DA9" w:rsidRDefault="002D1E51" w:rsidP="00680DA9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DA9">
              <w:rPr>
                <w:rFonts w:ascii="Times New Roman" w:hAnsi="Times New Roman"/>
                <w:b/>
                <w:sz w:val="24"/>
                <w:szCs w:val="24"/>
              </w:rPr>
              <w:t>Возраст, лет</w:t>
            </w:r>
          </w:p>
        </w:tc>
        <w:tc>
          <w:tcPr>
            <w:tcW w:w="8045" w:type="dxa"/>
            <w:gridSpan w:val="5"/>
          </w:tcPr>
          <w:p w:rsidR="002D1E51" w:rsidRPr="00680DA9" w:rsidRDefault="002D1E51" w:rsidP="00264F6D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нагрузки и </w:t>
            </w:r>
            <w:r w:rsidRPr="00680DA9">
              <w:rPr>
                <w:rFonts w:ascii="Times New Roman" w:hAnsi="Times New Roman"/>
                <w:b/>
                <w:sz w:val="24"/>
                <w:szCs w:val="24"/>
              </w:rPr>
              <w:t>отдыха</w:t>
            </w:r>
          </w:p>
        </w:tc>
      </w:tr>
      <w:tr w:rsidR="002D1E51" w:rsidRPr="00680DA9" w:rsidTr="00264F6D">
        <w:trPr>
          <w:trHeight w:val="703"/>
        </w:trPr>
        <w:tc>
          <w:tcPr>
            <w:tcW w:w="1809" w:type="dxa"/>
            <w:vMerge/>
          </w:tcPr>
          <w:p w:rsidR="002D1E51" w:rsidRPr="00680DA9" w:rsidRDefault="002D1E51" w:rsidP="00680DA9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:rsidR="002D1E51" w:rsidRPr="00264F6D" w:rsidRDefault="002D1E51" w:rsidP="00264F6D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64F6D">
              <w:rPr>
                <w:rFonts w:ascii="Times New Roman" w:hAnsi="Times New Roman"/>
                <w:b/>
                <w:sz w:val="18"/>
                <w:szCs w:val="18"/>
              </w:rPr>
              <w:t>Число повторений упражнения</w:t>
            </w:r>
          </w:p>
          <w:p w:rsidR="002D1E51" w:rsidRPr="00264F6D" w:rsidRDefault="002D1E51" w:rsidP="00264F6D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609" w:type="dxa"/>
          </w:tcPr>
          <w:p w:rsidR="002D1E51" w:rsidRPr="00264F6D" w:rsidRDefault="002D1E51" w:rsidP="00264F6D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64F6D">
              <w:rPr>
                <w:rFonts w:ascii="Times New Roman" w:hAnsi="Times New Roman"/>
                <w:b/>
                <w:sz w:val="18"/>
                <w:szCs w:val="18"/>
              </w:rPr>
              <w:t>Время выполнения упражнения</w:t>
            </w:r>
          </w:p>
        </w:tc>
        <w:tc>
          <w:tcPr>
            <w:tcW w:w="1609" w:type="dxa"/>
          </w:tcPr>
          <w:p w:rsidR="002D1E51" w:rsidRPr="00264F6D" w:rsidRDefault="002D1E51" w:rsidP="00264F6D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64F6D">
              <w:rPr>
                <w:rFonts w:ascii="Times New Roman" w:hAnsi="Times New Roman"/>
                <w:b/>
                <w:sz w:val="18"/>
                <w:szCs w:val="18"/>
              </w:rPr>
              <w:t>Время отдыха между упражнениями</w:t>
            </w:r>
          </w:p>
        </w:tc>
        <w:tc>
          <w:tcPr>
            <w:tcW w:w="1609" w:type="dxa"/>
          </w:tcPr>
          <w:p w:rsidR="002D1E51" w:rsidRPr="00264F6D" w:rsidRDefault="002D1E51" w:rsidP="00264F6D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64F6D">
              <w:rPr>
                <w:rFonts w:ascii="Times New Roman" w:hAnsi="Times New Roman"/>
                <w:b/>
                <w:sz w:val="18"/>
                <w:szCs w:val="18"/>
              </w:rPr>
              <w:t>Характер отдыха</w:t>
            </w:r>
          </w:p>
        </w:tc>
        <w:tc>
          <w:tcPr>
            <w:tcW w:w="1609" w:type="dxa"/>
          </w:tcPr>
          <w:p w:rsidR="002D1E51" w:rsidRPr="00264F6D" w:rsidRDefault="002D1E51" w:rsidP="00264F6D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64F6D">
              <w:rPr>
                <w:rFonts w:ascii="Times New Roman" w:hAnsi="Times New Roman"/>
                <w:b/>
                <w:sz w:val="18"/>
                <w:szCs w:val="18"/>
              </w:rPr>
              <w:t>Интенсивность упражнений</w:t>
            </w:r>
          </w:p>
        </w:tc>
      </w:tr>
      <w:tr w:rsidR="002D1E51" w:rsidRPr="00680DA9" w:rsidTr="00680DA9">
        <w:tc>
          <w:tcPr>
            <w:tcW w:w="1809" w:type="dxa"/>
          </w:tcPr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15-16</w:t>
            </w:r>
          </w:p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От 4до 40 раз в серии; число серий 1-6</w:t>
            </w:r>
          </w:p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От нескольких секунд до нескольких минут</w:t>
            </w:r>
          </w:p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От нескольких секунд до полного восстановления</w:t>
            </w:r>
          </w:p>
        </w:tc>
        <w:tc>
          <w:tcPr>
            <w:tcW w:w="1609" w:type="dxa"/>
          </w:tcPr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>Пассивный, активный</w:t>
            </w:r>
          </w:p>
        </w:tc>
        <w:tc>
          <w:tcPr>
            <w:tcW w:w="1609" w:type="dxa"/>
          </w:tcPr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B47CFE" w:rsidRDefault="002D1E51" w:rsidP="00680DA9">
            <w:pPr>
              <w:tabs>
                <w:tab w:val="left" w:pos="80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7CFE">
              <w:rPr>
                <w:rFonts w:ascii="Times New Roman" w:hAnsi="Times New Roman"/>
                <w:sz w:val="20"/>
                <w:szCs w:val="20"/>
              </w:rPr>
              <w:t xml:space="preserve"> От средней до максимальной</w:t>
            </w:r>
          </w:p>
        </w:tc>
      </w:tr>
    </w:tbl>
    <w:p w:rsidR="002D1E51" w:rsidRPr="00F94402" w:rsidRDefault="002D1E51" w:rsidP="00F9440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F94402">
        <w:rPr>
          <w:rFonts w:ascii="Times New Roman" w:hAnsi="Times New Roman"/>
          <w:sz w:val="28"/>
          <w:szCs w:val="28"/>
        </w:rPr>
        <w:t>омплекс упражнений ЭГ.</w:t>
      </w:r>
    </w:p>
    <w:p w:rsidR="002D1E51" w:rsidRPr="00F94402" w:rsidRDefault="002D1E51" w:rsidP="00F944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94402">
        <w:rPr>
          <w:rFonts w:ascii="Times New Roman" w:hAnsi="Times New Roman"/>
          <w:sz w:val="28"/>
          <w:szCs w:val="28"/>
        </w:rPr>
        <w:t>1. Упражнения, совершенствующие технику бега.</w:t>
      </w:r>
    </w:p>
    <w:p w:rsidR="002D1E51" w:rsidRPr="00F94402" w:rsidRDefault="002D1E51" w:rsidP="00F944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94402">
        <w:rPr>
          <w:rFonts w:ascii="Times New Roman" w:hAnsi="Times New Roman"/>
          <w:sz w:val="28"/>
          <w:szCs w:val="28"/>
        </w:rPr>
        <w:t>Бег и беговые упражнения в различных сочетаниях с использованием различного инвентаря:</w:t>
      </w:r>
    </w:p>
    <w:p w:rsidR="002D1E51" w:rsidRPr="00F94402" w:rsidRDefault="002D1E51" w:rsidP="00F944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94402">
        <w:rPr>
          <w:rFonts w:ascii="Times New Roman" w:hAnsi="Times New Roman"/>
          <w:sz w:val="28"/>
          <w:szCs w:val="28"/>
        </w:rPr>
        <w:t xml:space="preserve">Данные упражнения кроме техники бега тренируют внимание. Это связано с тем, что спортсмену постоянно приходится быть внимательным т.к. ему необходимо перестраиваться с одного вида деятельности на другой и инвентарь создаёт дополнительную помеху. </w:t>
      </w:r>
    </w:p>
    <w:p w:rsidR="002D1E51" w:rsidRPr="00F94402" w:rsidRDefault="002D1E51" w:rsidP="00F944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94402">
        <w:rPr>
          <w:rFonts w:ascii="Times New Roman" w:hAnsi="Times New Roman"/>
          <w:sz w:val="28"/>
          <w:szCs w:val="28"/>
        </w:rPr>
        <w:t>Комплекс А</w:t>
      </w:r>
    </w:p>
    <w:p w:rsidR="002D1E51" w:rsidRPr="00F94402" w:rsidRDefault="002D1E51" w:rsidP="00F9440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11" type="#_x0000_t75" style="position:absolute;left:0;text-align:left;margin-left:224.4pt;margin-top:57.2pt;width:94.15pt;height:94.15pt;rotation:1353902fd;z-index:251371008;visibility:visible">
            <v:imagedata r:id="rId23" o:title=""/>
          </v:shape>
        </w:pict>
      </w:r>
      <w:r w:rsidRPr="00F94402">
        <w:rPr>
          <w:rFonts w:ascii="Times New Roman" w:hAnsi="Times New Roman"/>
          <w:sz w:val="28"/>
          <w:szCs w:val="28"/>
        </w:rPr>
        <w:t>Беговые упражнения выполняются на 1-й координационной лестнице в одну сторону, после частоты на кольцах, на 2-й координационной лестнице в противоположную сторону (рис. 9).</w:t>
      </w:r>
    </w:p>
    <w:p w:rsidR="002D1E51" w:rsidRDefault="002D1E51" w:rsidP="00F94402">
      <w:pPr>
        <w:shd w:val="clear" w:color="auto" w:fill="92D05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212" type="#_x0000_t32" style="position:absolute;left:0;text-align:left;margin-left:18.8pt;margin-top:11.15pt;width:292.85pt;height:0;flip:x;z-index:25122764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13" type="#_x0000_t19" style="position:absolute;left:0;text-align:left;margin-left:303.2pt;margin-top:11.7pt;width:27pt;height:25.9pt;rotation:3780963fd;flip:y;z-index:251226624" filled="t" fillcolor="#92d050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shape id="_x0000_s1214" type="#_x0000_t75" style="position:absolute;left:0;text-align:left;margin-left:36.35pt;margin-top:1.4pt;width:94.15pt;height:94.15pt;rotation:1353902fd;z-index:251369984;visibility:visible">
            <v:imagedata r:id="rId23" o:title=""/>
          </v:shape>
        </w:pict>
      </w:r>
    </w:p>
    <w:p w:rsidR="002D1E51" w:rsidRDefault="002D1E51" w:rsidP="00121E03">
      <w:pPr>
        <w:shd w:val="clear" w:color="auto" w:fill="92D05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215" type="#_x0000_t75" style="position:absolute;left:0;text-align:left;margin-left:1.6pt;margin-top:-.2pt;width:22.75pt;height:27.7pt;z-index:251373056;visibility:visible">
            <v:imagedata r:id="rId24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Pr="009D362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65" type="#_x0000_t75" style="width:21.75pt;height:27pt;visibility:visible">
            <v:imagedata r:id="rId24" o:title=""/>
          </v:shape>
        </w:pict>
      </w:r>
      <w:r>
        <w:rPr>
          <w:noProof/>
          <w:lang w:eastAsia="ru-RU"/>
        </w:rPr>
        <w:pict>
          <v:oval id="_x0000_s1216" style="position:absolute;left:0;text-align:left;margin-left:168.35pt;margin-top:24.3pt;width:18pt;height:6.2pt;z-index:251225600;mso-position-horizontal-relative:text;mso-position-vertical-relative:text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  <w:lang w:eastAsia="ru-RU"/>
        </w:rPr>
        <w:pict>
          <v:oval id="_x0000_s1217" style="position:absolute;left:0;text-align:left;margin-left:156.35pt;margin-top:12.3pt;width:18pt;height:6.2pt;z-index:251224576;mso-position-horizontal-relative:text;mso-position-vertical-relative:text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  <w:lang w:eastAsia="ru-RU"/>
        </w:rPr>
        <w:pict>
          <v:oval id="_x0000_s1218" style="position:absolute;left:0;text-align:left;margin-left:144.35pt;margin-top:24.3pt;width:18pt;height:6.2pt;z-index:251223552;mso-position-horizontal-relative:text;mso-position-vertical-relative:text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  <w:lang w:eastAsia="ru-RU"/>
        </w:rPr>
        <w:pict>
          <v:oval id="_x0000_s1219" style="position:absolute;left:0;text-align:left;margin-left:132.35pt;margin-top:12.3pt;width:18pt;height:6.2pt;z-index:251222528;mso-position-horizontal-relative:text;mso-position-vertical-relative:text" fillcolor="#9bbb59" strokecolor="#f2f2f2" strokeweight="3pt">
            <v:shadow on="t" type="perspective" color="#4e6128" opacity=".5" offset="1pt" offset2="-1pt"/>
          </v:oval>
        </w:pict>
      </w:r>
    </w:p>
    <w:p w:rsidR="002D1E51" w:rsidRDefault="002D1E51" w:rsidP="00F94402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121E0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D1E51" w:rsidRDefault="002D1E51" w:rsidP="00121E0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9. Беговые упражнения</w:t>
      </w:r>
    </w:p>
    <w:p w:rsidR="002D1E51" w:rsidRDefault="002D1E51" w:rsidP="00121E0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перебегание по лестнице, круговые движения руками вперёд; частота на кольцах; на второй координационной лестнице тоже, круговые движения руками назад.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- высокое поднимание бедра; частота на кольцах; захлёст голени. 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 правой ногой вправо-влево; частота на кольцах; левой ногой вправо-влево.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-приставным шагом вправо-влево; частота на кольцах; приставным шагом вправо-влево спиной вперёд.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перешагивание дальней ногой; частота на кольцах; перешагивание дальней ногой спиной вперёд.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располагаясь боком к лестнице перешагивание вперёд-назад; частота на кольцах; тоже другим боком.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располагаясь боком к лестнице перешагивание приставным шагом; частота на кольцах; тоже другим боком.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Вариант упражнения: кольца можно заменить низкими барьерами, через которые выполняются перешагивание; заменить стойками, при этом выполнять оббегание стоек и т.д.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Комплекс Б</w:t>
      </w:r>
    </w:p>
    <w:p w:rsidR="002D1E51" w:rsidRPr="00CC3D3B" w:rsidRDefault="002D1E51" w:rsidP="00CC3D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Беговые упражнения выполняются на координационной лестнице, затем частота на кольцах и перешагивание вправо-влево на конусах (рис. 10).</w: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20" type="#_x0000_t75" style="position:absolute;left:0;text-align:left;margin-left:223.7pt;margin-top:14.7pt;width:22.15pt;height:12.45pt;z-index:251379200;visibility:visible">
            <v:imagedata r:id="rId25" o:title=""/>
          </v:shape>
        </w:pict>
      </w:r>
      <w:r>
        <w:rPr>
          <w:noProof/>
          <w:lang w:eastAsia="ru-RU"/>
        </w:rPr>
        <w:pict>
          <v:shape id="_x0000_s1221" type="#_x0000_t75" style="position:absolute;left:0;text-align:left;margin-left:238.25pt;margin-top:8.45pt;width:22.15pt;height:12.45pt;z-index:251381248;visibility:visible">
            <v:imagedata r:id="rId25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22" type="#_x0000_t75" style="position:absolute;left:0;text-align:left;margin-left:87.35pt;margin-top:8.45pt;width:94.15pt;height:94.15pt;rotation:216688fd;z-index:251372032;visibility:visible">
            <v:imagedata r:id="rId23" o:title=""/>
          </v:shape>
        </w:pict>
      </w:r>
      <w:r>
        <w:rPr>
          <w:noProof/>
          <w:lang w:eastAsia="ru-RU"/>
        </w:rPr>
        <w:pict>
          <v:shape id="_x0000_s1223" type="#_x0000_t75" style="position:absolute;left:0;text-align:left;margin-left:220.25pt;margin-top:8.45pt;width:22.15pt;height:12.45pt;z-index:251380224;visibility:visible">
            <v:imagedata r:id="rId25" o:title=""/>
          </v:shape>
        </w:pict>
      </w:r>
      <w:r>
        <w:rPr>
          <w:noProof/>
          <w:lang w:eastAsia="ru-RU"/>
        </w:rPr>
        <w:pict>
          <v:shape id="_x0000_s1224" type="#_x0000_t75" style="position:absolute;left:0;text-align:left;margin-left:238.25pt;margin-top:.85pt;width:22.15pt;height:12.45pt;z-index:251382272;visibility:visible">
            <v:imagedata r:id="rId25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25" type="#_x0000_t75" style="position:absolute;left:0;text-align:left;margin-left:92.95pt;margin-top:12.7pt;width:22.7pt;height:27.65pt;z-index:251374080;visibility:visible">
            <v:imagedata r:id="rId24" o:title=""/>
          </v:shape>
        </w:pict>
      </w:r>
      <w:r>
        <w:rPr>
          <w:noProof/>
          <w:lang w:eastAsia="ru-RU"/>
        </w:rPr>
        <w:pict>
          <v:oval id="_x0000_s1226" style="position:absolute;left:0;text-align:left;margin-left:160.05pt;margin-top:6.45pt;width:18pt;height:4.15pt;z-index:251375104" fillcolor="#92d050"/>
        </w:pict>
      </w:r>
      <w:r>
        <w:rPr>
          <w:noProof/>
          <w:lang w:eastAsia="ru-RU"/>
        </w:rPr>
        <w:pict>
          <v:oval id="_x0000_s1227" style="position:absolute;left:0;text-align:left;margin-left:181.5pt;margin-top:10.6pt;width:18pt;height:4.15pt;z-index:251376128" fillcolor="#92d050"/>
        </w:pict>
      </w:r>
      <w:r>
        <w:rPr>
          <w:noProof/>
          <w:lang w:eastAsia="ru-RU"/>
        </w:rPr>
        <w:pict>
          <v:oval id="_x0000_s1228" style="position:absolute;left:0;text-align:left;margin-left:184.05pt;margin-top:2.3pt;width:18pt;height:4.15pt;z-index:251377152" fillcolor="#92d050"/>
        </w:pict>
      </w:r>
      <w:r>
        <w:rPr>
          <w:noProof/>
          <w:lang w:eastAsia="ru-RU"/>
        </w:rPr>
        <w:pict>
          <v:oval id="_x0000_s1229" style="position:absolute;left:0;text-align:left;margin-left:202.05pt;margin-top:6.45pt;width:18pt;height:4.15pt;z-index:251378176" fillcolor="#92d050"/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10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Беговые упражнени</w:t>
      </w:r>
      <w:r>
        <w:rPr>
          <w:rFonts w:ascii="Times New Roman" w:hAnsi="Times New Roman"/>
          <w:sz w:val="28"/>
          <w:szCs w:val="28"/>
        </w:rPr>
        <w:t>я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Комплекс беговых тот же, что в А.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Комплекс В </w:t>
      </w:r>
    </w:p>
    <w:p w:rsidR="002D1E51" w:rsidRPr="00CC3D3B" w:rsidRDefault="002D1E51" w:rsidP="00CC3D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Беговые упражнения выполняются на низких барьерах (рис. 11).</w: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30" type="#_x0000_t75" style="position:absolute;left:0;text-align:left;margin-left:148.45pt;margin-top:10.5pt;width:22.7pt;height:27.65pt;z-index:251383296;visibility:visible">
            <v:imagedata r:id="rId24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31" type="#_x0000_t75" style="position:absolute;left:0;text-align:left;margin-left:157.35pt;margin-top:9.15pt;width:21.3pt;height:20.75pt;z-index:251389440;visibility:visible">
            <v:imagedata r:id="rId26" o:title=""/>
          </v:shape>
        </w:pict>
      </w:r>
      <w:r>
        <w:rPr>
          <w:noProof/>
          <w:lang w:eastAsia="ru-RU"/>
        </w:rPr>
        <w:pict>
          <v:shape id="Рисунок 10" o:spid="_x0000_s1232" type="#_x0000_t75" style="position:absolute;left:0;text-align:left;margin-left:171.2pt;margin-top:15.4pt;width:21.3pt;height:20.75pt;z-index:251384320;visibility:visible">
            <v:imagedata r:id="rId26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33" type="#_x0000_t75" style="position:absolute;left:0;text-align:left;margin-left:202.35pt;margin-top:14.05pt;width:21.3pt;height:20.75pt;z-index:251386368;visibility:visible">
            <v:imagedata r:id="rId26" o:title=""/>
          </v:shape>
        </w:pict>
      </w:r>
      <w:r>
        <w:rPr>
          <w:noProof/>
          <w:lang w:eastAsia="ru-RU"/>
        </w:rPr>
        <w:pict>
          <v:shape id="_x0000_s1234" type="#_x0000_t75" style="position:absolute;left:0;text-align:left;margin-left:188.5pt;margin-top:6.45pt;width:21.3pt;height:20.75pt;z-index:251385344;visibility:visible">
            <v:imagedata r:id="rId26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35" type="#_x0000_t75" style="position:absolute;left:0;text-align:left;margin-left:233.5pt;margin-top:11.35pt;width:21.3pt;height:20.75pt;z-index:251387392;visibility:visible">
            <v:imagedata r:id="rId26" o:title=""/>
          </v:shape>
        </w:pict>
      </w:r>
      <w:r>
        <w:rPr>
          <w:noProof/>
          <w:lang w:eastAsia="ru-RU"/>
        </w:rPr>
        <w:pict>
          <v:shape id="_x0000_s1236" type="#_x0000_t75" style="position:absolute;left:0;text-align:left;margin-left:216.9pt;margin-top:4.45pt;width:21.35pt;height:20.75pt;z-index:251388416;visibility:visible">
            <v:imagedata r:id="rId26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11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Беговые упражнения с барьерами 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перебегание через барьеры, одновременно круговые движения руками вперёд, назад.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высокое поднимание бедра только правой, лева прямая. Тоже другой ногой.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захлёст только правой, левая прямая. Тоже другой ногой.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приставным шагом между барьеров. Тоже спиной вперёд.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скрёстным шагом между барьеров вправо-влево. Тоже спиной вперёд.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располагаясь к барьерам боком пробегать между ними вперёд-назад. Тоже другим боком.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перебегание через барьеры правым боком. Тоже левым боком.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перебегание через барьеры правым боком 2 вперёд, 1 назад. Тоже левым боком.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перебегание  через барьеры лицом вперёд.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перебегание  через барьеры лицом вперёд, выполняя между барьерами 3 шага на месте.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Комплекс Г</w:t>
      </w:r>
    </w:p>
    <w:p w:rsidR="002D1E51" w:rsidRPr="00CC3D3B" w:rsidRDefault="002D1E51" w:rsidP="00CC3D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Беговые упражнения выполняются на фишках. Фишки можно расположить как подряд и при этом выполнять беговые упражнения, так и через расстояние  прямо, боком. При этом спортсмен вынужден перестраивать одно двигательное действие на другое. Варианты расположения фишек на (рис. 12).</w: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37" type="#_x0000_t75" style="position:absolute;left:0;text-align:left;margin-left:44.5pt;margin-top:.75pt;width:30.3pt;height:37.35pt;z-index:251390464;visibility:visible">
            <v:imagedata r:id="rId24" o:title=""/>
          </v:shape>
        </w:pict>
      </w:r>
      <w:r>
        <w:rPr>
          <w:noProof/>
          <w:lang w:eastAsia="ru-RU"/>
        </w:rPr>
        <w:pict>
          <v:shape id="_x0000_s1238" type="#_x0000_t75" style="position:absolute;left:0;text-align:left;margin-left:180.2pt;margin-top:.75pt;width:12.3pt;height:6.2pt;z-index:251401728;visibility:visible">
            <v:imagedata r:id="rId27" o:title=""/>
          </v:shape>
        </w:pict>
      </w:r>
      <w:r w:rsidRPr="00CC3D3B">
        <w:rPr>
          <w:rFonts w:ascii="Times New Roman" w:hAnsi="Times New Roman"/>
          <w:sz w:val="28"/>
          <w:szCs w:val="28"/>
        </w:rPr>
        <w:tab/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39" type="#_x0000_t75" style="position:absolute;left:0;text-align:left;margin-left:204.2pt;margin-top:11.75pt;width:12.35pt;height:6.25pt;z-index:251403776;visibility:visible">
            <v:imagedata r:id="rId27" o:title=""/>
          </v:shape>
        </w:pict>
      </w:r>
      <w:r>
        <w:rPr>
          <w:noProof/>
          <w:lang w:eastAsia="ru-RU"/>
        </w:rPr>
        <w:pict>
          <v:shape id="_x0000_s1240" type="#_x0000_t75" style="position:absolute;left:0;text-align:left;margin-left:192.2pt;margin-top:-3.15pt;width:12.35pt;height:6.25pt;z-index:251402752;visibility:visible">
            <v:imagedata r:id="rId27" o:title=""/>
          </v:shape>
        </w:pict>
      </w:r>
      <w:r>
        <w:rPr>
          <w:noProof/>
          <w:lang w:eastAsia="ru-RU"/>
        </w:rPr>
        <w:pict>
          <v:shape id="Рисунок 12" o:spid="_x0000_s1241" type="#_x0000_t75" style="position:absolute;left:0;text-align:left;margin-left:54.75pt;margin-top:12.55pt;width:12.3pt;height:6.2pt;z-index:251391488;visibility:visible">
            <v:imagedata r:id="rId27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42" type="#_x0000_t75" style="position:absolute;left:0;text-align:left;margin-left:216.2pt;margin-top:3.9pt;width:12.35pt;height:6.25pt;z-index:251404800;visibility:visible">
            <v:imagedata r:id="rId27" o:title=""/>
          </v:shape>
        </w:pict>
      </w:r>
      <w:r>
        <w:rPr>
          <w:noProof/>
          <w:lang w:eastAsia="ru-RU"/>
        </w:rPr>
        <w:pict>
          <v:shape id="_x0000_s1243" type="#_x0000_t75" style="position:absolute;left:0;text-align:left;margin-left:66.9pt;margin-top:8.7pt;width:12.35pt;height:6.25pt;z-index:251392512;visibility:visible">
            <v:imagedata r:id="rId27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44" type="#_x0000_t75" style="position:absolute;left:0;text-align:left;margin-left:199.6pt;margin-top:2.85pt;width:12.35pt;height:6.25pt;z-index:251399680;visibility:visible">
            <v:imagedata r:id="rId27" o:title=""/>
          </v:shape>
        </w:pict>
      </w:r>
      <w:r>
        <w:rPr>
          <w:noProof/>
          <w:lang w:eastAsia="ru-RU"/>
        </w:rPr>
        <w:pict>
          <v:shape id="_x0000_s1245" type="#_x0000_t75" style="position:absolute;left:0;text-align:left;margin-left:213.55pt;margin-top:20.8pt;width:12.35pt;height:6.25pt;z-index:251398656;visibility:visible">
            <v:imagedata r:id="rId27" o:title=""/>
          </v:shape>
        </w:pict>
      </w:r>
      <w:r>
        <w:rPr>
          <w:noProof/>
          <w:lang w:eastAsia="ru-RU"/>
        </w:rPr>
        <w:pict>
          <v:shape id="_x0000_s1246" type="#_x0000_t75" style="position:absolute;left:0;text-align:left;margin-left:90.9pt;margin-top:17.55pt;width:12.35pt;height:6.25pt;z-index:251394560;visibility:visible">
            <v:imagedata r:id="rId27" o:title=""/>
          </v:shape>
        </w:pict>
      </w:r>
      <w:r>
        <w:rPr>
          <w:noProof/>
          <w:lang w:eastAsia="ru-RU"/>
        </w:rPr>
        <w:pict>
          <v:shape id="_x0000_s1247" type="#_x0000_t75" style="position:absolute;left:0;text-align:left;margin-left:78.9pt;margin-top:4.85pt;width:12.35pt;height:6.25pt;z-index:251393536;visibility:visible">
            <v:imagedata r:id="rId27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48" type="#_x0000_t75" style="position:absolute;left:0;text-align:left;margin-left:254.45pt;margin-top:13.3pt;width:24.2pt;height:42.2pt;z-index:251405824;visibility:visible">
            <v:imagedata r:id="rId28" o:title=""/>
          </v:shape>
        </w:pict>
      </w:r>
      <w:r>
        <w:rPr>
          <w:noProof/>
          <w:lang w:eastAsia="ru-RU"/>
        </w:rPr>
        <w:pict>
          <v:shape id="_x0000_s1249" type="#_x0000_t75" style="position:absolute;left:0;text-align:left;margin-left:114.9pt;margin-top:22.1pt;width:12.35pt;height:6.25pt;z-index:251396608;visibility:visible">
            <v:imagedata r:id="rId27" o:title=""/>
          </v:shape>
        </w:pict>
      </w:r>
      <w:r>
        <w:rPr>
          <w:noProof/>
          <w:lang w:eastAsia="ru-RU"/>
        </w:rPr>
        <w:pict>
          <v:shape id="_x0000_s1250" type="#_x0000_t75" style="position:absolute;left:0;text-align:left;margin-left:102.9pt;margin-top:8.3pt;width:12.35pt;height:6.25pt;z-index:251395584;visibility:visible">
            <v:imagedata r:id="rId27" o:title=""/>
          </v:shape>
        </w:pict>
      </w:r>
      <w:r>
        <w:rPr>
          <w:noProof/>
          <w:lang w:eastAsia="ru-RU"/>
        </w:rPr>
        <w:pict>
          <v:shape id="_x0000_s1251" type="#_x0000_t75" style="position:absolute;left:0;text-align:left;margin-left:228.7pt;margin-top:18.95pt;width:12.35pt;height:6.25pt;z-index:251400704;visibility:visible">
            <v:imagedata r:id="rId27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52" type="#_x0000_t75" style="position:absolute;left:0;text-align:left;margin-left:245.2pt;margin-top:16.65pt;width:12.3pt;height:6.2pt;z-index:251397632;visibility:visible">
            <v:imagedata r:id="rId27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12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Беговые упражнения с фишками</w:t>
      </w: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2D1E51" w:rsidRPr="00563240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3240">
        <w:rPr>
          <w:rFonts w:ascii="Times New Roman" w:hAnsi="Times New Roman"/>
          <w:sz w:val="28"/>
          <w:szCs w:val="28"/>
        </w:rPr>
        <w:t>Рывки и ускорения (перестроение двигательных действий).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2D1E51" w:rsidRPr="00CC3D3B" w:rsidRDefault="002D1E51" w:rsidP="00CC3D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Рывок к стойке, оббегание, возврат к фишке спиной, рывок к фишке указанной тренером (рис. 13).</w: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53" type="#_x0000_t63" style="position:absolute;left:0;text-align:left;margin-left:399.55pt;margin-top:1.7pt;width:54.7pt;height:22.15pt;z-index:251416064" adj="1797,29840">
            <v:textbox>
              <w:txbxContent>
                <w:p w:rsidR="002D1E51" w:rsidRPr="006464FD" w:rsidRDefault="002D1E51" w:rsidP="00121E03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464FD">
                    <w:rPr>
                      <w:rFonts w:ascii="Times New Roman" w:hAnsi="Times New Roman"/>
                      <w:sz w:val="16"/>
                      <w:szCs w:val="16"/>
                    </w:rPr>
                    <w:t>голубой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54" type="#_x0000_t75" style="position:absolute;left:0;text-align:left;margin-left:260.4pt;margin-top:9.95pt;width:12.3pt;height:6.2pt;z-index:251410944;visibility:visible">
            <v:imagedata r:id="rId27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7" o:spid="_x0000_s1255" type="#_x0000_t75" style="position:absolute;left:0;text-align:left;margin-left:393.45pt;margin-top:8.65pt;width:21.35pt;height:48.45pt;z-index:251412992;visibility:visible">
            <v:imagedata r:id="rId29" o:title=""/>
          </v:shape>
        </w:pict>
      </w:r>
      <w:r>
        <w:rPr>
          <w:noProof/>
          <w:lang w:eastAsia="ru-RU"/>
        </w:rPr>
        <w:pict>
          <v:shape id="Рисунок 14" o:spid="_x0000_s1256" type="#_x0000_t75" style="position:absolute;left:0;text-align:left;margin-left:144.1pt;margin-top:6.1pt;width:45pt;height:45.35pt;rotation:3026795fd;z-index:251407872;visibility:visible">
            <v:imagedata r:id="rId30" o:title=""/>
          </v:shape>
        </w:pict>
      </w:r>
      <w:r>
        <w:rPr>
          <w:noProof/>
          <w:lang w:eastAsia="ru-RU"/>
        </w:rPr>
        <w:pict>
          <v:shape id="Рисунок 13" o:spid="_x0000_s1257" type="#_x0000_t75" style="position:absolute;left:0;text-align:left;margin-left:23.05pt;margin-top:12.05pt;width:37.95pt;height:42.2pt;z-index:251406848;visibility:visible">
            <v:imagedata r:id="rId31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58" type="#_x0000_t19" style="position:absolute;left:0;text-align:left;margin-left:182.2pt;margin-top:-.1pt;width:29.05pt;height:28.9pt;flip:y;z-index:251415040" coordsize="21600,43200" adj=",5898240" path="wr-21600,,21600,43200,,,,43200nfewr-21600,,21600,43200,,,,43200l,21600nsxe" filled="t" fillcolor="#92d050" strokeweight="1pt">
            <v:stroke dashstyle="dash"/>
            <v:shadow color="#868686"/>
            <v:path o:connectlocs="0,0;0,43200;0,21600"/>
          </v:shape>
        </w:pict>
      </w:r>
      <w:r>
        <w:rPr>
          <w:noProof/>
          <w:lang w:eastAsia="ru-RU"/>
        </w:rPr>
        <w:pict>
          <v:shape id="_x0000_s1259" type="#_x0000_t32" style="position:absolute;left:0;text-align:left;margin-left:76.3pt;margin-top:-.1pt;width:105.9pt;height:0;flip:x;z-index:251409920" o:connectortype="straight" strokeweight="1pt">
            <v:stroke dashstyle="dash" endarrow="block"/>
            <v:shadow color="#868686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60" type="#_x0000_t32" style="position:absolute;left:0;text-align:left;margin-left:55.5pt;margin-top:12.9pt;width:126.7pt;height:0;z-index:25140889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261" type="#_x0000_t32" style="position:absolute;left:0;text-align:left;margin-left:44.4pt;margin-top:12.9pt;width:236.1pt;height:14.6pt;z-index:251414016" o:connectortype="straight" strokeweight="1pt">
            <v:stroke dashstyle="dash" endarrow="block"/>
            <v:shadow color="#868686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62" type="#_x0000_t75" style="position:absolute;left:0;text-align:left;margin-left:281.45pt;margin-top:4.65pt;width:12.95pt;height:5.75pt;z-index:251411968;visibility:visible;mso-wrap-distance-bottom:.4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">
            <v:imagedata r:id="rId32" o:title=""/>
            <o:lock v:ext="edit" aspectratio="f"/>
          </v:shape>
        </w:pict>
      </w: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13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Ускорения с заданием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63" type="#_x0000_t75" style="position:absolute;left:0;text-align:left;margin-left:219.55pt;margin-top:57.75pt;width:22.15pt;height:12.45pt;z-index:251420160;visibility:visible">
            <v:imagedata r:id="rId25" o:title=""/>
          </v:shape>
        </w:pict>
      </w:r>
      <w:r w:rsidRPr="00CC3D3B">
        <w:rPr>
          <w:rFonts w:ascii="Times New Roman" w:hAnsi="Times New Roman"/>
          <w:sz w:val="28"/>
          <w:szCs w:val="28"/>
        </w:rPr>
        <w:t>Перешагивание через барьеры рывок между конусов указанные тренером (сигнал звуковой, зрительный) (рис. 14).</w: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64" type="#_x0000_t32" style="position:absolute;left:0;text-align:left;margin-left:83.2pt;margin-top:11.9pt;width:165.45pt;height:61.65pt;flip:y;z-index:25142630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265" type="#_x0000_t63" style="position:absolute;left:0;text-align:left;margin-left:403.95pt;margin-top:1.1pt;width:54.7pt;height:22.15pt;z-index:251425280" adj="1797,29840">
            <v:textbox>
              <w:txbxContent>
                <w:p w:rsidR="002D1E51" w:rsidRPr="006464FD" w:rsidRDefault="002D1E51" w:rsidP="00121E03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464FD">
                    <w:rPr>
                      <w:rFonts w:ascii="Times New Roman" w:hAnsi="Times New Roman"/>
                      <w:sz w:val="16"/>
                      <w:szCs w:val="16"/>
                    </w:rPr>
                    <w:t>голубой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18" o:spid="_x0000_s1266" type="#_x0000_t75" style="position:absolute;left:0;text-align:left;margin-left:66pt;margin-top:6.5pt;width:31.1pt;height:55.95pt;rotation:-1317122fd;flip:x;z-index:251419136;visibility:visible">
            <v:imagedata r:id="rId33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67" type="#_x0000_t75" style="position:absolute;left:0;text-align:left;margin-left:398.3pt;margin-top:7.8pt;width:21.35pt;height:48.45pt;z-index:251424256;visibility:visible">
            <v:imagedata r:id="rId29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68" type="#_x0000_t75" style="position:absolute;left:0;text-align:left;margin-left:240.55pt;margin-top:-21pt;width:22.15pt;height:12.45pt;z-index:251421184;visibility:visible">
            <v:imagedata r:id="rId25" o:title=""/>
          </v:shape>
        </w:pict>
      </w:r>
      <w:r>
        <w:rPr>
          <w:noProof/>
          <w:lang w:eastAsia="ru-RU"/>
        </w:rPr>
        <w:pict>
          <v:shape id="_x0000_s1269" type="#_x0000_t75" style="position:absolute;left:0;text-align:left;margin-left:61.65pt;margin-top:18.75pt;width:25.95pt;height:8.15pt;z-index:251417088;visibility:visible;mso-wrap-distance-left:9.48pt;mso-wrap-distance-top:8.64pt;mso-wrap-distance-right:3.34597mm;mso-wrap-distance-bottom:3.30131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">
            <v:imagedata r:id="rId34" o:title=""/>
            <o:lock v:ext="edit" aspectratio="f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70" type="#_x0000_t75" style="position:absolute;left:0;text-align:left;margin-left:277.35pt;margin-top:5.85pt;width:16.8pt;height:12pt;z-index:251422208;visibility:visible;mso-wrap-distance-left:11.4pt;mso-wrap-distance-right:4.21706mm;mso-wrap-distance-bottom:.16283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">
            <v:imagedata r:id="rId35" o:title=""/>
            <o:lock v:ext="edit" aspectratio="f"/>
          </v:shape>
        </w:pict>
      </w:r>
      <w:r>
        <w:rPr>
          <w:noProof/>
          <w:lang w:eastAsia="ru-RU"/>
        </w:rPr>
        <w:pict>
          <v:shape id="_x0000_s1271" type="#_x0000_t75" style="position:absolute;left:0;text-align:left;margin-left:56.3pt;margin-top:14.5pt;width:26.4pt;height:8.65pt;z-index:251418112;visibility:visible;mso-wrap-distance-top:8.64pt;mso-wrap-distance-right:9.5pt;mso-wrap-distance-bottom:3.18475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">
            <v:imagedata r:id="rId36" o:title=""/>
            <o:lock v:ext="edit" aspectratio="f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72" type="#_x0000_t75" style="position:absolute;left:0;text-align:left;margin-left:289.35pt;margin-top:-13.9pt;width:16.8pt;height:12pt;z-index:251423232;visibility:visible;mso-wrap-distance-left:11.4pt;mso-wrap-distance-right:4.21706mm;mso-wrap-distance-bottom:.16281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">
            <v:imagedata r:id="rId35" o:title=""/>
            <o:lock v:ext="edit" aspectratio="f"/>
          </v:shape>
        </w:pict>
      </w: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14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Ускорения с заданием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Рывок к стойкам, оббегание боком вперёд-назад рывок к фишкам (рис. 15).</w: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73" type="#_x0000_t32" style="position:absolute;left:0;text-align:left;margin-left:143.9pt;margin-top:2.8pt;width:97.8pt;height:120.95pt;flip:y;z-index:251430400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274" type="#_x0000_t75" style="position:absolute;left:0;text-align:left;margin-left:237.85pt;margin-top:-.05pt;width:12.95pt;height:5.75pt;z-index:251436544;visibility:visible;mso-wrap-distance-bottom:.4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">
            <v:imagedata r:id="rId37" o:title=""/>
            <o:lock v:ext="edit" aspectratio="f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75" type="#_x0000_t75" style="position:absolute;left:0;text-align:left;margin-left:125.8pt;margin-top:12.65pt;width:45pt;height:45.25pt;rotation:3026795fd;z-index:251434496;visibility:visible">
            <v:imagedata r:id="rId38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76" type="#_x0000_t63" style="position:absolute;left:0;text-align:left;margin-left:392.65pt;margin-top:.6pt;width:61.6pt;height:22.15pt;z-index:251437568" adj="4015,29840">
            <v:textbox>
              <w:txbxContent>
                <w:p w:rsidR="002D1E51" w:rsidRPr="006464FD" w:rsidRDefault="002D1E51" w:rsidP="00121E03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красный</w:t>
                  </w:r>
                </w:p>
              </w:txbxContent>
            </v:textbox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77" type="#_x0000_t75" style="position:absolute;left:0;text-align:left;margin-left:393.45pt;margin-top:8.65pt;width:21.35pt;height:48.45pt;z-index:251432448;visibility:visible">
            <v:imagedata r:id="rId29" o:title=""/>
          </v:shape>
        </w:pict>
      </w:r>
      <w:r>
        <w:rPr>
          <w:noProof/>
          <w:lang w:eastAsia="ru-RU"/>
        </w:rPr>
        <w:pict>
          <v:shape id="_x0000_s1278" type="#_x0000_t75" style="position:absolute;left:0;text-align:left;margin-left:144.1pt;margin-top:6.1pt;width:45pt;height:45.35pt;rotation:3026795fd;z-index:251428352;visibility:visible">
            <v:imagedata r:id="rId30" o:title=""/>
          </v:shape>
        </w:pict>
      </w:r>
      <w:r>
        <w:rPr>
          <w:noProof/>
          <w:lang w:eastAsia="ru-RU"/>
        </w:rPr>
        <w:pict>
          <v:shape id="_x0000_s1279" type="#_x0000_t75" style="position:absolute;left:0;text-align:left;margin-left:23.05pt;margin-top:12.05pt;width:37.95pt;height:42.2pt;z-index:251427328;visibility:visible">
            <v:imagedata r:id="rId31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80" type="#_x0000_t75" style="position:absolute;left:0;text-align:left;margin-left:163.5pt;margin-top:9.35pt;width:45pt;height:44.7pt;rotation:3026795fd;z-index:251435520;visibility:visible">
            <v:imagedata r:id="rId39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81" type="#_x0000_t32" style="position:absolute;left:0;text-align:left;margin-left:141.35pt;margin-top:12.7pt;width:76.85pt;height:27pt;flip:x y;z-index:251429376" o:connectortype="straight" strokeweight="1pt">
            <v:stroke dashstyle="dash" endarrow="block"/>
            <v:shadow color="#868686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82" type="#_x0000_t32" style="position:absolute;left:0;text-align:left;margin-left:48.55pt;margin-top:5.85pt;width:176.55pt;height:21.65pt;z-index:251433472" o:connectortype="straight" strokeweight="1pt">
            <v:stroke dashstyle="dash" endarrow="block"/>
            <v:shadow color="#868686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83" type="#_x0000_t75" style="position:absolute;left:0;text-align:left;margin-left:281.45pt;margin-top:4.65pt;width:12.95pt;height:5.75pt;z-index:251431424;visibility:visible;mso-wrap-distance-bottom:.4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">
            <v:imagedata r:id="rId32" o:title=""/>
            <o:lock v:ext="edit" aspectratio="f"/>
          </v:shape>
        </w:pict>
      </w: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15</w:t>
      </w:r>
      <w:r>
        <w:rPr>
          <w:rFonts w:ascii="Times New Roman" w:hAnsi="Times New Roman"/>
          <w:sz w:val="28"/>
          <w:szCs w:val="28"/>
        </w:rPr>
        <w:t>. У</w:t>
      </w:r>
      <w:r w:rsidRPr="00CC3D3B">
        <w:rPr>
          <w:rFonts w:ascii="Times New Roman" w:hAnsi="Times New Roman"/>
          <w:sz w:val="28"/>
          <w:szCs w:val="28"/>
        </w:rPr>
        <w:t>скорение с заданием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 парах. Располагаются параллельно. По звуковой команде тренера касание фишек (например «Синяя- впереди; красная - сзади»), рывок к фишкам (рис. 16).</w: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84" type="#_x0000_t63" style="position:absolute;left:0;text-align:left;margin-left:357.35pt;margin-top:12.45pt;width:84pt;height:31.85pt;z-index:251458048" adj="8704,27331">
            <v:textbox>
              <w:txbxContent>
                <w:p w:rsidR="002D1E51" w:rsidRPr="00136748" w:rsidRDefault="002D1E51" w:rsidP="00121E03">
                  <w:pPr>
                    <w:rPr>
                      <w:rFonts w:ascii="Times New Roman" w:hAnsi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/>
                      <w:sz w:val="12"/>
                      <w:szCs w:val="12"/>
                    </w:rPr>
                    <w:t>Синяя впереди; красная сзади.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85" type="#_x0000_t32" style="position:absolute;left:0;text-align:left;margin-left:13.95pt;margin-top:12.45pt;width:222.25pt;height:24.25pt;z-index:251450880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286" type="#_x0000_t32" style="position:absolute;left:0;text-align:left;margin-left:13.95pt;margin-top:12.45pt;width:74.75pt;height:0;flip:x;z-index:25144985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287" type="#_x0000_t32" style="position:absolute;left:0;text-align:left;margin-left:76.3pt;margin-top:12.45pt;width:12.4pt;height:31.85pt;flip:y;z-index:251448832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288" type="#_x0000_t75" style="position:absolute;left:0;text-align:left;margin-left:45.1pt;margin-top:12.45pt;width:37.95pt;height:42.2pt;z-index:251438592;visibility:visible">
            <v:imagedata r:id="rId31" o:title=""/>
          </v:shape>
        </w:pict>
      </w:r>
      <w:r>
        <w:rPr>
          <w:noProof/>
          <w:lang w:eastAsia="ru-RU"/>
        </w:rPr>
        <w:pict>
          <v:shape id="_x0000_s1289" type="#_x0000_t75" style="position:absolute;left:0;text-align:left;margin-left:4.55pt;margin-top:6.2pt;width:12.95pt;height:5.75pt;z-index:251446784;visibility:visible;mso-wrap-distance-bottom:.4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">
            <v:imagedata r:id="rId37" o:title=""/>
            <o:lock v:ext="edit" aspectratio="f"/>
          </v:shape>
        </w:pict>
      </w:r>
      <w:r>
        <w:rPr>
          <w:noProof/>
          <w:lang w:eastAsia="ru-RU"/>
        </w:rPr>
        <w:pict>
          <v:shape id="_x0000_s1290" type="#_x0000_t75" style="position:absolute;left:0;text-align:left;margin-left:83.75pt;margin-top:6.2pt;width:12.95pt;height:5.75pt;z-index:251440640;visibility:visible;mso-wrap-distance-bottom:.4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">
            <v:imagedata r:id="rId32" o:title=""/>
            <o:lock v:ext="edit" aspectratio="f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91" type="#_x0000_t75" style="position:absolute;left:0;text-align:left;margin-left:70.1pt;margin-top:6.35pt;width:12.95pt;height:5.8pt;z-index:251444736;visibility:visible;mso-wrap-distance-bottom:.16606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">
            <v:imagedata r:id="rId37" o:title=""/>
            <o:lock v:ext="edit" aspectratio="f"/>
          </v:shape>
        </w:pict>
      </w:r>
      <w:r>
        <w:rPr>
          <w:noProof/>
          <w:lang w:eastAsia="ru-RU"/>
        </w:rPr>
        <w:pict>
          <v:shape id="_x0000_s1292" type="#_x0000_t75" style="position:absolute;left:0;text-align:left;margin-left:10.1pt;margin-top:6.35pt;width:12.95pt;height:5.75pt;z-index:251441664;visibility:visible;mso-wrap-distance-bottom:.4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">
            <v:imagedata r:id="rId32" o:title=""/>
            <o:lock v:ext="edit" aspectratio="f"/>
          </v:shape>
        </w:pict>
      </w:r>
      <w:r>
        <w:rPr>
          <w:noProof/>
          <w:lang w:eastAsia="ru-RU"/>
        </w:rPr>
        <w:pict>
          <v:shape id="_x0000_s1293" type="#_x0000_t75" style="position:absolute;left:0;text-align:left;margin-left:247.7pt;margin-top:.1pt;width:12.95pt;height:5.8pt;z-index:251454976;visibility:visible;mso-wrap-distance-bottom:.16608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">
            <v:imagedata r:id="rId32" o:title=""/>
            <o:lock v:ext="edit" aspectratio="f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94" type="#_x0000_t75" style="position:absolute;left:0;text-align:left;margin-left:376.95pt;margin-top:.15pt;width:21.3pt;height:48.45pt;z-index:251457024;visibility:visible">
            <v:imagedata r:id="rId29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95" type="#_x0000_t75" style="position:absolute;left:0;text-align:left;margin-left:78.6pt;margin-top:9.2pt;width:12.95pt;height:5.75pt;z-index:251445760;visibility:visible;mso-wrap-distance-bottom:.4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">
            <v:imagedata r:id="rId37" o:title=""/>
            <o:lock v:ext="edit" aspectratio="f"/>
          </v:shape>
        </w:pict>
      </w:r>
      <w:r>
        <w:rPr>
          <w:noProof/>
          <w:lang w:eastAsia="ru-RU"/>
        </w:rPr>
        <w:pict>
          <v:shape id="_x0000_s1296" type="#_x0000_t75" style="position:absolute;left:0;text-align:left;margin-left:4.55pt;margin-top:15.45pt;width:12.95pt;height:5.75pt;z-index:251442688;visibility:visible;mso-wrap-distance-bottom:.4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">
            <v:imagedata r:id="rId32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9" o:spid="_x0000_s1297" type="#_x0000_t75" style="position:absolute;left:0;text-align:left;margin-left:27.9pt;margin-top:7.15pt;width:33.1pt;height:40.15pt;z-index:251439616;visibility:visible">
            <v:imagedata r:id="rId40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98" type="#_x0000_t32" style="position:absolute;left:0;text-align:left;margin-left:55.5pt;margin-top:23.15pt;width:42.9pt;height:31.1pt;z-index:251451904" o:connectortype="straight" strokeweight="1pt">
            <v:stroke dashstyle="dash" endarrow="block"/>
            <v:shadow color="#868686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299" type="#_x0000_t75" style="position:absolute;left:0;text-align:left;margin-left:247.55pt;margin-top:4.55pt;width:12.95pt;height:5.75pt;z-index:251456000;visibility:visible;mso-wrap-distance-bottom:.4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">
            <v:imagedata r:id="rId32" o:title=""/>
            <o:lock v:ext="edit" aspectratio="f"/>
          </v:shape>
        </w:pict>
      </w:r>
      <w:r>
        <w:rPr>
          <w:noProof/>
          <w:lang w:eastAsia="ru-RU"/>
        </w:rPr>
        <w:pict>
          <v:shape id="_x0000_s1300" type="#_x0000_t32" style="position:absolute;left:0;text-align:left;margin-left:37.5pt;margin-top:5.95pt;width:193.85pt;height:0;z-index:251453952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301" type="#_x0000_t32" style="position:absolute;left:0;text-align:left;margin-left:33.35pt;margin-top:5.95pt;width:61.6pt;height:4.15pt;flip:x y;z-index:25145292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302" type="#_x0000_t75" style="position:absolute;left:0;text-align:left;margin-left:22.55pt;margin-top:4.55pt;width:12.95pt;height:5.8pt;z-index:251447808;visibility:visible;mso-wrap-distance-bottom:.16608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">
            <v:imagedata r:id="rId37" o:title=""/>
            <o:lock v:ext="edit" aspectratio="f"/>
          </v:shape>
        </w:pict>
      </w:r>
      <w:r>
        <w:rPr>
          <w:noProof/>
          <w:lang w:eastAsia="ru-RU"/>
        </w:rPr>
        <w:pict>
          <v:shape id="_x0000_s1303" type="#_x0000_t75" style="position:absolute;left:0;text-align:left;margin-left:95.25pt;margin-top:4.55pt;width:12.95pt;height:5.75pt;z-index:251443712;visibility:visible;mso-wrap-distance-bottom:.4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">
            <v:imagedata r:id="rId32" o:title=""/>
            <o:lock v:ext="edit" aspectratio="f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CC3D3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16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Ускорения с заданием в парах</w:t>
      </w:r>
    </w:p>
    <w:p w:rsidR="002D1E51" w:rsidRPr="00CC3D3B" w:rsidRDefault="002D1E51" w:rsidP="00CC3D3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 парах. Один игрок на линии, второй к нему лицом. Тренер подаёт зрительный сигнал игроку, стоящему к нему лицом. По сигналу этот игрок должен пробежать между конусами, указанными тренером. Игрок, стоящий спиной, должен блокировать расстояние между конусами и не дать пробежать второму игроку (рис. 17).</w: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04" type="#_x0000_t75" style="position:absolute;left:0;text-align:left;margin-left:13.95pt;margin-top:13.7pt;width:38.1pt;height:42.35pt;z-index:251460096;visibility:visible">
            <v:imagedata r:id="rId31" o:title=""/>
          </v:shape>
        </w:pict>
      </w:r>
      <w:r>
        <w:rPr>
          <w:noProof/>
          <w:lang w:eastAsia="ru-RU"/>
        </w:rPr>
        <w:pict>
          <v:shape id="_x0000_s1305" type="#_x0000_t75" style="position:absolute;left:0;text-align:left;margin-left:270.45pt;margin-top:1.7pt;width:16.8pt;height:12pt;z-index:251462144;visibility:visible;mso-wrap-distance-left:11.4pt;mso-wrap-distance-right:4.21706mm;mso-wrap-distance-bottom:.16281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">
            <v:imagedata r:id="rId35" o:title=""/>
            <o:lock v:ext="edit" aspectratio="f"/>
          </v:shape>
        </w:pict>
      </w:r>
      <w:r>
        <w:rPr>
          <w:noProof/>
          <w:lang w:eastAsia="ru-RU"/>
        </w:rPr>
        <w:pict>
          <v:shape id="_x0000_s1306" type="#_x0000_t32" style="position:absolute;left:0;text-align:left;margin-left:7.05pt;margin-top:12.75pt;width:96.2pt;height:77.55pt;flip:y;z-index:251461120" o:connectortype="straight" strokecolor="#f2f2f2" strokeweight="3pt">
            <v:shadow type="perspective" color="#4e6128" opacity=".5" offset="1pt" offset2="-1pt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07" type="#_x0000_t32" style="position:absolute;left:0;text-align:left;margin-left:52.05pt;margin-top:6.55pt;width:234pt;height:24.95pt;flip:y;z-index:2514682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08" type="#_x0000_t32" style="position:absolute;left:0;text-align:left;margin-left:364.95pt;margin-top:10.7pt;width:11.75pt;height:20.8pt;flip:x y;z-index:251467264" o:connectortype="straight">
            <v:stroke endarrow="block"/>
          </v:shape>
        </w:pict>
      </w:r>
      <w:r>
        <w:rPr>
          <w:noProof/>
          <w:lang w:eastAsia="ru-RU"/>
        </w:rPr>
        <w:pict>
          <v:shape id="Рисунок 21" o:spid="_x0000_s1309" type="#_x0000_t75" style="position:absolute;left:0;text-align:left;margin-left:386.5pt;margin-top:5.85pt;width:25.5pt;height:60.2pt;z-index:251466240;visibility:visible">
            <v:imagedata r:id="rId41" o:title=""/>
          </v:shape>
        </w:pict>
      </w:r>
      <w:r>
        <w:rPr>
          <w:noProof/>
          <w:lang w:eastAsia="ru-RU"/>
        </w:rPr>
        <w:pict>
          <v:shape id="_x0000_s1310" type="#_x0000_t75" style="position:absolute;left:0;text-align:left;margin-left:101.1pt;margin-top:8.65pt;width:38.15pt;height:48.45pt;z-index:251459072;visibility:visible">
            <v:imagedata r:id="rId42" o:title="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11" type="#_x0000_t75" style="position:absolute;left:0;text-align:left;margin-left:282.15pt;margin-top:3.85pt;width:16.8pt;height:12pt;z-index:251463168;visibility:visible;mso-wrap-distance-left:11.4pt;mso-wrap-distance-right:11.95pt;mso-wrap-distance-bottom:.45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">
            <v:imagedata r:id="rId35" o:title=""/>
            <o:lock v:ext="edit" aspectratio="f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12" type="#_x0000_t75" style="position:absolute;left:0;text-align:left;margin-left:292.55pt;margin-top:7.5pt;width:16.8pt;height:12pt;z-index:251464192;visibility:visible;mso-wrap-distance-left:11.4pt;mso-wrap-distance-right:11.95pt;mso-wrap-distance-bottom:.45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">
            <v:imagedata r:id="rId43" o:title=""/>
            <o:lock v:ext="edit" aspectratio="f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13" type="#_x0000_t75" style="position:absolute;left:0;text-align:left;margin-left:314.7pt;margin-top:7.55pt;width:16.8pt;height:12pt;z-index:251465216;visibility:visible;mso-wrap-distance-left:11.4pt;mso-wrap-distance-right:11.95pt;mso-wrap-distance-bottom:.45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">
            <v:imagedata r:id="rId43" o:title=""/>
            <o:lock v:ext="edit" aspectratio="f"/>
          </v:shape>
        </w:pict>
      </w:r>
    </w:p>
    <w:p w:rsidR="002D1E51" w:rsidRPr="00CC3D3B" w:rsidRDefault="002D1E51" w:rsidP="00CC3D3B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CC3D3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EC292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17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Ускорения с заданием в парах</w:t>
      </w:r>
    </w:p>
    <w:p w:rsidR="002D1E51" w:rsidRPr="00CC3D3B" w:rsidRDefault="002D1E51" w:rsidP="00CC3D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2. Упражнения, совершенствующие специальную технику.</w:t>
      </w:r>
    </w:p>
    <w:p w:rsidR="002D1E51" w:rsidRPr="00EC2927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Индивидуальные (развивается: «чувства мяча»; способность к динамическому и статическому равновесию).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Упражнения Вейла Коэрвера. В этих упражнениях выполняются касания, перекаты мяча и переступы над ним в различных сочетаниях. Упражнения выполняют как на месте, так и в движении.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И. п.: правая нога находится на мяче, стопа параллельно полу, левая нога является опорной; ноги слегка согнуты в коленных суставах.  Мяч находится под стопой правой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Выполнение упражнения: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Выполнить  движения голеностопным суставом правой ноги с внешней стороны стопы на внутреннюю и обратно.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Амплитуда выполнения упражнений максимальна высокая.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После выполнения упражнения правой ногой, выполнить упражнение левой.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Количество повторений: 8 - 10 повторений для каждой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Цель упражнения: развития навыков чувства мяча, развитие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подвижности голеностопного сустава, развитие координации движения.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2.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И. п.: ноги: на ширине плеч, слегка согнуты в коленных суставах. Мяч находится между ног. 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Выполнение упражнения: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Внутренняя стороны стопы по касательной подымается по мячу до его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крайней верхней точки (в крайней верхней точке мяч находится под стопой),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после чего нога обратным движением опускается в исходное положение.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выполняется попеременно двумя ногами.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Количество повторений: 8 - 10 повторений для каждой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Цель упражнения: развития навыков чувства мяча, развитие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подвижности голеностопного сустава, развитие координации движения.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3.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И. п.: ноги: правая нога поднята, носок оттянут вниз.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Левая нога является опорной , слегка согнута в коленном суставе. Мяч находится перед правой ногой, соприкасаясь со средней частью подъема.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Выполнение упражнения: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Носок правой ноги поднимается по поверхности мяча до крайней верхней точки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(в крайней верхней точке мяч находится под стопой),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после чего нога обратным движением опускается в исходное положение.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После выполнения упражнения правой ногой, выполнить упражнение левой.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Количество повторений: 8 - 10 повторений для каждой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Цель упражнения: развития навыков чувства мяча, развитие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подвижности голеностопного сустава, развитие координации движения.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4.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И. п.: ноги: на ширине плеч, слегка согнуты в коленных суставах. Мяч находится перед правой ногой, соприкасаясь с внешней стороной стопы.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Выполнение упражнения: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Внешняя сторона стопы поднимается по мячу до его крайней верхней точки ,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после чего обратным движением опускается в исходное положение. 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После выполнения упражнения правой ногой, выполнить упражнение левой.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Количество повторений: 8 - 10 повторений для каждой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Цель упражнения: развития навыков чувства мяча, развитие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подвижности голеностопного сустава, развитие координации движения.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5.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И. п.: ноги: правая нога внешней стороной стопы располагается на верхней точке мяча; левая нога является опорной; ноги слегка согнуты в коленных суставах. Мяч находится под внешней стороной стопы.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Выполнение упражнения: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Правая нога опускается по мячу вниз в  правую сторону. В конечном положение мяч находится на внутренней стороне стопы. Для начала выполнения упражнения левой ногой, центр тяжести переносится на правую ногу.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После выполнения упражнения правой ногой, выполнить упражнение левой.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Количество повторений: 8 - 10 повторений для каждой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Цель упражнения: развития навыков чувства мяча, развитие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подвижности голеностопного сустава, развитие координации движения.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6.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И. п.: ноги: правая нога находится на мяче, стопа параллельно полу, левая нога является опорной и слегка согнута в коленном суставе, стопы параллельны друг другу. Мяч находится под стопой правой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Выполнение упражнения: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Правая нога опускается по мячу вниз и в правую сторону. При достижении внутренней частью стопы крайней нижней точки мяча, необходимо слегка толкнуть мяч к левой ноге.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После выполнения упражнения правой ногой, выполнить упражнение левой.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Количество повторений: 8 - 10 повторений для каждой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Цель упражнения: развития навыков чувства мяча, развитие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подвижности голеностопного сустава, развитие координации движения.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7.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И. п.: ноги: ноги на ширине плеч. Мяч находится возле правой ноги, касаясь внутренней стороны стопы.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Выполнение упражнения: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Правая нога поднимается по мячу до верхней точки мяча и опускается по мячу вниз  в исходное положение. При достижении внутренней частью стопы крайней нижней точки мяча, необходимо слегка толкнуть мяч к левой ноге.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После выполнения упражнения правой ногой, выполнить упражнение левой.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Количество повторений: 8 - 10 повторений для каждой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Цель упражнения: развития навыков чувства мяча, развитие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подвижности голеностопного сустава, развитие координации движения.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8.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И. п.: ноги: ноги на ширине плеч; ноги слегка согнуты в коленных суставах. Мяч находится между ступнями. 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Выполнение упражнения: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Правая нога ставится носком на верхнюю точку мяча,  после чего движется  с носка на пятку (стопа при выполнении упражнения должна быть параллельно полу и левой стопе ), и обратно, после чего опускается по мячу в исходное положение  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выполняется попеременно двумя ногами.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Количество повторений: 8 - 10 повторений для каждой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Цель упражнения: развития навыков чувства мяча, развитие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подвижности голеностопного сустава, развитие координации движения.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9.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И.п.: ноги: правая нога поднята, носок оттянут вниз.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левая нога является опорной ; левая нога слегка согнута в коленном суставе. Мяч находится перед правой ногой, соприкасаясь с подъемом.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Выполнение упражнения: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Носок правой ноги поднимается по поверхности мяча до крайней верхней точки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(в крайней верхней точке мяч находится под стопой),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после чего нога обратным движением опускается на внутреннюю сторону стопы. Для начала выполнения упражнения левой ногой, центр тяжести переносится на правую ногу.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После выполнения упражнения правой ногой, выполнить упражнение левой.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Количество повторений: 8 - 10 повторений для каждой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Цель упражнения: развития навыков чувства мяча, развитие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подвижности голеностопного сустава, развитие координации движения.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10.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И. п.: ноги: правая нога находится на мяче, стопа параллельно полу, левая нога является опорной; левая ноги слегка согнута в коленном суставе. Мяч находится под стопой правой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Выполнение упражнения: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Правой ногой выполняем движение по направлению к себе, отрывая стопу от мяча делаем легкий удар по мячу под углом 90 градусов по отношению к левой стопе. После чего левой ногой  останавливаем мяч под стопу. 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После выполнения упражнения правой ногой, выполнить упражнение левой.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Количество повторений: 8 - 10 повторений для каждой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Цель упражнения: развития навыков чувства мяча, развитие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подвижности голеностопного сустава, развитие координации движения.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11.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И.п.: ноги: правая нога находится на мяче, стопа параллельно полу, левая нога является опорной; левая ноги слегка согнута в коленных суставах. Мяч находится под стопой правой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Выполнение упражнения: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Правой ногой выполняем движение по направлению к себе,  опускаем по мячу ногу на среднюю часть подъема при этом наносим легкий удар по мячу (стопы находятся параллельно друг другу). После чего левой ногой останавливаем мяч под стопу. 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После выполнения упражнения правой ногой, выполнить упражнение левой.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Количество повторений: 8 - 10 повторений для каждой ноги.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Цель упражнения: развития навыков чувства мяча, развитие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подвижности голеностопного сустава, развитие координации движения.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Данные упражнения можно усложнить, выполняя их с подскоком на одной ноге.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 парах (совершенствуется: техника остановки, передачи мяча при помехах; способности к кинестетическому дифференцированию движений; к перестроению двигательных действий; чувству ритма движений; согласованию движений).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Упражнения выполняются в парах. Один игрок выполняет основную работу, второй второстепенную, набрасывая мяч руками или передавая его первому игроку низом ногой. Дополнительная помеха достигается путём применения манекена, низких барьеров, степа, платформы </w:t>
      </w:r>
      <w:r w:rsidRPr="00CC3D3B">
        <w:rPr>
          <w:rFonts w:ascii="Times New Roman" w:hAnsi="Times New Roman"/>
          <w:sz w:val="28"/>
          <w:szCs w:val="28"/>
          <w:lang w:val="en-US"/>
        </w:rPr>
        <w:t>Bosu</w:t>
      </w:r>
      <w:r w:rsidRPr="00CC3D3B">
        <w:rPr>
          <w:rFonts w:ascii="Times New Roman" w:hAnsi="Times New Roman"/>
          <w:sz w:val="28"/>
          <w:szCs w:val="28"/>
        </w:rPr>
        <w:t xml:space="preserve"> рис.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Один игрок располагается за манекеном, второй с</w:t>
      </w:r>
      <w:r>
        <w:rPr>
          <w:rFonts w:ascii="Times New Roman" w:hAnsi="Times New Roman"/>
          <w:sz w:val="28"/>
          <w:szCs w:val="28"/>
        </w:rPr>
        <w:t>тоит напротив него в 5-и метрах.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Первый игрок выполняет задания, второй игрок выполняет передачи мяча в касание. Выбегать из-за манекена вперёд слева и справа от него. Возврат в исходную точку спиной вперёд. Время работы 40 сек. (рис. 18).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передачи мяча в два касания (какой ногой принял той же отдать).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передачи мяча в два касания (одной ногой принять, второй отдать).</w:t>
      </w:r>
    </w:p>
    <w:p w:rsidR="002D1E51" w:rsidRPr="00CC3D3B" w:rsidRDefault="002D1E51" w:rsidP="005632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передачи мяча в одно касание.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2" o:spid="_x0000_s1314" type="#_x0000_t75" style="position:absolute;left:0;text-align:left;margin-left:149.05pt;margin-top:9.8pt;width:15.1pt;height:45pt;z-index:251469312;visibility:visible">
            <v:imagedata r:id="rId44" o:title=""/>
          </v:shape>
        </w:pict>
      </w:r>
      <w:r>
        <w:rPr>
          <w:noProof/>
          <w:lang w:eastAsia="ru-RU"/>
        </w:rPr>
        <w:pict>
          <v:shape id="Рисунок 23" o:spid="_x0000_s1315" type="#_x0000_t75" style="position:absolute;left:0;text-align:left;margin-left:157.9pt;margin-top:2.5pt;width:31.8pt;height:52.6pt;rotation:-669256fd;z-index:251470336;visibility:visible">
            <v:imagedata r:id="rId45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16" type="#_x0000_t32" style="position:absolute;left:0;text-align:left;margin-left:117.8pt;margin-top:4.3pt;width:44.3pt;height:67.85pt;z-index:25147238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317" type="#_x0000_t32" style="position:absolute;left:0;text-align:left;margin-left:117.8pt;margin-top:4.3pt;width:53.3pt;height:17.4pt;z-index:251471360" o:connectortype="straight" strokeweight="1pt">
            <v:stroke dashstyle="dash" endarrow="block"/>
            <v:shadow color="#868686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18" type="#_x0000_t32" style="position:absolute;left:0;text-align:left;margin-left:194.65pt;margin-top:12.7pt;width:76.15pt;height:23.55pt;flip:x y;z-index:251475456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Рисунок 24" o:spid="_x0000_s1319" type="#_x0000_t75" style="position:absolute;left:0;text-align:left;margin-left:185.05pt;margin-top:7.15pt;width:9.5pt;height:9.65pt;z-index:251474432;visibility:visible">
            <v:imagedata r:id="rId46" o:title=""/>
          </v:shape>
        </w:pict>
      </w:r>
      <w:r>
        <w:rPr>
          <w:noProof/>
          <w:lang w:eastAsia="ru-RU"/>
        </w:rPr>
        <w:pict>
          <v:shape id="_x0000_s1320" type="#_x0000_t75" style="position:absolute;left:0;text-align:left;margin-left:271.15pt;margin-top:1.3pt;width:34.3pt;height:52.6pt;z-index:251473408;visibility:visible">
            <v:imagedata r:id="rId47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21" type="#_x0000_t32" style="position:absolute;left:0;text-align:left;margin-left:165.55pt;margin-top:14.85pt;width:105.25pt;height:9.7pt;flip:x;z-index:251476480" o:connectortype="straight">
            <v:stroke startarrow="block" endarrow="block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18</w:t>
      </w:r>
      <w:r>
        <w:rPr>
          <w:rFonts w:ascii="Times New Roman" w:hAnsi="Times New Roman"/>
          <w:sz w:val="28"/>
          <w:szCs w:val="28"/>
        </w:rPr>
        <w:t>. 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2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Расположение игроков тоже. Мяч набрасывать руками (с отскоком от земли, без отскока от земли). Выбегать из-за манекена вперёд слева и справа от него. Возврат в исходную точку спиной вперёд. Время работы 40 сек.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пас щекой в касание.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пас средней частью подъёма в касание.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принять мяч бедром, отдать внутренней стороной стопы.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- принять мяч грудью, отдать внутренней стороной стопы. 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отдать мяч головой в прыжке. Игрок, отдающий мяч головой выполняет передачу за манекеном, имитируя противоборство с соперником (рис. 19).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22" type="#_x0000_t75" style="position:absolute;left:0;text-align:left;margin-left:157.6pt;margin-top:7.55pt;width:31.8pt;height:52.6pt;rotation:-1409958fd;z-index:251478528;visibility:visible">
            <v:imagedata r:id="rId45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23" type="#_x0000_t75" style="position:absolute;left:0;text-align:left;margin-left:150pt;margin-top:12.7pt;width:12.5pt;height:39.35pt;z-index:251477504;visibility:visible;mso-wrap-distance-left:9.96pt;mso-wrap-distance-top:2.88pt;mso-wrap-distance-right:10.66pt;mso-wrap-distance-bottom:2.76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">
            <v:imagedata r:id="rId48" o:title=""/>
            <o:lock v:ext="edit" aspectratio="f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24" type="#_x0000_t32" style="position:absolute;left:0;text-align:left;margin-left:191.2pt;margin-top:13.75pt;width:3.45pt;height:2.75pt;flip:x;z-index:2514846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25" type="#_x0000_t19" style="position:absolute;left:0;text-align:left;margin-left:191.2pt;margin-top:2.65pt;width:80.05pt;height:36pt;rotation:-12774356fd;flip:x y;z-index:251483648" coordsize="32442,21600" adj="-7872667,,10842" path="wr-10758,,32442,43200,,2918,32442,21600nfewr-10758,,32442,43200,,2918,32442,21600l10842,21600nsxe">
            <v:path o:connectlocs="0,2918;32442,21600;10842,21600"/>
          </v:shape>
        </w:pict>
      </w:r>
      <w:r>
        <w:rPr>
          <w:noProof/>
          <w:lang w:eastAsia="ru-RU"/>
        </w:rPr>
        <w:pict>
          <v:shape id="_x0000_s1326" type="#_x0000_t32" style="position:absolute;left:0;text-align:left;margin-left:117.8pt;margin-top:4.3pt;width:44.3pt;height:67.85pt;z-index:25148057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327" type="#_x0000_t32" style="position:absolute;left:0;text-align:left;margin-left:117.8pt;margin-top:4.3pt;width:53.3pt;height:17.4pt;z-index:251479552" o:connectortype="straight" strokeweight="1pt">
            <v:stroke dashstyle="dash" endarrow="block"/>
            <v:shadow color="#868686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28" type="#_x0000_t32" style="position:absolute;left:0;text-align:left;margin-left:191.2pt;margin-top:5.8pt;width:80.05pt;height:16.95pt;z-index:2514856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29" type="#_x0000_t75" style="position:absolute;left:0;text-align:left;margin-left:271.15pt;margin-top:1.3pt;width:34.3pt;height:52.6pt;z-index:251481600;visibility:visible">
            <v:imagedata r:id="rId47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30" type="#_x0000_t75" style="position:absolute;left:0;text-align:left;margin-left:270.75pt;margin-top:.65pt;width:9.55pt;height:9.65pt;z-index:251482624;visibility:visible">
            <v:imagedata r:id="rId46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19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Организовать данное упражнение можно различными способами: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разместить манекены (степы, барьеры, платформы) в одну линию.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разместить манекены (степы, барьеры, платформы) по кругу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- разместить манекены (степы, барьеры, платформы) в две линии. При данном способе выполнения два человека находятся между манекенами, два за ними. 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Сочетание передач, приёмов мяча можно варьировать на усмотрение тренера в соответствии поставленных задач на тренировочное занятие.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3</w:t>
      </w:r>
    </w:p>
    <w:p w:rsidR="002D1E51" w:rsidRPr="00CC3D3B" w:rsidRDefault="002D1E51" w:rsidP="005632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Средние передачи над манекеном. Игроки располагаются в 15-</w:t>
      </w:r>
      <w:smartTag w:uri="urn:schemas-microsoft-com:office:smarttags" w:element="metricconverter">
        <w:smartTagPr>
          <w:attr w:name="ProductID" w:val="20 м"/>
        </w:smartTagPr>
        <w:r w:rsidRPr="00CC3D3B">
          <w:rPr>
            <w:rFonts w:ascii="Times New Roman" w:hAnsi="Times New Roman"/>
            <w:sz w:val="28"/>
            <w:szCs w:val="28"/>
          </w:rPr>
          <w:t>20 м</w:t>
        </w:r>
      </w:smartTag>
      <w:r w:rsidRPr="00CC3D3B">
        <w:rPr>
          <w:rFonts w:ascii="Times New Roman" w:hAnsi="Times New Roman"/>
          <w:sz w:val="28"/>
          <w:szCs w:val="28"/>
        </w:rPr>
        <w:t xml:space="preserve"> от манекена (рис. 20).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331" type="#_x0000_t75" style="position:absolute;left:0;text-align:left;margin-left:207.45pt;margin-top:18pt;width:10.55pt;height:35.05pt;z-index:251367936;visibility:visible;mso-wrap-distance-left:9.96pt;mso-wrap-distance-top:2.88pt;mso-wrap-distance-right:11.18pt;mso-wrap-distance-bottom:2.88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">
            <v:imagedata r:id="rId49" o:title=""/>
            <o:lock v:ext="edit" aspectratio="f"/>
          </v:shape>
        </w:pict>
      </w:r>
      <w:r>
        <w:rPr>
          <w:noProof/>
          <w:lang w:eastAsia="ru-RU"/>
        </w:rPr>
        <w:pict>
          <v:shape id="_x0000_s1332" type="#_x0000_t32" style="position:absolute;left:0;text-align:left;margin-left:84.65pt;margin-top:20.85pt;width:7.35pt;height:5.35pt;flip:x;z-index:2512194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33" type="#_x0000_t19" style="position:absolute;left:0;text-align:left;margin-left:92pt;margin-top:6.9pt;width:285pt;height:79pt;rotation:10663821fd;flip:y;z-index:251218432" coordsize="39694,21600" adj="-9902613,-1035604,18910" path="wr-2690,,40510,43200,,11162,39694,15718nfewr-2690,,40510,43200,,11162,39694,15718l18910,21600nsxe">
            <v:path o:connectlocs="0,11162;39694,15718;18910,21600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66" type="#_x0000_t75" style="width:24pt;height:27.75pt;visibility:visible">
            <v:imagedata r:id="rId50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>
        <w:rPr>
          <w:noProof/>
          <w:lang w:eastAsia="ru-RU"/>
        </w:rPr>
        <w:pict>
          <v:shape id="_x0000_s1334" type="#_x0000_t75" style="position:absolute;left:0;text-align:left;margin-left:200.55pt;margin-top:2.75pt;width:10.6pt;height:35.05pt;z-index:251368960;visibility:visible;mso-wrap-distance-left:9.96pt;mso-wrap-distance-top:2.88pt;mso-wrap-distance-right:3.95492mm;mso-wrap-distance-bottom:1.0323mm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">
            <v:imagedata r:id="rId51" o:title=""/>
            <o:lock v:ext="edit" aspectratio="f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67" type="#_x0000_t75" style="width:7.5pt;height:7.5pt;visibility:visible">
            <v:imagedata r:id="rId52" o:title="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8" type="#_x0000_t75" style="width:23.25pt;height:27pt;flip:x;visibility:visible">
            <v:imagedata r:id="rId53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20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4</w:t>
      </w:r>
    </w:p>
    <w:p w:rsidR="002D1E51" w:rsidRPr="00CC3D3B" w:rsidRDefault="002D1E51" w:rsidP="005632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Между игроками находится квадрат (5х5м), обозначенный фишками. Игроки располагаются в </w:t>
      </w:r>
      <w:smartTag w:uri="urn:schemas-microsoft-com:office:smarttags" w:element="metricconverter">
        <w:smartTagPr>
          <w:attr w:name="ProductID" w:val="20 м"/>
        </w:smartTagPr>
        <w:r w:rsidRPr="00CC3D3B">
          <w:rPr>
            <w:rFonts w:ascii="Times New Roman" w:hAnsi="Times New Roman"/>
            <w:sz w:val="28"/>
            <w:szCs w:val="28"/>
          </w:rPr>
          <w:t>20 м</w:t>
        </w:r>
      </w:smartTag>
      <w:r w:rsidRPr="00CC3D3B">
        <w:rPr>
          <w:rFonts w:ascii="Times New Roman" w:hAnsi="Times New Roman"/>
          <w:sz w:val="28"/>
          <w:szCs w:val="28"/>
        </w:rPr>
        <w:t xml:space="preserve"> от него. Выполняя средний пас верхом попасть в квадрат. Играют на счёт (рис. 21)</w:t>
      </w:r>
      <w:r>
        <w:rPr>
          <w:rFonts w:ascii="Times New Roman" w:hAnsi="Times New Roman"/>
          <w:sz w:val="28"/>
          <w:szCs w:val="28"/>
        </w:rPr>
        <w:t>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35" type="#_x0000_t19" style="position:absolute;left:0;text-align:left;margin-left:252.95pt;margin-top:7.55pt;width:157.7pt;height:52.45pt;rotation:-12608314fd;flip:x y;z-index:251220480" coordsize="34227,21600" adj="-8242774,,12627" path="wr-8973,,34227,43200,,4075,34227,21600nfewr-8973,,34227,43200,,4075,34227,21600l12627,21600nsxe">
            <v:path o:connectlocs="0,4075;34227,21600;12627,21600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69" type="#_x0000_t75" style="width:13.5pt;height:6.75pt;visibility:visible">
            <v:imagedata r:id="rId54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70" type="#_x0000_t75" style="width:13.5pt;height:6.75pt;visibility:visible">
            <v:imagedata r:id="rId54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36" type="#_x0000_t75" style="position:absolute;left:0;text-align:left;margin-left:412.3pt;margin-top:20.45pt;width:8pt;height:8pt;z-index:251847168;visibility:visible;mso-position-vertical-relative:line">
            <v:imagedata r:id="rId52" o:title=""/>
          </v:shape>
        </w:pict>
      </w:r>
      <w:r>
        <w:rPr>
          <w:noProof/>
          <w:lang w:eastAsia="ru-RU"/>
        </w:rPr>
        <w:pict>
          <v:shape id="_x0000_s1337" type="#_x0000_t75" style="position:absolute;left:0;text-align:left;margin-left:418.5pt;margin-top:.9pt;width:23.1pt;height:27.55pt;z-index:251846144;visibility:visible;mso-position-vertical-relative:line">
            <v:imagedata r:id="rId55" o:title=""/>
          </v:shape>
        </w:pict>
      </w:r>
      <w:r>
        <w:rPr>
          <w:noProof/>
          <w:lang w:eastAsia="ru-RU"/>
        </w:rPr>
        <w:pict>
          <v:shape id="_x0000_s1338" type="#_x0000_t75" style="position:absolute;left:0;text-align:left;margin-left:267.9pt;margin-top:21.35pt;width:13.35pt;height:7.1pt;z-index:251845120;visibility:visible;mso-position-vertical-relative:line">
            <v:imagedata r:id="rId54" o:title=""/>
          </v:shape>
        </w:pict>
      </w:r>
      <w:r>
        <w:rPr>
          <w:noProof/>
          <w:lang w:eastAsia="ru-RU"/>
        </w:rPr>
        <w:pict>
          <v:shape id="_x0000_s1339" type="#_x0000_t75" style="position:absolute;left:0;text-align:left;margin-left:208.15pt;margin-top:21.35pt;width:13.35pt;height:7.1pt;z-index:251844096;visibility:visible;mso-position-vertical-relative:line">
            <v:imagedata r:id="rId54" o:title=""/>
          </v:shape>
        </w:pict>
      </w:r>
      <w:r>
        <w:rPr>
          <w:noProof/>
          <w:lang w:eastAsia="ru-RU"/>
        </w:rPr>
        <w:pict>
          <v:shape id="_x0000_s1340" type="#_x0000_t32" style="position:absolute;left:0;text-align:left;margin-left:235.85pt;margin-top:11.25pt;width:12.45pt;height:4.45pt;flip:x;z-index:251221504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71" type="#_x0000_t75" style="width:24pt;height:27.75pt;visibility:visible">
            <v:imagedata r:id="rId50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21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EC2927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Групповые (совершенствуется: техника ведения, остановки, передачи мяча при помехах; способности к кинестетическому дифференцированию движений; к перестроению двигательных действий; чувству ритма движений; согласованию движений).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</w:t>
      </w:r>
    </w:p>
    <w:p w:rsidR="002D1E51" w:rsidRPr="00CC3D3B" w:rsidRDefault="002D1E51" w:rsidP="005632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группы А выполняет передачу мяча игроку группы Б между манекенами. Перед приёмом мяча игрок пробегают между стоек.  После паса игрок А перемещается в колонну Б, Б в колонну А (рис. 22).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41" type="#_x0000_t75" style="position:absolute;left:0;text-align:left;margin-left:450.45pt;margin-top:11.6pt;width:26.65pt;height:27.55pt;z-index:251851264;visibility:visible;mso-position-vertical-relative:line">
            <v:imagedata r:id="rId56" o:title=""/>
          </v:shape>
        </w:pict>
      </w:r>
      <w:r>
        <w:rPr>
          <w:noProof/>
          <w:lang w:eastAsia="ru-RU"/>
        </w:rPr>
        <w:pict>
          <v:shape id="_x0000_s1342" type="#_x0000_t75" style="position:absolute;left:0;text-align:left;margin-left:423.8pt;margin-top:8.3pt;width:26.65pt;height:27.55pt;z-index:251849216;visibility:visible;mso-position-vertical-relative:line">
            <v:imagedata r:id="rId56" o:title=""/>
          </v:shape>
        </w:pict>
      </w:r>
      <w:r>
        <w:rPr>
          <w:noProof/>
          <w:lang w:eastAsia="ru-RU"/>
        </w:rPr>
        <w:pict>
          <v:shape id="_x0000_s1343" type="#_x0000_t32" style="position:absolute;left:0;text-align:left;margin-left:20.2pt;margin-top:36.7pt;width:157.85pt;height:53.6pt;flip:x y;z-index:251230720" o:connectortype="straight" strokecolor="#4f81b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shape id="_x0000_s1344" type="#_x0000_t32" style="position:absolute;left:0;text-align:left;margin-left:185.15pt;margin-top:53.6pt;width:285.95pt;height:36.7pt;flip:y;z-index:251229696" o:connectortype="straight" strokecolor="#4f81bd" strokeweight="1pt">
            <v:stroke dashstyle="dash" endarrow="block"/>
            <v:shadow color="#868686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pict>
          <v:shape id="_x0000_s1345" type="#_x0000_t32" style="position:absolute;left:0;text-align:left;margin-left:43.05pt;margin-top:2pt;width:0;height:28.4pt;flip:y;z-index:251236864;mso-position-horizontal-relative:text;mso-position-vertical-relative:text" o:connectortype="straight" strokecolor="#c0504d" strokeweight="2.5pt">
            <v:shadow color="#868686"/>
          </v:shape>
        </w:pict>
      </w:r>
      <w:r>
        <w:rPr>
          <w:noProof/>
          <w:lang w:eastAsia="ru-RU"/>
        </w:rPr>
        <w:pict>
          <v:shape id="_x0000_s1346" type="#_x0000_t32" style="position:absolute;left:0;text-align:left;margin-left:23.65pt;margin-top:2pt;width:0;height:28.4pt;flip:y;z-index:251235840;mso-position-horizontal-relative:text;mso-position-vertical-relative:text" o:connectortype="straight" strokecolor="#c0504d" strokeweight="2.5pt">
            <v:shadow color="#868686"/>
          </v:shape>
        </w:pict>
      </w:r>
      <w:r>
        <w:rPr>
          <w:noProof/>
          <w:lang w:eastAsia="ru-RU"/>
        </w:rPr>
        <w:pict>
          <v:shape id="_x0000_s1347" type="#_x0000_t32" style="position:absolute;left:0;text-align:left;margin-left:89.4pt;margin-top:30.4pt;width:268.65pt;height:2.9pt;z-index:25122867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48" type="#_x0000_t32" style="position:absolute;left:0;text-align:left;margin-left:383.65pt;margin-top:8.3pt;width:0;height:28.4pt;flip:y;z-index:251234816;mso-position-horizontal-relative:text;mso-position-vertical-relative:text" o:connectortype="straight" strokecolor="#c0504d" strokeweight="2.5pt">
            <v:shadow color="#868686"/>
          </v:shape>
        </w:pict>
      </w:r>
      <w:r>
        <w:rPr>
          <w:noProof/>
          <w:lang w:eastAsia="ru-RU"/>
        </w:rPr>
        <w:pict>
          <v:shape id="_x0000_s1349" type="#_x0000_t32" style="position:absolute;left:0;text-align:left;margin-left:410.65pt;margin-top:8.3pt;width:0;height:28.4pt;flip:y;z-index:251233792;mso-position-horizontal-relative:text;mso-position-vertical-relative:text" o:connectortype="straight" strokecolor="#c0504d" strokeweight="2.5pt">
            <v:shadow color="#868686"/>
          </v:shape>
        </w:pict>
      </w:r>
      <w:r>
        <w:rPr>
          <w:noProof/>
          <w:lang w:eastAsia="ru-RU"/>
        </w:rPr>
        <w:pict>
          <v:shape id="_x0000_s1350" type="#_x0000_t32" style="position:absolute;left:0;text-align:left;margin-left:364.95pt;margin-top:33.25pt;width:4.15pt;height:0;flip:x;z-index:251232768;mso-position-horizontal-relative:text;mso-position-vertical-relative:text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351" style="position:absolute;left:0;text-align:left;margin-left:364.95pt;margin-top:30.4pt;width:58.85pt;height:8.75pt;z-index:251231744;mso-position-horizontal-relative:text;mso-position-vertical-relative:text" coordsize="1177,175" path="m1177,98hdc1128,86,1100,81,1052,57,937,,1082,53,969,15,904,20,839,19,775,29,692,42,611,84,526,98v-14,5,-28,7,-41,14c456,128,402,167,402,167v-56,-6,-123,8,-167,-27c199,111,180,38,125,29,84,22,42,29,,29e" fillcolor="#92d050" strokecolor="#4f81bd" strokeweight="1pt">
            <v:stroke dashstyle="dash"/>
            <v:shadow color="#868686"/>
            <v:path arrowok="t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72" type="#_x0000_t75" style="width:23.25pt;height:27pt;visibility:visible" filled="t" fillcolor="#92d050">
            <v:imagedata r:id="rId57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А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73" type="#_x0000_t75" style="width:23.25pt;height:27pt;visibility:visible" filled="t" fillcolor="#92d050">
            <v:imagedata r:id="rId57" o:title="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74" type="#_x0000_t75" style="width:6.75pt;height:6.75pt;visibility:visible">
            <v:imagedata r:id="rId58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noProof/>
          <w:lang w:eastAsia="ru-RU"/>
        </w:rPr>
        <w:pict>
          <v:shape id="_x0000_s1352" type="#_x0000_t75" style="position:absolute;left:0;text-align:left;margin-left:185.15pt;margin-top:-.6pt;width:10.65pt;height:35.55pt;z-index:251848192;visibility:visible;mso-position-horizontal-relative:text;mso-position-vertical-relative:lin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">
            <v:imagedata r:id="rId59" o:title="" croptop="-5123f" cropbottom="-5123f" cropright="-5840f"/>
            <o:lock v:ext="edit" aspectratio="f"/>
          </v:shape>
        </w:pict>
      </w:r>
      <w:r w:rsidRPr="00CC3D3B">
        <w:rPr>
          <w:rFonts w:ascii="Times New Roman" w:hAnsi="Times New Roman"/>
          <w:sz w:val="28"/>
          <w:szCs w:val="28"/>
        </w:rPr>
        <w:t>Б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53" type="#_x0000_t75" style="position:absolute;left:0;text-align:left;margin-left:174.5pt;margin-top:.4pt;width:10.65pt;height:35.55pt;z-index:251850240;visibility:visible;mso-position-vertical-relative:lin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">
            <v:imagedata r:id="rId59" o:title="" croptop="-5123f" cropbottom="-5123f" cropright="-5840f"/>
            <o:lock v:ext="edit" aspectratio="f"/>
          </v:shape>
        </w:pict>
      </w:r>
    </w:p>
    <w:p w:rsidR="002D1E51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22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Упражнение, развивающе</w:t>
      </w:r>
      <w:r w:rsidRPr="00CC3D3B">
        <w:rPr>
          <w:rFonts w:ascii="Times New Roman" w:hAnsi="Times New Roman"/>
          <w:sz w:val="28"/>
          <w:szCs w:val="28"/>
        </w:rPr>
        <w:t>е технику паса и остановки мяча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Варианты передач: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в два касания одной ногой;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в два касания, одной принять, второй отдать;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в касание.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2</w:t>
      </w:r>
    </w:p>
    <w:p w:rsidR="002D1E51" w:rsidRPr="00CC3D3B" w:rsidRDefault="002D1E51" w:rsidP="005632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выполняет пас между манекенами игроку Б. После паса игрок А открывается между манекенами под игрока Б. Игрок Б возвращает мяч игроку А, который развернувшись с мячом в одно касание, вторым выполняет передачу мяча игроку в колонне А. После передачи игрок А перемещается в колонну Б. Игрок Б выполняет тоже задание. Следить, чтобы открывание игроков было своевременным, т.е. в момент, когда партнёр готов выполнить передачу мяча (рис. 23).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54" type="#_x0000_t75" style="position:absolute;left:0;text-align:left;margin-left:203.7pt;margin-top:33.25pt;width:10.65pt;height:35.55pt;z-index:251853312;visibility:visible;mso-position-vertical-relative:lin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">
            <v:imagedata r:id="rId59" o:title="" croptop="-5123f" cropbottom="-5123f" cropright="-5840f"/>
            <o:lock v:ext="edit" aspectratio="f"/>
          </v:shape>
        </w:pict>
      </w:r>
      <w:r>
        <w:rPr>
          <w:noProof/>
          <w:lang w:eastAsia="ru-RU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355" type="#_x0000_t105" style="position:absolute;left:0;text-align:left;margin-left:180.45pt;margin-top:41.7pt;width:18.7pt;height:6.95pt;rotation:6607537fd;z-index:251497984"/>
        </w:pict>
      </w:r>
      <w:r>
        <w:rPr>
          <w:noProof/>
          <w:lang w:eastAsia="ru-RU"/>
        </w:rPr>
        <w:pict>
          <v:shape id="_x0000_s1356" type="#_x0000_t75" style="position:absolute;left:0;text-align:left;margin-left:429.4pt;margin-top:8.3pt;width:26.65pt;height:27.55pt;z-index:251852288;visibility:visible;mso-position-vertical-relative:line">
            <v:imagedata r:id="rId56" o:title=""/>
          </v:shape>
        </w:pict>
      </w:r>
      <w:r>
        <w:rPr>
          <w:noProof/>
          <w:lang w:eastAsia="ru-RU"/>
        </w:rPr>
        <w:pict>
          <v:shape id="_x0000_s1357" type="#_x0000_t32" style="position:absolute;left:0;text-align:left;margin-left:193.25pt;margin-top:39.15pt;width:164.8pt;height:0;flip:x;z-index:2514969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58" type="#_x0000_t32" style="position:absolute;left:0;text-align:left;margin-left:65.85pt;margin-top:36.7pt;width:115.65pt;height:2.45pt;flip:x y;z-index:251488768" o:connectortype="straight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shape id="_x0000_s1359" type="#_x0000_t32" style="position:absolute;left:0;text-align:left;margin-left:181.5pt;margin-top:39.15pt;width:4.15pt;height:0;z-index:251495936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pict>
          <v:shape id="_x0000_s1360" type="#_x0000_t32" style="position:absolute;left:0;text-align:left;margin-left:43.05pt;margin-top:2pt;width:0;height:28.4pt;flip:y;z-index:251494912;mso-position-horizontal-relative:text;mso-position-vertical-relative:text" o:connectortype="straight" strokecolor="#c0504d" strokeweight="2.5pt">
            <v:shadow color="#868686"/>
          </v:shape>
        </w:pict>
      </w:r>
      <w:r>
        <w:rPr>
          <w:noProof/>
          <w:lang w:eastAsia="ru-RU"/>
        </w:rPr>
        <w:pict>
          <v:shape id="_x0000_s1361" type="#_x0000_t32" style="position:absolute;left:0;text-align:left;margin-left:23.65pt;margin-top:2pt;width:0;height:28.4pt;flip:y;z-index:251493888;mso-position-horizontal-relative:text;mso-position-vertical-relative:text" o:connectortype="straight" strokecolor="#c0504d" strokeweight="2.5pt">
            <v:shadow color="#868686"/>
          </v:shape>
        </w:pict>
      </w:r>
      <w:r>
        <w:rPr>
          <w:noProof/>
          <w:lang w:eastAsia="ru-RU"/>
        </w:rPr>
        <w:pict>
          <v:shape id="_x0000_s1362" type="#_x0000_t32" style="position:absolute;left:0;text-align:left;margin-left:89.4pt;margin-top:30.4pt;width:268.65pt;height:2.9pt;z-index:251486720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63" type="#_x0000_t32" style="position:absolute;left:0;text-align:left;margin-left:383.65pt;margin-top:8.3pt;width:0;height:28.4pt;flip:y;z-index:251492864;mso-position-horizontal-relative:text;mso-position-vertical-relative:text" o:connectortype="straight" strokecolor="#c0504d" strokeweight="2.5pt">
            <v:shadow color="#868686"/>
          </v:shape>
        </w:pict>
      </w:r>
      <w:r>
        <w:rPr>
          <w:noProof/>
          <w:lang w:eastAsia="ru-RU"/>
        </w:rPr>
        <w:pict>
          <v:shape id="_x0000_s1364" type="#_x0000_t32" style="position:absolute;left:0;text-align:left;margin-left:410.65pt;margin-top:8.3pt;width:0;height:28.4pt;flip:y;z-index:251491840;mso-position-horizontal-relative:text;mso-position-vertical-relative:text" o:connectortype="straight" strokecolor="#c0504d" strokeweight="2.5pt">
            <v:shadow color="#868686"/>
          </v:shape>
        </w:pict>
      </w:r>
      <w:r>
        <w:rPr>
          <w:noProof/>
          <w:lang w:eastAsia="ru-RU"/>
        </w:rPr>
        <w:pict>
          <v:shape id="_x0000_s1365" type="#_x0000_t32" style="position:absolute;left:0;text-align:left;margin-left:364.95pt;margin-top:33.25pt;width:4.15pt;height:0;flip:x;z-index:251490816;mso-position-horizontal-relative:text;mso-position-vertical-relative:text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366" style="position:absolute;left:0;text-align:left;margin-left:364.95pt;margin-top:30.4pt;width:58.85pt;height:8.75pt;z-index:251489792;mso-position-horizontal-relative:text;mso-position-vertical-relative:text" coordsize="1177,175" path="m1177,98hdc1128,86,1100,81,1052,57,937,,1082,53,969,15,904,20,839,19,775,29,692,42,611,84,526,98v-14,5,-28,7,-41,14c456,128,402,167,402,167v-56,-6,-123,8,-167,-27c199,111,180,38,125,29,84,22,42,29,,29e" fillcolor="#92d050" strokecolor="#4f81bd" strokeweight="1pt">
            <v:stroke dashstyle="dash"/>
            <v:shadow color="#868686"/>
            <v:path arrowok="t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75" type="#_x0000_t75" style="width:23.25pt;height:27pt;visibility:visible" filled="t" fillcolor="#92d050">
            <v:imagedata r:id="rId57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А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76" type="#_x0000_t75" style="width:23.25pt;height:27pt;visibility:visible" filled="t" fillcolor="#92d050">
            <v:imagedata r:id="rId57" o:title="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77" type="#_x0000_t75" style="width:6.75pt;height:6.75pt;visibility:visible">
            <v:imagedata r:id="rId58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78" type="#_x0000_t75" style="width:10.5pt;height:35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">
            <v:imagedata r:id="rId59" o:title="" croptop="-5123f" cropbottom="-5123f" cropright="-5840f"/>
            <o:lock v:ext="edit" aspectratio="f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79" type="#_x0000_t75" style="width:25.5pt;height:27pt;flip:x;visibility:visible">
            <v:imagedata r:id="rId60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1E51" w:rsidRDefault="002D1E51" w:rsidP="00F9021F">
      <w:pPr>
        <w:shd w:val="clear" w:color="auto" w:fill="92D050"/>
        <w:tabs>
          <w:tab w:val="left" w:pos="85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67" type="#_x0000_t32" style="position:absolute;left:0;text-align:left;margin-left:185.65pt;margin-top:17.25pt;width:249.9pt;height:0;z-index:251487744" o:connectortype="straight" strokeweight="1pt">
            <v:stroke dashstyle="dash" endarrow="block"/>
            <v:shadow color="#868686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/>
          <w:sz w:val="28"/>
          <w:szCs w:val="28"/>
        </w:rPr>
        <w:tab/>
        <w:t>Б</w:t>
      </w:r>
    </w:p>
    <w:p w:rsidR="002D1E51" w:rsidRPr="00CC3D3B" w:rsidRDefault="002D1E51" w:rsidP="00F9021F">
      <w:pPr>
        <w:shd w:val="clear" w:color="auto" w:fill="92D050"/>
        <w:tabs>
          <w:tab w:val="left" w:pos="85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23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 и остановки мяча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Упражнение 3 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выполняет передачу мяча между манекенами игроку Б и двигается под игрока Б, в сторону от манекена. Игрок Б играет с ним в «стенку». Игрок А также играет с игроком Б в «стенку». Упражнение продолжается в другую сторону. Игрок А перебегает в колонну Б, Б в колонну А (рис. 24).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68" type="#_x0000_t75" style="position:absolute;left:0;text-align:left;margin-left:358.35pt;margin-top:11.6pt;width:26.65pt;height:27.55pt;z-index:251855360;visibility:visible;mso-position-vertical-relative:line">
            <v:imagedata r:id="rId56" o:title=""/>
          </v:shape>
        </w:pict>
      </w:r>
      <w:r>
        <w:rPr>
          <w:noProof/>
          <w:lang w:eastAsia="ru-RU"/>
        </w:rPr>
        <w:pict>
          <v:shape id="_x0000_s1369" type="#_x0000_t75" style="position:absolute;left:0;text-align:left;margin-left:423.8pt;margin-top:11.6pt;width:26.65pt;height:27.55pt;z-index:251854336;visibility:visible;mso-position-vertical-relative:line">
            <v:imagedata r:id="rId56" o:title=""/>
          </v:shape>
        </w:pict>
      </w:r>
      <w:r>
        <w:rPr>
          <w:noProof/>
          <w:lang w:eastAsia="ru-RU"/>
        </w:rPr>
        <w:pict>
          <v:shape id="_x0000_s1370" type="#_x0000_t32" style="position:absolute;left:0;text-align:left;margin-left:79.05pt;margin-top:33.3pt;width:173.05pt;height:11.7pt;flip:x y;z-index:2515112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71" type="#_x0000_t32" style="position:absolute;left:0;text-align:left;margin-left:263.2pt;margin-top:36.7pt;width:89.3pt;height:8.3pt;flip:x;z-index:251500032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372" type="#_x0000_t32" style="position:absolute;left:0;text-align:left;margin-left:65.85pt;margin-top:36.7pt;width:95.55pt;height:42.65pt;flip:x y;z-index:251501056" o:connectortype="straight" strokeweight="1pt">
            <v:stroke dashstyle="dash"/>
            <v:shadow color="#868686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pict>
          <v:shape id="_x0000_s1373" type="#_x0000_t32" style="position:absolute;left:0;text-align:left;margin-left:43.05pt;margin-top:2pt;width:0;height:28.4pt;flip:y;z-index:251507200;mso-position-horizontal-relative:text;mso-position-vertical-relative:text" o:connectortype="straight" strokecolor="#c0504d" strokeweight="2.5pt">
            <v:shadow color="#868686"/>
          </v:shape>
        </w:pict>
      </w:r>
      <w:r>
        <w:rPr>
          <w:noProof/>
          <w:lang w:eastAsia="ru-RU"/>
        </w:rPr>
        <w:pict>
          <v:shape id="_x0000_s1374" type="#_x0000_t32" style="position:absolute;left:0;text-align:left;margin-left:23.65pt;margin-top:2pt;width:0;height:28.4pt;flip:y;z-index:251506176;mso-position-horizontal-relative:text;mso-position-vertical-relative:text" o:connectortype="straight" strokecolor="#c0504d" strokeweight="2.5pt">
            <v:shadow color="#868686"/>
          </v:shape>
        </w:pict>
      </w:r>
      <w:r>
        <w:rPr>
          <w:noProof/>
          <w:lang w:eastAsia="ru-RU"/>
        </w:rPr>
        <w:pict>
          <v:shape id="_x0000_s1375" type="#_x0000_t32" style="position:absolute;left:0;text-align:left;margin-left:89.4pt;margin-top:30.4pt;width:268.65pt;height:2.9pt;z-index:251499008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76" type="#_x0000_t32" style="position:absolute;left:0;text-align:left;margin-left:383.65pt;margin-top:8.3pt;width:0;height:28.4pt;flip:y;z-index:251505152;mso-position-horizontal-relative:text;mso-position-vertical-relative:text" o:connectortype="straight" strokecolor="#c0504d" strokeweight="2.5pt">
            <v:shadow color="#868686"/>
          </v:shape>
        </w:pict>
      </w:r>
      <w:r>
        <w:rPr>
          <w:noProof/>
          <w:lang w:eastAsia="ru-RU"/>
        </w:rPr>
        <w:pict>
          <v:shape id="_x0000_s1377" type="#_x0000_t32" style="position:absolute;left:0;text-align:left;margin-left:410.65pt;margin-top:8.3pt;width:0;height:28.4pt;flip:y;z-index:251504128;mso-position-horizontal-relative:text;mso-position-vertical-relative:text" o:connectortype="straight" strokecolor="#c0504d" strokeweight="2.5pt">
            <v:shadow color="#868686"/>
          </v:shape>
        </w:pict>
      </w:r>
      <w:r>
        <w:rPr>
          <w:noProof/>
          <w:lang w:eastAsia="ru-RU"/>
        </w:rPr>
        <w:pict>
          <v:shape id="_x0000_s1378" type="#_x0000_t32" style="position:absolute;left:0;text-align:left;margin-left:364.95pt;margin-top:33.25pt;width:4.15pt;height:0;flip:x;z-index:251503104;mso-position-horizontal-relative:text;mso-position-vertical-relative:text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379" style="position:absolute;left:0;text-align:left;margin-left:364.95pt;margin-top:30.4pt;width:58.85pt;height:8.75pt;z-index:251502080;mso-position-horizontal-relative:text;mso-position-vertical-relative:text" coordsize="1177,175" path="m1177,98hdc1128,86,1100,81,1052,57,937,,1082,53,969,15,904,20,839,19,775,29,692,42,611,84,526,98v-14,5,-28,7,-41,14c456,128,402,167,402,167v-56,-6,-123,8,-167,-27c199,111,180,38,125,29,84,22,42,29,,29e" fillcolor="#92d050" strokecolor="#4f81bd" strokeweight="1pt">
            <v:stroke dashstyle="dash"/>
            <v:shadow color="#868686"/>
            <v:path arrowok="t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80" type="#_x0000_t75" style="width:23.25pt;height:27pt;visibility:visible" filled="t" fillcolor="#92d050">
            <v:imagedata r:id="rId57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А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81" type="#_x0000_t75" style="width:23.25pt;height:27pt;visibility:visible" filled="t" fillcolor="#92d050">
            <v:imagedata r:id="rId57" o:title="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82" type="#_x0000_t75" style="width:6.75pt;height:6.75pt;visibility:visible">
            <v:imagedata r:id="rId58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1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83" type="#_x0000_t75" style="width:10.5pt;height:35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">
            <v:imagedata r:id="rId59" o:title="" croptop="-5123f" cropbottom="-5123f" cropright="-5840f"/>
            <o:lock v:ext="edit" aspectratio="f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CC3D3B">
        <w:rPr>
          <w:rFonts w:ascii="Times New Roman" w:hAnsi="Times New Roman"/>
          <w:sz w:val="28"/>
          <w:szCs w:val="28"/>
        </w:rPr>
        <w:t>Б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80" type="#_x0000_t32" style="position:absolute;left:0;text-align:left;margin-left:173.85pt;margin-top:4.85pt;width:89.35pt;height:26.75pt;flip:y;z-index:2515102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81" type="#_x0000_t32" style="position:absolute;left:0;text-align:left;margin-left:165.55pt;margin-top:4.85pt;width:173.8pt;height:34.4pt;flip:x;z-index:251509248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4      </w:t>
      </w:r>
      <w:r>
        <w:rPr>
          <w:noProof/>
          <w:lang w:eastAsia="ru-RU"/>
        </w:rPr>
        <w:pict>
          <v:shape id="_x0000_s1382" type="#_x0000_t75" style="position:absolute;left:0;text-align:left;margin-left:166.35pt;margin-top:2.15pt;width:10.05pt;height:30.7pt;z-index:251512320;visibility:visible;mso-wrap-distance-top:2.4pt;mso-wrap-distance-right:3.486mm;mso-wrap-distance-bottom:.77175mm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">
            <v:imagedata r:id="rId61" o:title=""/>
            <o:lock v:ext="edit" aspectratio="f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Pr="00CC3D3B">
        <w:rPr>
          <w:rFonts w:ascii="Times New Roman" w:hAnsi="Times New Roman"/>
          <w:sz w:val="28"/>
          <w:szCs w:val="28"/>
        </w:rPr>
        <w:t xml:space="preserve">                </w:t>
      </w:r>
    </w:p>
    <w:p w:rsidR="002D1E51" w:rsidRPr="00CC3D3B" w:rsidRDefault="002D1E51" w:rsidP="00563240">
      <w:pPr>
        <w:shd w:val="clear" w:color="auto" w:fill="92D050"/>
        <w:tabs>
          <w:tab w:val="left" w:pos="41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83" type="#_x0000_t32" style="position:absolute;left:0;text-align:left;margin-left:157.25pt;margin-top:8.7pt;width:4.15pt;height:0;z-index:251508224" o:connectortype="straight">
            <v:stroke endarrow="block"/>
          </v:shape>
        </w:pict>
      </w:r>
      <w:r>
        <w:rPr>
          <w:rFonts w:ascii="Times New Roman" w:hAnsi="Times New Roman"/>
          <w:sz w:val="28"/>
          <w:szCs w:val="28"/>
        </w:rPr>
        <w:tab/>
        <w:t>2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24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 и остановки мяча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4</w:t>
      </w:r>
    </w:p>
    <w:p w:rsidR="002D1E51" w:rsidRPr="00CC3D3B" w:rsidRDefault="002D1E51" w:rsidP="005632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выполняет пас игроку Б низом. Игрок Б отдаёт мяч обратно игроку А, который выполняет средний пас верхом над манекеном игроку В. Игрок В в одно касание отдаёт мяч игроку Г. Игрок Г возвращает мяч в одно касание игроку В назад низом, который выполняет средний пас над манекеном. Игроки А и Б меняются местами после среднего паса, игрок В меняется местами с игроком Г (рис. 25).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84" type="#_x0000_t19" style="position:absolute;left:0;text-align:left;margin-left:99.2pt;margin-top:17.45pt;width:253.3pt;height:150.3pt;rotation:-2095286fd;z-index:251522560" coordsize="24472,25990" adj="-6398979,768570,2872" path="wr-18728,,24472,43200,,192,24021,25990nfewr-18728,,24472,43200,,192,24021,25990l2872,21600nsxe">
            <v:path o:connectlocs="0,192;24021,25990;2872,21600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307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85" type="#_x0000_t75" style="position:absolute;left:0;text-align:left;margin-left:282.55pt;margin-top:-.2pt;width:29.1pt;height:28.25pt;z-index:251518464;visibility:visible">
            <v:imagedata r:id="rId62" o:title=""/>
          </v:shape>
        </w:pict>
      </w:r>
      <w:r>
        <w:rPr>
          <w:noProof/>
          <w:lang w:eastAsia="ru-RU"/>
        </w:rPr>
        <w:pict>
          <v:shape id="_x0000_s1386" type="#_x0000_t75" style="position:absolute;left:0;text-align:left;margin-left:205.1pt;margin-top:21.95pt;width:10.95pt;height:35.3pt;z-index:251517440;visibility:visible">
            <v:imagedata r:id="rId63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55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87" type="#_x0000_t75" style="position:absolute;left:0;text-align:left;margin-left:13pt;margin-top:6.1pt;width:24pt;height:28.35pt;z-index:251519488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388" type="#_x0000_t32" style="position:absolute;left:0;text-align:left;margin-left:309.55pt;margin-top:8.9pt;width:64.4pt;height:13.15pt;flip:x y;z-index:2515246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89" type="#_x0000_t75" style="position:absolute;left:0;text-align:left;margin-left:375.35pt;margin-top:12.35pt;width:27pt;height:28.4pt;z-index:251520512;visibility:visible">
            <v:imagedata r:id="rId64" o:title="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Г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90" type="#_x0000_t32" style="position:absolute;left:0;text-align:left;margin-left:342.1pt;margin-top:6.15pt;width:27pt;height:19.95pt;flip:x;z-index:25152665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391" type="#_x0000_t32" style="position:absolute;left:0;text-align:left;margin-left:309.55pt;margin-top:.6pt;width:27.7pt;height:25.5pt;z-index:2515256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92" type="#_x0000_t32" style="position:absolute;left:0;text-align:left;margin-left:373.95pt;margin-top:.6pt;width:.7pt;height:5.55pt;z-index:2515235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93" type="#_x0000_t32" style="position:absolute;left:0;text-align:left;margin-left:45.1pt;margin-top:10.9pt;width:30.5pt;height:15.2pt;flip:y;z-index:25151334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394" type="#_x0000_t32" style="position:absolute;left:0;text-align:left;margin-left:68.65pt;margin-top:6.15pt;width:11.8pt;height:47.05pt;flip:y;z-index:2515215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95" type="#_x0000_t32" style="position:absolute;left:0;text-align:left;margin-left:34.7pt;margin-top:26.1pt;width:33.95pt;height:31.85pt;z-index:251514368" o:connectortype="straight">
            <v:stroke endarrow="block"/>
          </v:shape>
        </w:pict>
      </w:r>
      <w:r>
        <w:rPr>
          <w:noProof/>
          <w:lang w:eastAsia="ru-RU"/>
        </w:rPr>
        <w:pict>
          <v:shape id="Рисунок 2" o:spid="_x0000_s1396" type="#_x0000_t75" style="position:absolute;left:0;text-align:left;margin-left:70.4pt;margin-top:35.9pt;width:21.8pt;height:28.4pt;z-index:251516416;visibility:visible" filled="t" fillcolor="#92d050">
            <v:imagedata r:id="rId65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А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84" type="#_x0000_t75" style="width:6.75pt;height:6.75pt;visibility:visible">
            <v:imagedata r:id="rId58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tabs>
          <w:tab w:val="left" w:pos="855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97" type="#_x0000_t75" style="position:absolute;left:0;text-align:left;margin-left:166.35pt;margin-top:11.75pt;width:10.95pt;height:35.3pt;z-index:251515392;visibility:visible">
            <v:imagedata r:id="rId63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2                                                                                                           В</w:t>
      </w:r>
    </w:p>
    <w:p w:rsidR="002D1E51" w:rsidRPr="00CC3D3B" w:rsidRDefault="002D1E51" w:rsidP="00563240">
      <w:pPr>
        <w:shd w:val="clear" w:color="auto" w:fill="92D050"/>
        <w:tabs>
          <w:tab w:val="left" w:pos="41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1</w:t>
      </w:r>
    </w:p>
    <w:p w:rsidR="002D1E51" w:rsidRPr="00CC3D3B" w:rsidRDefault="002D1E51" w:rsidP="00375230">
      <w:pPr>
        <w:shd w:val="clear" w:color="auto" w:fill="92D050"/>
        <w:tabs>
          <w:tab w:val="left" w:pos="41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Б</w:t>
      </w:r>
      <w:r w:rsidRPr="00CC3D3B">
        <w:rPr>
          <w:rFonts w:ascii="Times New Roman" w:hAnsi="Times New Roman"/>
          <w:sz w:val="28"/>
          <w:szCs w:val="28"/>
        </w:rPr>
        <w:tab/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25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 и остановки мяча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5</w:t>
      </w:r>
    </w:p>
    <w:p w:rsidR="002D1E51" w:rsidRPr="00CC3D3B" w:rsidRDefault="002D1E51" w:rsidP="005632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выполняет ведение мяча между стойками, после ведения играет в «стенку» с игроком Б и становится в колону Б. Игрок Б выполняет тоже самое, и становится в колонну А (рис. 26).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398" type="#_x0000_t75" style="position:absolute;left:0;text-align:left;margin-left:423.45pt;margin-top:13.2pt;width:23.8pt;height:28.35pt;z-index:251544064;visibility:visible" filled="t" fillcolor="#92d050">
            <v:imagedata r:id="rId65" o:title=""/>
          </v:shape>
        </w:pict>
      </w:r>
      <w:r>
        <w:rPr>
          <w:noProof/>
          <w:lang w:eastAsia="ru-RU"/>
        </w:rPr>
        <w:pict>
          <v:shape id="_x0000_s1399" type="#_x0000_t75" style="position:absolute;left:0;text-align:left;margin-left:399.65pt;margin-top:13.25pt;width:23.65pt;height:28.4pt;z-index:251543040;visibility:visible" filled="t" fillcolor="#92d050">
            <v:imagedata r:id="rId65" o:title=""/>
          </v:shape>
        </w:pict>
      </w:r>
      <w:r>
        <w:rPr>
          <w:noProof/>
          <w:lang w:eastAsia="ru-RU"/>
        </w:rPr>
        <w:pict>
          <v:shape id="_x0000_s1400" type="#_x0000_t75" style="position:absolute;left:0;text-align:left;margin-left:98.55pt;margin-top:12.55pt;width:24.1pt;height:28.4pt;z-index:251540992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401" type="#_x0000_t75" style="position:absolute;left:0;text-align:left;margin-left:66.05pt;margin-top:6.15pt;width:6.7pt;height:34.55pt;z-index:251533824;visibility:visible;mso-wrap-distance-left:10.44pt;mso-wrap-distance-top:.48pt;mso-wrap-distance-right:11.79pt;mso-wrap-distance-bottom:.26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">
            <v:imagedata r:id="rId66" o:title=""/>
            <o:lock v:ext="edit" aspectratio="f"/>
          </v:shape>
        </w:pict>
      </w:r>
      <w:r>
        <w:rPr>
          <w:noProof/>
          <w:lang w:eastAsia="ru-RU"/>
        </w:rPr>
        <w:pict>
          <v:shape id="_x0000_s1402" type="#_x0000_t75" style="position:absolute;left:0;text-align:left;margin-left:19.95pt;margin-top:11.85pt;width:24pt;height:28.35pt;z-index:251539968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403" type="#_x0000_t75" style="position:absolute;left:0;text-align:left;margin-left:383.1pt;margin-top:5.25pt;width:6.7pt;height:34.55pt;z-index:251532800;visibility:visible;mso-wrap-distance-left:10.44pt;mso-wrap-distance-top:.48pt;mso-wrap-distance-right:11.79pt;mso-wrap-distance-bottom:.26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">
            <v:imagedata r:id="rId66" o:title=""/>
            <o:lock v:ext="edit" aspectratio="f"/>
          </v:shape>
        </w:pict>
      </w:r>
      <w:r>
        <w:rPr>
          <w:noProof/>
          <w:lang w:eastAsia="ru-RU"/>
        </w:rPr>
        <w:pict>
          <v:shape id="_x0000_s1404" type="#_x0000_t75" style="position:absolute;left:0;text-align:left;margin-left:228.55pt;margin-top:3.05pt;width:36.65pt;height:37.15pt;rotation:2922412fd;z-index:251530752;visibility:visible">
            <v:imagedata r:id="rId67" o:title=""/>
          </v:shape>
        </w:pict>
      </w:r>
      <w:r>
        <w:rPr>
          <w:noProof/>
          <w:lang w:eastAsia="ru-RU"/>
        </w:rPr>
        <w:pict>
          <v:shape id="_x0000_s1405" type="#_x0000_t75" style="position:absolute;left:0;text-align:left;margin-left:198.1pt;margin-top:2.35pt;width:36.65pt;height:37.2pt;rotation:2922412fd;z-index:251531776;visibility:visible">
            <v:imagedata r:id="rId67" o:title=""/>
          </v:shape>
        </w:pict>
      </w:r>
      <w:r>
        <w:rPr>
          <w:noProof/>
          <w:lang w:eastAsia="ru-RU"/>
        </w:rPr>
        <w:pict>
          <v:shape id="_x0000_s1406" type="#_x0000_t75" style="position:absolute;left:0;text-align:left;margin-left:165.5pt;margin-top:3.75pt;width:36.65pt;height:36.95pt;rotation:2922412fd;z-index:251529728;visibility:visible">
            <v:imagedata r:id="rId68" o:title=""/>
          </v:shape>
        </w:pict>
      </w:r>
      <w:r>
        <w:rPr>
          <w:noProof/>
          <w:lang w:eastAsia="ru-RU"/>
        </w:rPr>
        <w:pict>
          <v:shape id="Рисунок 25" o:spid="_x0000_s1407" type="#_x0000_t75" style="position:absolute;left:0;text-align:left;margin-left:130.8pt;margin-top:2.95pt;width:36.65pt;height:36.75pt;rotation:2922412fd;z-index:251528704;visibility:visible">
            <v:imagedata r:id="rId69" o:title=""/>
          </v:shape>
        </w:pict>
      </w:r>
      <w:r>
        <w:rPr>
          <w:noProof/>
          <w:lang w:eastAsia="ru-RU"/>
        </w:rPr>
        <w:pict>
          <v:shape id="_x0000_s1408" style="position:absolute;left:0;text-align:left;margin-left:124.7pt;margin-top:32.25pt;width:198pt;height:18.35pt;z-index:251527680;mso-position-horizontal-relative:text;mso-position-vertical-relative:text" coordsize="3960,367" path="m,77hdc49,4,34,,180,49v14,5,3,32,14,42c204,101,222,99,236,104v54,18,32,8,83,42c439,322,345,209,845,174v57,-4,109,-51,166,-56c1062,113,1112,109,1163,104v145,-47,55,-29,277,-13c1449,105,1455,122,1468,132v12,9,32,4,42,14c1533,169,1547,201,1565,229v9,14,28,42,28,42c1694,266,1796,268,1897,257v29,-3,83,-28,83,-28c1989,215,1995,197,2008,187v12,-9,29,-7,42,-13c2166,117,2020,170,2133,132v106,5,213,2,318,14c2521,154,2487,224,2520,257v23,24,83,55,83,55c2742,307,2882,317,3019,298v33,-5,51,-47,83,-55c3245,207,3384,187,3531,174v46,4,94,3,139,13c3714,197,3752,276,3767,298v8,12,28,7,41,14c3858,337,3901,367,3960,367e" fillcolor="#92d050" strokeweight="1pt">
            <v:stroke dashstyle="dash"/>
            <v:shadow color="#868686"/>
            <v:path arrowok="t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09" type="#_x0000_t32" style="position:absolute;left:0;text-align:left;margin-left:394.05pt;margin-top:5.7pt;width:14.5pt;height:21.45pt;flip:x y;z-index:25153894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10" type="#_x0000_t32" style="position:absolute;left:0;text-align:left;margin-left:358.35pt;margin-top:5.7pt;width:15.6pt;height:21.45pt;flip:y;z-index:251537920" o:connectortype="straight">
            <v:stroke endarrow="block"/>
          </v:shape>
        </w:pict>
      </w:r>
    </w:p>
    <w:p w:rsidR="002D1E51" w:rsidRPr="00CC3D3B" w:rsidRDefault="002D1E51" w:rsidP="00563240">
      <w:pPr>
        <w:shd w:val="clear" w:color="auto" w:fill="92D050"/>
        <w:tabs>
          <w:tab w:val="right" w:pos="935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11" type="#_x0000_t32" style="position:absolute;left:0;text-align:left;margin-left:328.25pt;margin-top:5.05pt;width:5.55pt;height:4.85pt;z-index:251534848" o:connectortype="straight">
            <v:stroke endarrow="block"/>
          </v:shape>
        </w:pict>
      </w:r>
      <w:r>
        <w:rPr>
          <w:noProof/>
          <w:lang w:eastAsia="ru-RU"/>
        </w:rPr>
        <w:pict>
          <v:shape id="Рисунок 4" o:spid="_x0000_s1412" type="#_x0000_t75" style="position:absolute;left:0;text-align:left;margin-left:122.65pt;margin-top:1.6pt;width:8.2pt;height:8.3pt;z-index:251542016;visibility:visible">
            <v:imagedata r:id="rId70" o:title=""/>
          </v:shape>
        </w:pict>
      </w:r>
      <w:r>
        <w:rPr>
          <w:noProof/>
          <w:lang w:eastAsia="ru-RU"/>
        </w:rPr>
        <w:pict>
          <v:shape id="_x0000_s1413" type="#_x0000_t32" style="position:absolute;left:0;text-align:left;margin-left:358.35pt;margin-top:11.3pt;width:42.6pt;height:0;flip:x;z-index:2515368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14" type="#_x0000_t32" style="position:absolute;left:0;text-align:left;margin-left:337.25pt;margin-top:11.3pt;width:71.3pt;height:20.1pt;flip:y;z-index:251535872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>А</w:t>
      </w:r>
      <w:r w:rsidRPr="00CC3D3B">
        <w:rPr>
          <w:rFonts w:ascii="Times New Roman" w:hAnsi="Times New Roman"/>
          <w:sz w:val="28"/>
          <w:szCs w:val="28"/>
        </w:rPr>
        <w:tab/>
        <w:t>Б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26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Комплексное развитие техники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Варианты ведения и упражнения: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ведение касанием мяча на каждый шаг одной ногой;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- ведение внутренней стороной стопы (ноги меняют таким образом, чтобы мяч находился под дальней ногой от стойки); 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ведение внутренней стороной стопы (ноги меняют таким образом, чтобы мяч находился под ближней  ногой от стойки);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перекаты мяча с ноги на ногу (внутренние сторону стопы);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после обводки первой стойки выполнить передачу мяча, остальные стойки быстро оббежать слаломом.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6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Игроки передают мяч в два касания против часовой стрелки правой ногой. Обязательное условие выполнения упражнения: первым касание развернуться в сторону игрока, которому будет выполнена передача. Игроки перемещаются в сторону передачи. Через время направление меняется, и упражнение выполняется по часовой стрелке левой ногой (рис. 27). 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15" type="#_x0000_t32" style="position:absolute;left:0;text-align:left;margin-left:205.05pt;margin-top:7.35pt;width:97.6pt;height:61.6pt;flip:x y;z-index:251563520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16" type="#_x0000_t75" style="position:absolute;left:0;text-align:left;margin-left:150.55pt;margin-top:3.15pt;width:24.1pt;height:28.35pt;z-index:251551232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417" type="#_x0000_t75" style="position:absolute;left:0;text-align:left;margin-left:174.8pt;margin-top:3.2pt;width:24.1pt;height:28.4pt;z-index:251552256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418" type="#_x0000_t75" style="position:absolute;left:0;text-align:left;margin-left:202.35pt;margin-top:15.95pt;width:10.1pt;height:30.7pt;z-index:251546112;visibility:visible;mso-wrap-distance-top:2.4pt;mso-wrap-distance-right:9.87pt;mso-wrap-distance-bottom:2.18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">
            <v:imagedata r:id="rId71" o:title=""/>
            <o:lock v:ext="edit" aspectratio="f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19" type="#_x0000_t32" style="position:absolute;left:0;text-align:left;margin-left:32.65pt;margin-top:14.3pt;width:139.85pt;height:38.75pt;flip:x;z-index:25156454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20" type="#_x0000_t32" style="position:absolute;left:0;text-align:left;margin-left:124.7pt;margin-top:14.3pt;width:75.5pt;height:38.75pt;flip:x;z-index:2515604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21" type="#_x0000_t32" style="position:absolute;left:0;text-align:left;margin-left:217.5pt;margin-top:14.3pt;width:85.15pt;height:47.75pt;flip:x y;z-index:251559424" o:connectortype="straight">
            <v:stroke endarrow="block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22" type="#_x0000_t75" style="position:absolute;left:0;text-align:left;margin-left:111.55pt;margin-top:12.65pt;width:10.1pt;height:30.7pt;z-index:251545088;visibility:visible;mso-wrap-distance-top:2.4pt;mso-wrap-distance-right:9.87pt;mso-wrap-distance-bottom:2.18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">
            <v:imagedata r:id="rId71" o:title=""/>
            <o:lock v:ext="edit" aspectratio="f"/>
          </v:shape>
        </w:pict>
      </w:r>
      <w:r>
        <w:rPr>
          <w:noProof/>
          <w:lang w:eastAsia="ru-RU"/>
        </w:rPr>
        <w:pict>
          <v:shape id="_x0000_s1423" type="#_x0000_t75" style="position:absolute;left:0;text-align:left;margin-left:354.7pt;margin-top:1.7pt;width:20.45pt;height:28.4pt;z-index:251556352;visibility:visible" filled="t" fillcolor="#92d050">
            <v:imagedata r:id="rId72" o:title=""/>
          </v:shape>
        </w:pict>
      </w:r>
      <w:r>
        <w:rPr>
          <w:noProof/>
          <w:lang w:eastAsia="ru-RU"/>
        </w:rPr>
        <w:pict>
          <v:shape id="_x0000_s1424" type="#_x0000_t75" style="position:absolute;left:0;text-align:left;margin-left:51.55pt;margin-top:10.25pt;width:24.1pt;height:28.35pt;z-index:251550208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425" type="#_x0000_t75" style="position:absolute;left:0;text-align:left;margin-left:75.55pt;margin-top:10.25pt;width:24.1pt;height:28.35pt;z-index:251549184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426" type="#_x0000_t75" style="position:absolute;left:0;text-align:left;margin-left:305.5pt;margin-top:12.65pt;width:10.1pt;height:30.7pt;z-index:251548160;visibility:visible;mso-wrap-distance-top:2.4pt;mso-wrap-distance-right:9.87pt;mso-wrap-distance-bottom:2.18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">
            <v:imagedata r:id="rId71" o:title=""/>
            <o:lock v:ext="edit" aspectratio="f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27" type="#_x0000_t32" style="position:absolute;left:0;text-align:left;margin-left:243.1pt;margin-top:14.45pt;width:151.6pt;height:94.85pt;flip:y;z-index:251566592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28" type="#_x0000_t32" style="position:absolute;left:0;text-align:left;margin-left:32.65pt;margin-top:14.45pt;width:152.3pt;height:94.85pt;z-index:25156556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29" type="#_x0000_t75" style="position:absolute;left:0;text-align:left;margin-left:316.5pt;margin-top:14.45pt;width:8.2pt;height:8.3pt;z-index:251558400;visibility:visible">
            <v:imagedata r:id="rId70" o:title=""/>
          </v:shape>
        </w:pict>
      </w:r>
      <w:r>
        <w:rPr>
          <w:noProof/>
          <w:lang w:eastAsia="ru-RU"/>
        </w:rPr>
        <w:pict>
          <v:shape id="_x0000_s1430" type="#_x0000_t75" style="position:absolute;left:0;text-align:left;margin-left:320.85pt;margin-top:1.4pt;width:30.35pt;height:28.4pt;z-index:251555328;visibility:visible" filled="t" fillcolor="#92d050">
            <v:imagedata r:id="rId65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31" type="#_x0000_t32" style="position:absolute;left:0;text-align:left;margin-left:217.5pt;margin-top:15.2pt;width:119.75pt;height:67.15pt;flip:y;z-index:2515624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32" type="#_x0000_t32" style="position:absolute;left:0;text-align:left;margin-left:108.1pt;margin-top:10.35pt;width:76.85pt;height:1in;z-index:2515614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33" type="#_x0000_t75" style="position:absolute;left:0;text-align:left;margin-left:91.6pt;margin-top:5.5pt;width:8.15pt;height:8.3pt;z-index:251557376;visibility:visible">
            <v:imagedata r:id="rId70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34" type="#_x0000_t75" style="position:absolute;left:0;text-align:left;margin-left:209.85pt;margin-top:10.8pt;width:10.05pt;height:30.7pt;z-index:251547136;visibility:visible;mso-wrap-distance-top:2.4pt;mso-wrap-distance-right:3.48597mm;mso-wrap-distance-bottom:.77175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">
            <v:imagedata r:id="rId61" o:title=""/>
            <o:lock v:ext="edit" aspectratio="f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35" type="#_x0000_t75" style="position:absolute;left:0;text-align:left;margin-left:223.15pt;margin-top:13.45pt;width:17.35pt;height:28.4pt;z-index:251554304;visibility:visible" filled="t" fillcolor="#92d050">
            <v:imagedata r:id="rId73" o:title=""/>
          </v:shape>
        </w:pict>
      </w:r>
      <w:r>
        <w:rPr>
          <w:noProof/>
          <w:lang w:eastAsia="ru-RU"/>
        </w:rPr>
        <w:pict>
          <v:shape id="_x0000_s1436" type="#_x0000_t75" style="position:absolute;left:0;text-align:left;margin-left:184.95pt;margin-top:13.3pt;width:17.4pt;height:28.35pt;z-index:251553280;visibility:visible" filled="t" fillcolor="#92d050">
            <v:imagedata r:id="rId74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27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 и остановки мяча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7</w:t>
      </w:r>
    </w:p>
    <w:p w:rsidR="002D1E51" w:rsidRPr="00CC3D3B" w:rsidRDefault="002D1E51" w:rsidP="0037523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Игроки играют в «стенку» против часовой стрелки. Обязательное условие выполнения упражнения: передача мяча в дальнюю ногу от манекена. Игроки перемещаются А на Б, Б на В, В на Г, Г на А. Через время направление меняется, и упражнение выполняется по часовой стрелке (рис. 28).</w:t>
      </w:r>
    </w:p>
    <w:p w:rsidR="002D1E51" w:rsidRPr="00CC3D3B" w:rsidRDefault="002D1E51" w:rsidP="00375230">
      <w:pPr>
        <w:shd w:val="clear" w:color="auto" w:fill="92D050"/>
        <w:tabs>
          <w:tab w:val="center" w:pos="48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37" type="#_x0000_t75" style="position:absolute;left:0;text-align:left;margin-left:148.4pt;margin-top:4.25pt;width:24.1pt;height:28.4pt;z-index:251598336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438" type="#_x0000_t75" style="position:absolute;left:0;text-align:left;margin-left:217.5pt;margin-top:4.25pt;width:24.1pt;height:28.35pt;z-index:251017728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439" type="#_x0000_t75" style="position:absolute;left:0;text-align:left;margin-left:202.4pt;margin-top:2.85pt;width:10.95pt;height:35.3pt;z-index:251588096;visibility:visible">
            <v:imagedata r:id="rId63" o:title=""/>
          </v:shape>
        </w:pict>
      </w:r>
      <w:r>
        <w:rPr>
          <w:rFonts w:ascii="Times New Roman" w:hAnsi="Times New Roman"/>
          <w:sz w:val="28"/>
          <w:szCs w:val="28"/>
        </w:rPr>
        <w:tab/>
        <w:t xml:space="preserve">  Г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40" type="#_x0000_t32" style="position:absolute;left:0;text-align:left;margin-left:143.4pt;margin-top:8.45pt;width:41.55pt;height:45.7pt;flip:x;z-index:251597312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41" type="#_x0000_t32" style="position:absolute;left:0;text-align:left;margin-left:97.05pt;margin-top:8.45pt;width:81.65pt;height:45.7pt;flip:x;z-index:2515942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42" type="#_x0000_t32" style="position:absolute;left:0;text-align:left;margin-left:226.5pt;margin-top:3.6pt;width:1in;height:41.55pt;flip:x y;z-index:2515788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43" type="#_x0000_t32" style="position:absolute;left:0;text-align:left;margin-left:184.95pt;margin-top:3.6pt;width:32.55pt;height:30.85pt;flip:x y;z-index:2515799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44" type="#_x0000_t32" style="position:absolute;left:0;text-align:left;margin-left:188.4pt;margin-top:3.6pt;width:34.65pt;height:0;flip:x;z-index:25158297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45" type="#_x0000_t32" style="position:absolute;left:0;text-align:left;margin-left:217.5pt;margin-top:3.6pt;width:9pt;height:30.85pt;flip:x;z-index:251592192" o:connectortype="straight">
            <v:stroke endarrow="block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46" type="#_x0000_t32" style="position:absolute;left:0;text-align:left;margin-left:223.05pt;margin-top:2.7pt;width:71.3pt;height:10.7pt;flip:x y;z-index:25159321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47" type="#_x0000_t32" style="position:absolute;left:0;text-align:left;margin-left:302.65pt;margin-top:13.4pt;width:27pt;height:15.95pt;flip:x y;z-index:25159116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48" type="#_x0000_t32" style="position:absolute;left:0;text-align:left;margin-left:279.8pt;margin-top:13.4pt;width:18.7pt;height:28.7pt;flip:y;z-index:2515901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49" type="#_x0000_t75" style="position:absolute;left:0;text-align:left;margin-left:111.55pt;margin-top:10.25pt;width:10.95pt;height:35.3pt;z-index:251567616;visibility:visible">
            <v:imagedata r:id="rId63" o:title=""/>
          </v:shape>
        </w:pict>
      </w:r>
      <w:r>
        <w:rPr>
          <w:noProof/>
          <w:lang w:eastAsia="ru-RU"/>
        </w:rPr>
        <w:pict>
          <v:shape id="_x0000_s1450" type="#_x0000_t75" style="position:absolute;left:0;text-align:left;margin-left:354.7pt;margin-top:1.7pt;width:20.45pt;height:28.4pt;z-index:251575808;visibility:visible" filled="t" fillcolor="#92d050">
            <v:imagedata r:id="rId72" o:title=""/>
          </v:shape>
        </w:pict>
      </w:r>
      <w:r>
        <w:rPr>
          <w:noProof/>
          <w:lang w:eastAsia="ru-RU"/>
        </w:rPr>
        <w:pict>
          <v:shape id="_x0000_s1451" type="#_x0000_t75" style="position:absolute;left:0;text-align:left;margin-left:51.55pt;margin-top:10.25pt;width:24.1pt;height:28.35pt;z-index:251571712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452" type="#_x0000_t75" style="position:absolute;left:0;text-align:left;margin-left:75.55pt;margin-top:10.25pt;width:24.1pt;height:28.35pt;z-index:251570688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453" type="#_x0000_t75" style="position:absolute;left:0;text-align:left;margin-left:305.5pt;margin-top:10.25pt;width:10.95pt;height:35.3pt;z-index:251569664;visibility:visible">
            <v:imagedata r:id="rId63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757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54" type="#_x0000_t32" style="position:absolute;left:0;text-align:left;margin-left:113.65pt;margin-top:6.55pt;width:20.75pt;height:19.7pt;flip:x;z-index:2515962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55" type="#_x0000_t32" style="position:absolute;left:0;text-align:left;margin-left:101.85pt;margin-top:3.1pt;width:41.55pt;height:3.45pt;flip:y;z-index:2515952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56" type="#_x0000_t75" style="position:absolute;left:0;text-align:left;margin-left:354.7pt;margin-top:12.8pt;width:8.2pt;height:8.3pt;z-index:251577856;visibility:visible">
            <v:imagedata r:id="rId70" o:title=""/>
          </v:shape>
        </w:pict>
      </w:r>
      <w:r>
        <w:rPr>
          <w:noProof/>
          <w:lang w:eastAsia="ru-RU"/>
        </w:rPr>
        <w:pict>
          <v:shape id="_x0000_s1457" type="#_x0000_t75" style="position:absolute;left:0;text-align:left;margin-left:320.85pt;margin-top:1.4pt;width:30.35pt;height:28.4pt;z-index:251574784;visibility:visible" filled="t" fillcolor="#92d050">
            <v:imagedata r:id="rId65" o:title="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В</w:t>
      </w:r>
    </w:p>
    <w:p w:rsidR="002D1E51" w:rsidRPr="00CC3D3B" w:rsidRDefault="002D1E51" w:rsidP="00563240">
      <w:pPr>
        <w:shd w:val="clear" w:color="auto" w:fill="92D050"/>
        <w:tabs>
          <w:tab w:val="left" w:pos="92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58" type="#_x0000_t32" style="position:absolute;left:0;text-align:left;margin-left:279.8pt;margin-top:15.2pt;width:42.9pt;height:0;flip:x;z-index:2515891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59" type="#_x0000_t32" style="position:absolute;left:0;text-align:left;margin-left:243.1pt;margin-top:15.2pt;width:94.15pt;height:42.5pt;flip:y;z-index:2515819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60" type="#_x0000_t32" style="position:absolute;left:0;text-align:left;margin-left:108.1pt;margin-top:10.35pt;width:76.85pt;height:28.65pt;z-index:251584000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61" type="#_x0000_t32" style="position:absolute;left:0;text-align:left;margin-left:108.1pt;margin-top:10.35pt;width:76.85pt;height:1in;z-index:2515809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62" type="#_x0000_t75" style="position:absolute;left:0;text-align:left;margin-left:91.6pt;margin-top:5.5pt;width:8.15pt;height:8.3pt;z-index:251576832;visibility:visible">
            <v:imagedata r:id="rId70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А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63" type="#_x0000_t32" style="position:absolute;left:0;text-align:left;margin-left:188.4pt;margin-top:3.8pt;width:54.7pt;height:22.15pt;z-index:2515870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64" type="#_x0000_t32" style="position:absolute;left:0;text-align:left;margin-left:184.95pt;margin-top:7.25pt;width:0;height:36.7pt;flip:y;z-index:2515860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65" type="#_x0000_t75" style="position:absolute;left:0;text-align:left;margin-left:209.85pt;margin-top:8.4pt;width:10.95pt;height:35.3pt;z-index:251568640;visibility:visible">
            <v:imagedata r:id="rId63" o:title=""/>
          </v:shape>
        </w:pict>
      </w:r>
    </w:p>
    <w:p w:rsidR="002D1E51" w:rsidRPr="00CC3D3B" w:rsidRDefault="002D1E51" w:rsidP="0037523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66" type="#_x0000_t32" style="position:absolute;left:0;text-align:left;margin-left:184.95pt;margin-top:10.1pt;width:53.3pt;height:24.65pt;flip:y;z-index:25158502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67" type="#_x0000_t75" style="position:absolute;left:0;text-align:left;margin-left:223.15pt;margin-top:13.45pt;width:17.35pt;height:28.4pt;z-index:251573760;visibility:visible" filled="t" fillcolor="#92d050">
            <v:imagedata r:id="rId73" o:title=""/>
          </v:shape>
        </w:pict>
      </w:r>
      <w:r>
        <w:rPr>
          <w:noProof/>
          <w:lang w:eastAsia="ru-RU"/>
        </w:rPr>
        <w:pict>
          <v:shape id="_x0000_s1468" type="#_x0000_t75" style="position:absolute;left:0;text-align:left;margin-left:184.95pt;margin-top:13.3pt;width:17.4pt;height:28.35pt;z-index:251572736;visibility:visible" filled="t" fillcolor="#92d050">
            <v:imagedata r:id="rId74" o:title=""/>
          </v:shape>
        </w:pict>
      </w:r>
    </w:p>
    <w:p w:rsidR="002D1E51" w:rsidRDefault="002D1E51" w:rsidP="00375230">
      <w:pPr>
        <w:shd w:val="clear" w:color="auto" w:fill="92D050"/>
        <w:tabs>
          <w:tab w:val="left" w:pos="538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28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 и остановки мяча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8</w:t>
      </w:r>
    </w:p>
    <w:p w:rsidR="002D1E51" w:rsidRPr="00CC3D3B" w:rsidRDefault="002D1E51" w:rsidP="005632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играет с игроком Б в «стенку», и отдаёт пас «на третьего» игроку В. Игрок В играет в «стенку» с игроком Б, после чего играет в «стенку» с игроком Г. Упражнение продолжается по кругу. Через время направление меняется. Обязательное условие выполнения: приём мяча выполнять дальней ногой от манекена. Передачи в одно касание. Игроки перемещаются по кругу (рис. 29).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69" type="#_x0000_t75" style="position:absolute;left:0;text-align:left;margin-left:150.55pt;margin-top:5.9pt;width:24.1pt;height:28.35pt;z-index:251628032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470" type="#_x0000_t75" style="position:absolute;left:0;text-align:left;margin-left:178.25pt;margin-top:5.95pt;width:24.1pt;height:28.35pt;z-index:251627008;visibility:visible" filled="t" fillcolor="#92d050">
            <v:imagedata r:id="rId57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CC3D3B">
        <w:rPr>
          <w:rFonts w:ascii="Times New Roman" w:hAnsi="Times New Roman"/>
          <w:sz w:val="28"/>
          <w:szCs w:val="28"/>
        </w:rPr>
        <w:t>Г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71" type="#_x0000_t75" style="position:absolute;left:0;text-align:left;margin-left:202.4pt;margin-top:2.85pt;width:10.95pt;height:35.3pt;z-index:251619840;visibility:visible">
            <v:imagedata r:id="rId63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72" type="#_x0000_t32" style="position:absolute;left:0;text-align:left;margin-left:155.2pt;margin-top:3.6pt;width:67.85pt;height:22.15pt;flip:x;z-index:251614720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73" type="#_x0000_t32" style="position:absolute;left:0;text-align:left;margin-left:226.5pt;margin-top:3.6pt;width:1in;height:41.55pt;flip:x y;z-index:2516106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74" type="#_x0000_t32" style="position:absolute;left:0;text-align:left;margin-left:217.5pt;margin-top:3.6pt;width:9pt;height:30.85pt;flip:x;z-index:251622912" o:connectortype="straight">
            <v:stroke endarrow="block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75" type="#_x0000_t32" style="position:absolute;left:0;text-align:left;margin-left:113.65pt;margin-top:9.85pt;width:41.55pt;height:48.1pt;flip:x;z-index:2516259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76" type="#_x0000_t32" style="position:absolute;left:0;text-align:left;margin-left:101.85pt;margin-top:4.05pt;width:53.35pt;height:34.2pt;flip:y;z-index:251624960" o:connectortype="straight">
            <v:stroke endarrow="block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77" type="#_x0000_t32" style="position:absolute;left:0;text-align:left;margin-left:119.2pt;margin-top:2.7pt;width:92.1pt;height:19.7pt;flip:x;z-index:2516116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78" type="#_x0000_t32" style="position:absolute;left:0;text-align:left;margin-left:285.35pt;margin-top:13.4pt;width:13.15pt;height:50.95pt;flip:y;z-index:2516208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79" type="#_x0000_t32" style="position:absolute;left:0;text-align:left;margin-left:223.05pt;margin-top:2.7pt;width:71.3pt;height:10.7pt;flip:x y;z-index:25162393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80" type="#_x0000_t32" style="position:absolute;left:0;text-align:left;margin-left:302.65pt;margin-top:13.4pt;width:27pt;height:15.95pt;flip:x y;z-index:25162188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81" type="#_x0000_t75" style="position:absolute;left:0;text-align:left;margin-left:111.55pt;margin-top:10.25pt;width:10.95pt;height:35.3pt;z-index:251599360;visibility:visible">
            <v:imagedata r:id="rId63" o:title=""/>
          </v:shape>
        </w:pict>
      </w:r>
      <w:r>
        <w:rPr>
          <w:noProof/>
          <w:lang w:eastAsia="ru-RU"/>
        </w:rPr>
        <w:pict>
          <v:shape id="_x0000_s1482" type="#_x0000_t75" style="position:absolute;left:0;text-align:left;margin-left:354.7pt;margin-top:1.7pt;width:20.45pt;height:28.4pt;z-index:251607552;visibility:visible" filled="t" fillcolor="#92d050">
            <v:imagedata r:id="rId72" o:title=""/>
          </v:shape>
        </w:pict>
      </w:r>
      <w:r>
        <w:rPr>
          <w:noProof/>
          <w:lang w:eastAsia="ru-RU"/>
        </w:rPr>
        <w:pict>
          <v:shape id="_x0000_s1483" type="#_x0000_t75" style="position:absolute;left:0;text-align:left;margin-left:51.55pt;margin-top:10.25pt;width:24.1pt;height:28.35pt;z-index:251603456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484" type="#_x0000_t75" style="position:absolute;left:0;text-align:left;margin-left:75.55pt;margin-top:10.25pt;width:24.1pt;height:28.35pt;z-index:251602432;visibility:visible" filled="t" fillcolor="#92d050">
            <v:imagedata r:id="rId57" o:title=""/>
          </v:shape>
        </w:pict>
      </w:r>
      <w:r>
        <w:rPr>
          <w:noProof/>
          <w:lang w:eastAsia="ru-RU"/>
        </w:rPr>
        <w:pict>
          <v:shape id="_x0000_s1485" type="#_x0000_t75" style="position:absolute;left:0;text-align:left;margin-left:305.5pt;margin-top:10.25pt;width:10.95pt;height:35.3pt;z-index:251601408;visibility:visible">
            <v:imagedata r:id="rId63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757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86" type="#_x0000_t75" style="position:absolute;left:0;text-align:left;margin-left:354.7pt;margin-top:12.8pt;width:8.2pt;height:8.3pt;z-index:251609600;visibility:visible">
            <v:imagedata r:id="rId70" o:title=""/>
          </v:shape>
        </w:pict>
      </w:r>
      <w:r>
        <w:rPr>
          <w:noProof/>
          <w:lang w:eastAsia="ru-RU"/>
        </w:rPr>
        <w:pict>
          <v:shape id="_x0000_s1487" type="#_x0000_t75" style="position:absolute;left:0;text-align:left;margin-left:320.85pt;margin-top:1.4pt;width:30.35pt;height:28.4pt;z-index:251606528;visibility:visible" filled="t" fillcolor="#92d050">
            <v:imagedata r:id="rId65" o:title="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В</w:t>
      </w:r>
    </w:p>
    <w:p w:rsidR="002D1E51" w:rsidRPr="00CC3D3B" w:rsidRDefault="002D1E51" w:rsidP="00563240">
      <w:pPr>
        <w:shd w:val="clear" w:color="auto" w:fill="92D050"/>
        <w:tabs>
          <w:tab w:val="left" w:pos="928"/>
          <w:tab w:val="left" w:pos="563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88" type="#_x0000_t32" style="position:absolute;left:0;text-align:left;margin-left:285.35pt;margin-top:15.2pt;width:37.35pt;height:24.9pt;flip:x;z-index:2516188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89" type="#_x0000_t32" style="position:absolute;left:0;text-align:left;margin-left:192.6pt;margin-top:15.2pt;width:130.1pt;height:24.9pt;flip:y;z-index:2516136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90" type="#_x0000_t32" style="position:absolute;left:0;text-align:left;margin-left:108.1pt;margin-top:10.35pt;width:76.85pt;height:28.65pt;z-index:25161574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91" type="#_x0000_t32" style="position:absolute;left:0;text-align:left;margin-left:108.1pt;margin-top:10.35pt;width:76.85pt;height:1in;z-index:2516126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92" type="#_x0000_t75" style="position:absolute;left:0;text-align:left;margin-left:91.6pt;margin-top:5.5pt;width:8.15pt;height:8.3pt;z-index:251608576;visibility:visible">
            <v:imagedata r:id="rId70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А</w:t>
      </w:r>
      <w:r w:rsidRPr="00CC3D3B">
        <w:rPr>
          <w:rFonts w:ascii="Times New Roman" w:hAnsi="Times New Roman"/>
          <w:sz w:val="28"/>
          <w:szCs w:val="28"/>
        </w:rPr>
        <w:tab/>
        <w:t>5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Pr="00CC3D3B">
        <w:rPr>
          <w:rFonts w:ascii="Times New Roman" w:hAnsi="Times New Roman"/>
          <w:sz w:val="28"/>
          <w:szCs w:val="28"/>
        </w:rPr>
        <w:t>3</w:t>
      </w:r>
    </w:p>
    <w:p w:rsidR="002D1E51" w:rsidRPr="00CC3D3B" w:rsidRDefault="002D1E51" w:rsidP="00563240">
      <w:pPr>
        <w:shd w:val="clear" w:color="auto" w:fill="92D050"/>
        <w:tabs>
          <w:tab w:val="left" w:pos="618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93" type="#_x0000_t32" style="position:absolute;left:0;text-align:left;margin-left:188.4pt;margin-top:8.35pt;width:95.55pt;height:42.25pt;flip:y;z-index:25161676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494" type="#_x0000_t32" style="position:absolute;left:0;text-align:left;margin-left:184.95pt;margin-top:7.25pt;width:0;height:36.7pt;flip:y;z-index:2516177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95" type="#_x0000_t75" style="position:absolute;left:0;text-align:left;margin-left:209.85pt;margin-top:8.4pt;width:10.95pt;height:35.3pt;z-index:251600384;visibility:visible">
            <v:imagedata r:id="rId63" o:title="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4</w:t>
      </w:r>
    </w:p>
    <w:p w:rsidR="002D1E51" w:rsidRPr="00CC3D3B" w:rsidRDefault="002D1E51" w:rsidP="00563240">
      <w:pPr>
        <w:shd w:val="clear" w:color="auto" w:fill="92D050"/>
        <w:tabs>
          <w:tab w:val="left" w:pos="2755"/>
          <w:tab w:val="left" w:pos="357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96" type="#_x0000_t75" style="position:absolute;left:0;text-align:left;margin-left:223.15pt;margin-top:13.45pt;width:17.35pt;height:28.4pt;z-index:251605504;visibility:visible" filled="t" fillcolor="#92d050">
            <v:imagedata r:id="rId73" o:title=""/>
          </v:shape>
        </w:pict>
      </w:r>
      <w:r>
        <w:rPr>
          <w:noProof/>
          <w:lang w:eastAsia="ru-RU"/>
        </w:rPr>
        <w:pict>
          <v:shape id="_x0000_s1497" type="#_x0000_t75" style="position:absolute;left:0;text-align:left;margin-left:184.95pt;margin-top:13.3pt;width:17.4pt;height:28.35pt;z-index:251604480;visibility:visible" filled="t" fillcolor="#92d050">
            <v:imagedata r:id="rId74" o:title="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1</w:t>
      </w:r>
      <w:r w:rsidRPr="00CC3D3B">
        <w:rPr>
          <w:rFonts w:ascii="Times New Roman" w:hAnsi="Times New Roman"/>
          <w:sz w:val="28"/>
          <w:szCs w:val="28"/>
        </w:rPr>
        <w:tab/>
        <w:t>2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375230">
      <w:pPr>
        <w:shd w:val="clear" w:color="auto" w:fill="92D050"/>
        <w:tabs>
          <w:tab w:val="left" w:pos="4929"/>
          <w:tab w:val="left" w:pos="51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ab/>
        <w:t>Б</w:t>
      </w:r>
      <w:r w:rsidRPr="00CC3D3B">
        <w:rPr>
          <w:rFonts w:ascii="Times New Roman" w:hAnsi="Times New Roman"/>
          <w:sz w:val="28"/>
          <w:szCs w:val="28"/>
        </w:rPr>
        <w:tab/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29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Упражнение,</w:t>
      </w:r>
      <w:r w:rsidRPr="00CC3D3B">
        <w:rPr>
          <w:rFonts w:ascii="Times New Roman" w:hAnsi="Times New Roman"/>
          <w:sz w:val="28"/>
          <w:szCs w:val="28"/>
        </w:rPr>
        <w:t xml:space="preserve"> развивающее технику паса и остановки мяча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9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выполняет передачу мяча игроку Б. Игрок Б после приёма мяча с разворотом выполняет передачу игроку В. Игрок В ведёт мяч и становится в колонну А. Игрок А перемещается на позицию Б, Б на позицию В. Упражнение выполняется также через позицию игрока Г. Перемещения те же, но через позицию Г (рис. 30).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122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98" type="#_x0000_t32" style="position:absolute;left:0;text-align:left;margin-left:192.6pt;margin-top:23.1pt;width:84.45pt;height:107.3pt;flip:y;z-index:251629056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 xml:space="preserve"> Г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85" type="#_x0000_t75" style="width:21.75pt;height:27.75pt;visibility:visible">
            <v:imagedata r:id="rId75" o:title="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86" type="#_x0000_t75" style="width:10.5pt;height:33pt;visibility:visible">
            <v:imagedata r:id="rId7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2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87" type="#_x0000_t75" style="width:10.5pt;height:33pt;visibility:visible">
            <v:imagedata r:id="rId76" o:title="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88" type="#_x0000_t75" style="width:21.75pt;height:27.75pt;visibility:visible">
            <v:imagedata r:id="rId75" o:title=""/>
          </v:shape>
        </w:pict>
      </w:r>
      <w:r w:rsidRPr="00CC3D3B">
        <w:rPr>
          <w:rFonts w:ascii="Times New Roman" w:hAnsi="Times New Roman"/>
          <w:sz w:val="28"/>
          <w:szCs w:val="28"/>
        </w:rPr>
        <w:t>В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499" style="position:absolute;left:0;text-align:left;margin-left:198.45pt;margin-top:.25pt;width:104.2pt;height:169.4pt;z-index:251631104" coordsize="1920,3300" path="m1920,hdc1890,10,1852,8,1830,30v-60,60,-20,120,,180c1820,240,1826,282,1800,300v-51,37,-180,60,-180,60c1516,517,1590,380,1530,600v-17,61,-60,180,-60,180c1480,880,1477,982,1500,1080v8,35,67,55,60,90c1547,1234,1336,1257,1320,1260v-114,172,-30,-1,-30,240c1290,1607,1239,1592,1170,1650v-150,125,-22,67,-180,120c980,1800,966,1829,960,1860v-14,69,8,150,-30,210c858,2183,657,2221,540,2250v-38,115,-15,247,-60,360c468,2639,418,2626,390,2640v-32,16,-57,46,-90,60c233,2729,159,2737,90,2760,59,3292,212,3194,,3300e" filled="f">
            <v:path arrowok="t"/>
          </v:shape>
        </w:pict>
      </w:r>
    </w:p>
    <w:p w:rsidR="002D1E51" w:rsidRPr="00CC3D3B" w:rsidRDefault="002D1E51" w:rsidP="00563240">
      <w:pPr>
        <w:shd w:val="clear" w:color="auto" w:fill="92D050"/>
        <w:tabs>
          <w:tab w:val="center" w:pos="467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ab/>
        <w:t xml:space="preserve">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00" type="#_x0000_t32" style="position:absolute;left:0;text-align:left;margin-left:184.95pt;margin-top:28.85pt;width:7.65pt;height:65.8pt;flip:y;z-index:251630080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Б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89" type="#_x0000_t75" style="width:10.5pt;height:33pt;visibility:visible">
            <v:imagedata r:id="rId76" o:title="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0" type="#_x0000_t75" style="width:21.75pt;height:27.75pt;visibility:visible">
            <v:imagedata r:id="rId75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1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01" type="#_x0000_t32" style="position:absolute;left:0;text-align:left;margin-left:198.45pt;margin-top:5pt;width:0;height:8.4pt;z-index:251632128" o:connectortype="straight">
            <v:stroke endarrow="block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02" type="#_x0000_t75" style="position:absolute;left:0;text-align:left;margin-left:170.95pt;margin-top:14.35pt;width:22.45pt;height:28.35pt;z-index:251633152;visibility:visible">
            <v:imagedata r:id="rId75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03" type="#_x0000_t75" style="position:absolute;left:0;text-align:left;margin-left:193.4pt;margin-top:11.65pt;width:7.4pt;height:6.9pt;z-index:251634176;visibility:visible">
            <v:imagedata r:id="rId77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346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А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30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 и остановки мяча, ведения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Упражнения 10</w:t>
      </w:r>
    </w:p>
    <w:p w:rsidR="002D1E51" w:rsidRPr="00CC3D3B" w:rsidRDefault="002D1E51" w:rsidP="00375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Передачи мяча в том же направлении, как в упражнении 9. Только игроки играют в «стенку» (рис. 31).</w:t>
      </w:r>
    </w:p>
    <w:p w:rsidR="002D1E51" w:rsidRPr="00CC3D3B" w:rsidRDefault="002D1E51" w:rsidP="00563240">
      <w:pPr>
        <w:shd w:val="clear" w:color="auto" w:fill="92D050"/>
        <w:tabs>
          <w:tab w:val="left" w:pos="122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04" type="#_x0000_t75" style="position:absolute;left:0;text-align:left;margin-left:254.5pt;margin-top:.35pt;width:22.55pt;height:28.35pt;z-index:251642368;visibility:visible">
            <v:imagedata r:id="rId75" o:title=""/>
          </v:shape>
        </w:pict>
      </w:r>
      <w:r>
        <w:rPr>
          <w:noProof/>
          <w:lang w:eastAsia="ru-RU"/>
        </w:rPr>
        <w:pict>
          <v:shape id="_x0000_s1505" type="#_x0000_t32" style="position:absolute;left:0;text-align:left;margin-left:265.25pt;margin-top:7.95pt;width:34.6pt;height:20.75pt;z-index:25164748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506" type="#_x0000_t32" style="position:absolute;left:0;text-align:left;margin-left:225.8pt;margin-top:17.6pt;width:31.15pt;height:41.55pt;flip:x;z-index:2516454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07" style="position:absolute;left:0;text-align:left;margin-left:198.45pt;margin-top:28.7pt;width:97.45pt;height:179.05pt;z-index:251637248" coordsize="1920,3300" path="m1920,hdc1890,10,1852,8,1830,30v-60,60,-20,120,,180c1820,240,1826,282,1800,300v-51,37,-180,60,-180,60c1516,517,1590,380,1530,600v-17,61,-60,180,-60,180c1480,880,1477,982,1500,1080v8,35,67,55,60,90c1547,1234,1336,1257,1320,1260v-114,172,-30,-1,-30,240c1290,1607,1239,1592,1170,1650v-150,125,-22,67,-180,120c980,1800,966,1829,960,1860v-14,69,8,150,-30,210c858,2183,657,2221,540,2250v-38,115,-15,247,-60,360c468,2639,418,2626,390,2640v-32,16,-57,46,-90,60c233,2729,159,2737,90,2760,59,3292,212,3194,,3300e" filled="f">
            <v:path arrowok="t"/>
          </v:shape>
        </w:pict>
      </w:r>
      <w:r>
        <w:rPr>
          <w:noProof/>
          <w:lang w:eastAsia="ru-RU"/>
        </w:rPr>
        <w:pict>
          <v:shape id="_x0000_s1508" type="#_x0000_t32" style="position:absolute;left:0;text-align:left;margin-left:210pt;margin-top:21.75pt;width:55.25pt;height:99.75pt;flip:y;z-index:251635200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 xml:space="preserve"> Г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1" type="#_x0000_t75" style="width:21.75pt;height:27.75pt;visibility:visible">
            <v:imagedata r:id="rId75" o:title="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2" type="#_x0000_t75" style="width:10.5pt;height:33pt;visibility:visible">
            <v:imagedata r:id="rId7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               4   </w:t>
      </w:r>
      <w:r w:rsidRPr="00CC3D3B">
        <w:rPr>
          <w:rFonts w:ascii="Times New Roman" w:hAnsi="Times New Roman"/>
          <w:sz w:val="28"/>
          <w:szCs w:val="28"/>
        </w:rPr>
        <w:t xml:space="preserve">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3" type="#_x0000_t75" style="width:10.5pt;height:33pt;visibility:visible">
            <v:imagedata r:id="rId7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>В</w:t>
      </w:r>
    </w:p>
    <w:p w:rsidR="002D1E51" w:rsidRPr="00CC3D3B" w:rsidRDefault="002D1E51" w:rsidP="00ED3886">
      <w:pPr>
        <w:shd w:val="clear" w:color="auto" w:fill="92D050"/>
        <w:tabs>
          <w:tab w:val="center" w:pos="48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09" type="#_x0000_t32" style="position:absolute;left:0;text-align:left;margin-left:166.95pt;margin-top:15.25pt;width:58.85pt;height:72.9pt;flip:y;z-index:25164441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510" type="#_x0000_t32" style="position:absolute;left:0;text-align:left;margin-left:234.4pt;margin-top:2.35pt;width:50.95pt;height:22.15pt;flip:y;z-index:251646464" o:connectortype="straight">
            <v:stroke endarrow="block"/>
          </v:shape>
        </w:pict>
      </w:r>
      <w:r>
        <w:rPr>
          <w:rFonts w:ascii="Times New Roman" w:hAnsi="Times New Roman"/>
          <w:sz w:val="28"/>
          <w:szCs w:val="28"/>
        </w:rPr>
        <w:tab/>
        <w:t xml:space="preserve">    3</w:t>
      </w:r>
    </w:p>
    <w:p w:rsidR="002D1E51" w:rsidRPr="00CC3D3B" w:rsidRDefault="002D1E51" w:rsidP="00563240">
      <w:pPr>
        <w:shd w:val="clear" w:color="auto" w:fill="92D050"/>
        <w:tabs>
          <w:tab w:val="center" w:pos="467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ab/>
        <w:t xml:space="preserve">                5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11" type="#_x0000_t75" style="position:absolute;left:0;text-align:left;margin-left:148.25pt;margin-top:3.85pt;width:22.45pt;height:28.35pt;z-index:251641344;visibility:visible">
            <v:imagedata r:id="rId75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12" type="#_x0000_t32" style="position:absolute;left:0;text-align:left;margin-left:193.4pt;margin-top:15.7pt;width:20.75pt;height:67.15pt;flip:y;z-index:251648512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513" type="#_x0000_t32" style="position:absolute;left:0;text-align:left;margin-left:166.95pt;margin-top:19.9pt;width:38.75pt;height:0;z-index:2516433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14" type="#_x0000_t32" style="position:absolute;left:0;text-align:left;margin-left:166.95pt;margin-top:19.9pt;width:18pt;height:74.75pt;flip:x y;z-index:251636224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Б 2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15" type="#_x0000_t75" style="position:absolute;left:0;text-align:left;margin-left:189.65pt;margin-top:3.35pt;width:10.65pt;height:32.9pt;z-index:251856384;visibility:visible;mso-position-vertical-relative:line">
            <v:imagedata r:id="rId7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CC3D3B">
        <w:rPr>
          <w:rFonts w:ascii="Times New Roman" w:hAnsi="Times New Roman"/>
          <w:sz w:val="28"/>
          <w:szCs w:val="28"/>
        </w:rPr>
        <w:t>1</w:t>
      </w:r>
    </w:p>
    <w:p w:rsidR="002D1E51" w:rsidRDefault="002D1E51" w:rsidP="0037523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16" type="#_x0000_t75" style="position:absolute;left:0;text-align:left;margin-left:155.65pt;margin-top:18pt;width:22.45pt;height:28.35pt;z-index:251639296;visibility:visible">
            <v:imagedata r:id="rId75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</w:t>
      </w:r>
    </w:p>
    <w:p w:rsidR="002D1E51" w:rsidRPr="00CC3D3B" w:rsidRDefault="002D1E51" w:rsidP="0037523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17" type="#_x0000_t75" style="position:absolute;left:0;text-align:left;margin-left:177.55pt;margin-top:10.4pt;width:7.4pt;height:6.9pt;z-index:251640320;visibility:visible">
            <v:imagedata r:id="rId77" o:title=""/>
          </v:shape>
        </w:pict>
      </w:r>
      <w:r>
        <w:rPr>
          <w:noProof/>
          <w:lang w:eastAsia="ru-RU"/>
        </w:rPr>
        <w:pict>
          <v:shape id="_x0000_s1518" type="#_x0000_t32" style="position:absolute;left:0;text-align:left;margin-left:200.3pt;margin-top:11.65pt;width:5.4pt;height:7.3pt;flip:x;z-index:251638272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А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31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 и остановки мяча, ведения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11</w:t>
      </w:r>
    </w:p>
    <w:p w:rsidR="002D1E51" w:rsidRPr="00CC3D3B" w:rsidRDefault="002D1E51" w:rsidP="005632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Б двигается под игрока А в недодачу. Игрок А выполняет передачу мяча игроку В. Игрок Б после ложного открывания, двигается к игроку В. Игрок В после отыгрыша в «стенку» с игроком Б выполняет ведение мяча в колонну А. Повтор в другую сторону через игрока Г. А перемещается на позицию Б, Б по очереди на позиции В и Г, В и Г в колонну А  (рис. 32).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19" type="#_x0000_t32" style="position:absolute;left:0;text-align:left;margin-left:225.8pt;margin-top:9.95pt;width:55.55pt;height:66.5pt;flip:y;z-index:251212288" o:connectortype="straight" strokecolor="#4f81bd" strokeweight="1pt">
            <v:stroke dashstyle="dash" endarrow="block"/>
            <v:shadow color="#868686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122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20" type="#_x0000_t32" style="position:absolute;left:0;text-align:left;margin-left:182.7pt;margin-top:18.7pt;width:106.85pt;height:226.85pt;flip:y;z-index:251214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21" type="#_x0000_t32" style="position:absolute;left:0;text-align:left;margin-left:234.4pt;margin-top:18.7pt;width:46.95pt;height:41.9pt;flip:x;z-index:2512133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22" type="#_x0000_t32" style="position:absolute;left:0;text-align:left;margin-left:295pt;margin-top:18.7pt;width:.9pt;height:52.85pt;z-index:251211264" o:connectortype="straight" strokeweight="1pt">
            <v:stroke dashstyle="dash" endarrow="block"/>
            <v:shadow color="#868686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 xml:space="preserve"> Г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4" type="#_x0000_t75" style="width:21.75pt;height:27.75pt;visibility:visible">
            <v:imagedata r:id="rId75" o:title="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5" type="#_x0000_t75" style="width:10.5pt;height:33pt;visibility:visible">
            <v:imagedata r:id="rId7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2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6" type="#_x0000_t75" style="width:10.5pt;height:33pt;visibility:visible">
            <v:imagedata r:id="rId76" o:title="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7" type="#_x0000_t75" style="width:21.75pt;height:27.75pt;visibility:visible">
            <v:imagedata r:id="rId75" o:title=""/>
          </v:shape>
        </w:pict>
      </w:r>
      <w:r w:rsidRPr="00CC3D3B">
        <w:rPr>
          <w:rFonts w:ascii="Times New Roman" w:hAnsi="Times New Roman"/>
          <w:sz w:val="28"/>
          <w:szCs w:val="28"/>
        </w:rPr>
        <w:t>В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center" w:pos="467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23" type="#_x0000_t32" style="position:absolute;left:0;text-align:left;margin-left:237.6pt;margin-top:6.65pt;width:51.95pt;height:10.95pt;z-index:2512102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24" type="#_x0000_t32" style="position:absolute;left:0;text-align:left;margin-left:182.9pt;margin-top:11.2pt;width:48.3pt;height:104.8pt;flip:y;z-index:251209216" o:connectortype="straight" strokeweight="1pt">
            <v:stroke dashstyle="dash" endarrow="block"/>
            <v:shadow color="#868686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 xml:space="preserve">               3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25" style="position:absolute;left:0;text-align:left;margin-left:198.45pt;margin-top:7.5pt;width:96pt;height:165pt;z-index:251215360" coordsize="1920,3300" path="m1920,hdc1890,10,1852,8,1830,30v-60,60,-20,120,,180c1820,240,1826,282,1800,300v-51,37,-180,60,-180,60c1516,517,1590,380,1530,600v-17,61,-60,180,-60,180c1480,880,1477,982,1500,1080v8,35,67,55,60,90c1547,1234,1336,1257,1320,1260v-114,172,-30,-1,-30,240c1290,1607,1239,1592,1170,1650v-150,125,-22,67,-180,120c980,1800,966,1829,960,1860v-14,69,8,150,-30,210c858,2183,657,2221,540,2250v-38,115,-15,247,-60,360c468,2639,418,2626,390,2640v-32,16,-57,46,-90,60c233,2729,159,2737,90,2760,59,3292,212,3194,,3300e" filled="f">
            <v:path arrowok="t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26" type="#_x0000_t75" style="position:absolute;left:0;text-align:left;margin-left:164.15pt;margin-top:5.1pt;width:22.2pt;height:27.55pt;z-index:251857408;visibility:visible;mso-position-vertical-relative:line">
            <v:imagedata r:id="rId75" o:title=""/>
          </v:shape>
        </w:pict>
      </w:r>
      <w:r>
        <w:rPr>
          <w:noProof/>
          <w:lang w:eastAsia="ru-RU"/>
        </w:rPr>
        <w:pict>
          <v:shape id="_x0000_s1527" type="#_x0000_t32" style="position:absolute;left:0;text-align:left;margin-left:154.95pt;margin-top:25.3pt;width:6pt;height:123.9pt;flip:x y;z-index:251217408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528" type="#_x0000_t32" style="position:absolute;left:0;text-align:left;margin-left:179.25pt;margin-top:36.5pt;width:3.65pt;height:37.4pt;flip:x;z-index:251208192" o:connectortype="straight" strokeweight="1pt">
            <v:stroke dashstyle="dash" endarrow="block"/>
            <v:shadow color="#868686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Б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8" type="#_x0000_t75" style="width:10.5pt;height:33pt;visibility:visible">
            <v:imagedata r:id="rId7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>1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29" type="#_x0000_t75" style="position:absolute;left:0;text-align:left;margin-left:170.1pt;margin-top:21.05pt;width:22.2pt;height:27.55pt;z-index:251858432;visibility:visible;mso-position-vertical-relative:line">
            <v:imagedata r:id="rId75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357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30" type="#_x0000_t32" style="position:absolute;left:0;text-align:left;margin-left:195.6pt;margin-top:7.45pt;width:4.45pt;height:8.4pt;flip:x;z-index:2512163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31" type="#_x0000_t75" style="position:absolute;left:0;text-align:left;margin-left:188.5pt;margin-top:20.5pt;width:7.1pt;height:7.1pt;z-index:251859456;visibility:visible;mso-position-vertical-relative:line">
            <v:imagedata r:id="rId77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2D1E51" w:rsidRPr="00CC3D3B" w:rsidRDefault="002D1E51" w:rsidP="00ED3886">
      <w:pPr>
        <w:shd w:val="clear" w:color="auto" w:fill="92D050"/>
        <w:tabs>
          <w:tab w:val="left" w:pos="401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32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 и остановки мяча, ведения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12</w:t>
      </w:r>
    </w:p>
    <w:p w:rsidR="002D1E51" w:rsidRPr="00CC3D3B" w:rsidRDefault="002D1E51" w:rsidP="005632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выполняет передачу мяча игроку Б, игрок Б возвращает А и подстраивается под игрока В. Игрок А передаёт мяч игроку В, игрок В отыгрывается с игроком Б. Игрок Б отдаёт мяч игроку Г, под игрока Г подстраивается игрок А, который отыгрывается с  игроком Г в «стенку». Последний, выполняя ведение мяча, двигается в колонну А. После данного розыгрыша А остаётся на позиции Б, Б перемещается на позицию Г. Затем розыгрыш проводится в другую сторону (рис. 33).</w:t>
      </w:r>
    </w:p>
    <w:p w:rsidR="002D1E51" w:rsidRPr="00CC3D3B" w:rsidRDefault="002D1E51" w:rsidP="00563240">
      <w:pPr>
        <w:shd w:val="clear" w:color="auto" w:fill="92D050"/>
        <w:tabs>
          <w:tab w:val="left" w:pos="122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32" type="#_x0000_t32" style="position:absolute;left:0;text-align:left;margin-left:113.65pt;margin-top:8.2pt;width:112.15pt;height:52.4pt;flip:x y;z-index:251241984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533" type="#_x0000_t32" style="position:absolute;left:0;text-align:left;margin-left:216.1pt;margin-top:22.75pt;width:60.25pt;height:141.25pt;flip:y;z-index:2512399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34" type="#_x0000_t32" style="position:absolute;left:0;text-align:left;margin-left:89.4pt;margin-top:18.7pt;width:9pt;height:31.7pt;flip:x;z-index:251240960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535" type="#_x0000_t32" style="position:absolute;left:0;text-align:left;margin-left:113.65pt;margin-top:22.75pt;width:19.4pt;height:31.85pt;z-index:2512501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36" type="#_x0000_t32" style="position:absolute;left:0;text-align:left;margin-left:113.65pt;margin-top:18.7pt;width:102.45pt;height:41.9pt;flip:x y;z-index:2512491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37" type="#_x0000_t32" style="position:absolute;left:0;text-align:left;margin-left:234.4pt;margin-top:18.7pt;width:46.95pt;height:41.9pt;flip:x;z-index:251243008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 xml:space="preserve"> Г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9" type="#_x0000_t75" style="width:21.75pt;height:27.75pt;visibility:visible">
            <v:imagedata r:id="rId75" o:title="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00" type="#_x0000_t75" style="width:10.5pt;height:33pt;visibility:visible">
            <v:imagedata r:id="rId7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5                      </w:t>
      </w:r>
      <w:r w:rsidRPr="00CC3D3B">
        <w:rPr>
          <w:rFonts w:ascii="Times New Roman" w:hAnsi="Times New Roman"/>
          <w:sz w:val="28"/>
          <w:szCs w:val="28"/>
        </w:rPr>
        <w:t xml:space="preserve">4   </w:t>
      </w:r>
      <w:r>
        <w:rPr>
          <w:noProof/>
          <w:lang w:eastAsia="ru-RU"/>
        </w:rPr>
        <w:pict>
          <v:shape id="Рисунок 1" o:spid="_x0000_s1538" type="#_x0000_t75" style="position:absolute;left:0;text-align:left;margin-left:276.45pt;margin-top:-.1pt;width:10.1pt;height:33.25pt;z-index:251324928;visibility:visible;mso-position-horizontal-relative:text;mso-position-vertical-relative:text">
            <v:imagedata r:id="rId76" o:title="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01" type="#_x0000_t75" style="width:21.75pt;height:27.75pt;visibility:visible">
            <v:imagedata r:id="rId75" o:title=""/>
          </v:shape>
        </w:pict>
      </w:r>
      <w:r w:rsidRPr="00CC3D3B">
        <w:rPr>
          <w:rFonts w:ascii="Times New Roman" w:hAnsi="Times New Roman"/>
          <w:sz w:val="28"/>
          <w:szCs w:val="28"/>
        </w:rPr>
        <w:t>В</w:t>
      </w:r>
    </w:p>
    <w:p w:rsidR="002D1E51" w:rsidRDefault="002D1E51" w:rsidP="00ED3886">
      <w:pPr>
        <w:shd w:val="clear" w:color="auto" w:fill="92D050"/>
        <w:tabs>
          <w:tab w:val="left" w:pos="22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39" type="#_x0000_t32" style="position:absolute;left:0;text-align:left;margin-left:94.95pt;margin-top:12.3pt;width:38.1pt;height:4.2pt;flip:x y;z-index:251251200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6</w:t>
      </w:r>
    </w:p>
    <w:p w:rsidR="002D1E51" w:rsidRPr="00CC3D3B" w:rsidRDefault="002D1E51" w:rsidP="00ED3886">
      <w:pPr>
        <w:shd w:val="clear" w:color="auto" w:fill="92D050"/>
        <w:tabs>
          <w:tab w:val="left" w:pos="22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40" style="position:absolute;left:0;text-align:left;margin-left:67.95pt;margin-top:-23.3pt;width:96pt;height:165pt;rotation:-3230659fd;z-index:251245056" coordsize="1920,3300" path="m1920,hdc1890,10,1852,8,1830,30v-60,60,-20,120,,180c1820,240,1826,282,1800,300v-51,37,-180,60,-180,60c1516,517,1590,380,1530,600v-17,61,-60,180,-60,180c1480,880,1477,982,1500,1080v8,35,67,55,60,90c1547,1234,1336,1257,1320,1260v-114,172,-30,-1,-30,240c1290,1607,1239,1592,1170,1650v-150,125,-22,67,-180,120c980,1800,966,1829,960,1860v-14,69,8,150,-30,210c858,2183,657,2221,540,2250v-38,115,-15,247,-60,360c468,2639,418,2626,390,2640v-32,16,-57,46,-90,60c233,2729,159,2737,90,2760,59,3292,212,3194,,3300e" filled="f">
            <v:path arrowok="t"/>
          </v:shape>
        </w:pict>
      </w:r>
      <w:r>
        <w:rPr>
          <w:noProof/>
          <w:lang w:eastAsia="ru-RU"/>
        </w:rPr>
        <w:pict>
          <v:shape id="_x0000_s1541" type="#_x0000_t32" style="position:absolute;left:0;text-align:left;margin-left:133.05pt;margin-top:.6pt;width:35.3pt;height:56.75pt;z-index:251252224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542" type="#_x0000_t32" style="position:absolute;left:0;text-align:left;margin-left:189.8pt;margin-top:11.2pt;width:41.4pt;height:72.9pt;flip:y;z-index:251238912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543" type="#_x0000_t32" style="position:absolute;left:0;text-align:left;margin-left:133.05pt;margin-top:.6pt;width:27.9pt;height:196.2pt;flip:x y;z-index:251247104" o:connectortype="straight" strokeweight="1pt">
            <v:stroke dashstyle="dash" endarrow="block"/>
            <v:shadow color="#868686"/>
          </v:shape>
        </w:pict>
      </w:r>
      <w:r w:rsidRPr="00CC3D3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7</w:t>
      </w:r>
      <w:r w:rsidRPr="00CC3D3B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CC3D3B">
        <w:rPr>
          <w:rFonts w:ascii="Times New Roman" w:hAnsi="Times New Roman"/>
          <w:sz w:val="28"/>
          <w:szCs w:val="28"/>
        </w:rPr>
        <w:t xml:space="preserve"> 3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44" type="#_x0000_t75" style="position:absolute;left:0;text-align:left;margin-left:155.25pt;margin-top:4.95pt;width:22.2pt;height:27.55pt;z-index:251860480;visibility:visible;mso-position-vertical-relative:line">
            <v:imagedata r:id="rId75" o:title=""/>
          </v:shape>
        </w:pict>
      </w:r>
      <w:r>
        <w:rPr>
          <w:noProof/>
          <w:lang w:eastAsia="ru-RU"/>
        </w:rPr>
        <w:pict>
          <v:shape id="_x0000_s1545" type="#_x0000_t32" style="position:absolute;left:0;text-align:left;margin-left:189.8pt;margin-top:36.5pt;width:26.3pt;height:31.9pt;z-index:2512481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46" type="#_x0000_t32" style="position:absolute;left:0;text-align:left;margin-left:174.5pt;margin-top:36.5pt;width:15.3pt;height:112.65pt;flip:y;z-index:251244032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CC3D3B">
        <w:rPr>
          <w:rFonts w:ascii="Times New Roman" w:hAnsi="Times New Roman"/>
          <w:sz w:val="28"/>
          <w:szCs w:val="28"/>
        </w:rPr>
        <w:t xml:space="preserve">  Б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47" type="#_x0000_t75" style="position:absolute;left:0;text-align:left;margin-left:187.8pt;margin-top:23.5pt;width:10.65pt;height:32.9pt;z-index:251861504;visibility:visible;mso-position-vertical-relative:line">
            <v:imagedata r:id="rId7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CC3D3B">
        <w:rPr>
          <w:rFonts w:ascii="Times New Roman" w:hAnsi="Times New Roman"/>
          <w:sz w:val="28"/>
          <w:szCs w:val="28"/>
        </w:rPr>
        <w:t>2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48" type="#_x0000_t32" style="position:absolute;left:0;text-align:left;margin-left:179.35pt;margin-top:20.15pt;width:36.75pt;height:80.75pt;flip:y;z-index:251237888" o:connectortype="straight" strokeweight="1pt">
            <v:stroke dashstyle="dash" endarrow="block"/>
            <v:shadow color="#868686"/>
          </v:shape>
        </w:pict>
      </w:r>
    </w:p>
    <w:p w:rsidR="002D1E51" w:rsidRPr="00CC3D3B" w:rsidRDefault="002D1E51" w:rsidP="00ED3886">
      <w:pPr>
        <w:shd w:val="clear" w:color="auto" w:fill="92D050"/>
        <w:tabs>
          <w:tab w:val="left" w:pos="358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CC3D3B">
        <w:rPr>
          <w:rFonts w:ascii="Times New Roman" w:hAnsi="Times New Roman"/>
          <w:sz w:val="28"/>
          <w:szCs w:val="28"/>
        </w:rPr>
        <w:t>1</w:t>
      </w:r>
    </w:p>
    <w:p w:rsidR="002D1E51" w:rsidRPr="00CC3D3B" w:rsidRDefault="002D1E51" w:rsidP="00563240">
      <w:pPr>
        <w:shd w:val="clear" w:color="auto" w:fill="92D050"/>
        <w:tabs>
          <w:tab w:val="left" w:pos="357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49" type="#_x0000_t32" style="position:absolute;left:0;text-align:left;margin-left:148.25pt;margin-top:7.5pt;width:0;height:8.4pt;z-index:251246080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2D1E51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50" type="#_x0000_t75" style="position:absolute;left:0;text-align:left;margin-left:157.15pt;margin-top:12pt;width:22.2pt;height:27.55pt;z-index:251862528;visibility:visible;mso-position-vertical-relative:line">
            <v:imagedata r:id="rId75" o:title=""/>
          </v:shape>
        </w:pict>
      </w:r>
    </w:p>
    <w:p w:rsidR="002D1E51" w:rsidRPr="00CC3D3B" w:rsidRDefault="002D1E51" w:rsidP="00ED3886">
      <w:pPr>
        <w:shd w:val="clear" w:color="auto" w:fill="92D050"/>
        <w:tabs>
          <w:tab w:val="left" w:pos="302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51" type="#_x0000_t75" style="position:absolute;left:0;text-align:left;margin-left:177.7pt;margin-top:7.5pt;width:7.1pt;height:7.1pt;z-index:251863552;visibility:visible;mso-position-vertical-relative:line">
            <v:imagedata r:id="rId7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А</w:t>
      </w:r>
    </w:p>
    <w:p w:rsidR="002D1E51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33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 и остановки мяча, ведения</w:t>
      </w: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13</w:t>
      </w:r>
    </w:p>
    <w:p w:rsidR="002D1E51" w:rsidRPr="00CC3D3B" w:rsidRDefault="002D1E51" w:rsidP="00ED38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Игроки А, Б, В передают мяч по часовой стрелке предварительно выполнив координационное задание. Например: перешагивание барьеров боком (лицом вперёд); оббегание стоек; прыжки через невысокие барьеры и т.д. Игроки перемещаются в сторону паса. Направление меняется тренером (рис. 34).</w:t>
      </w:r>
    </w:p>
    <w:p w:rsidR="002D1E51" w:rsidRPr="00CC3D3B" w:rsidRDefault="002D1E51" w:rsidP="00563240">
      <w:pPr>
        <w:shd w:val="clear" w:color="auto" w:fill="92D050"/>
        <w:tabs>
          <w:tab w:val="left" w:pos="1620"/>
          <w:tab w:val="left" w:pos="617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52" type="#_x0000_t32" style="position:absolute;left:0;text-align:left;margin-left:79.05pt;margin-top:26.3pt;width:161.3pt;height:121.25pt;flip:x y;z-index:251292160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553" type="#_x0000_t32" style="position:absolute;left:0;text-align:left;margin-left:246.55pt;margin-top:36.4pt;width:176.55pt;height:111.15pt;flip:x;z-index:25129420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554" type="#_x0000_t32" style="position:absolute;left:0;text-align:left;margin-left:70pt;margin-top:17.65pt;width:328.85pt;height:0;z-index:25129318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555" type="#_x0000_t75" style="position:absolute;left:0;text-align:left;margin-left:429.4pt;margin-top:8.05pt;width:25.6pt;height:28.35pt;z-index:251655680;visibility:visible">
            <v:imagedata r:id="rId78" o:title=""/>
          </v:shape>
        </w:pict>
      </w:r>
      <w:r>
        <w:rPr>
          <w:noProof/>
          <w:lang w:eastAsia="ru-RU"/>
        </w:rPr>
        <w:pict>
          <v:shape id="_x0000_s1556" type="#_x0000_t75" style="position:absolute;left:0;text-align:left;margin-left:398.85pt;margin-top:9.05pt;width:25.6pt;height:28.4pt;z-index:251654656;visibility:visible">
            <v:imagedata r:id="rId78" o:title=""/>
          </v:shape>
        </w:pict>
      </w:r>
      <w:r>
        <w:rPr>
          <w:noProof/>
          <w:lang w:eastAsia="ru-RU"/>
        </w:rPr>
        <w:pict>
          <v:shape id="_x0000_s1557" type="#_x0000_t75" style="position:absolute;left:0;text-align:left;margin-left:20.2pt;margin-top:4.9pt;width:22.45pt;height:28.35pt;z-index:251650560;visibility:visible">
            <v:imagedata r:id="rId75" o:title=""/>
          </v:shape>
        </w:pict>
      </w:r>
      <w:r>
        <w:rPr>
          <w:noProof/>
          <w:lang w:eastAsia="ru-RU"/>
        </w:rPr>
        <w:pict>
          <v:shape id="_x0000_s1558" type="#_x0000_t75" style="position:absolute;left:0;text-align:left;margin-left:369.9pt;margin-top:10.7pt;width:28.95pt;height:24.2pt;rotation:449265fd;flip:x;z-index:251653632;visibility:visible">
            <v:imagedata r:id="rId79" o:title=""/>
          </v:shape>
        </w:pict>
      </w:r>
      <w:r>
        <w:rPr>
          <w:noProof/>
          <w:lang w:eastAsia="ru-RU"/>
        </w:rPr>
        <w:pict>
          <v:shape id="_x0000_s1559" type="#_x0000_t75" style="position:absolute;left:0;text-align:left;margin-left:345.7pt;margin-top:17.65pt;width:29.1pt;height:24.25pt;rotation:449265fd;flip:x;z-index:251652608;visibility:visible">
            <v:imagedata r:id="rId80" o:title=""/>
          </v:shape>
        </w:pict>
      </w:r>
      <w:r>
        <w:rPr>
          <w:noProof/>
          <w:lang w:eastAsia="ru-RU"/>
        </w:rPr>
        <w:pict>
          <v:shape id="_x0000_s1560" type="#_x0000_t75" style="position:absolute;left:0;text-align:left;margin-left:96.7pt;margin-top:21.05pt;width:24.1pt;height:24.25pt;z-index:251651584;visibility:visible">
            <v:imagedata r:id="rId81" o:title=""/>
          </v:shape>
        </w:pict>
      </w:r>
      <w:r>
        <w:rPr>
          <w:noProof/>
          <w:lang w:eastAsia="ru-RU"/>
        </w:rPr>
        <w:pict>
          <v:shape id="Рисунок 26" o:spid="_x0000_s1561" type="#_x0000_t75" style="position:absolute;left:0;text-align:left;margin-left:84.7pt;margin-top:9.05pt;width:24.1pt;height:24.2pt;z-index:251649536;visibility:visible">
            <v:imagedata r:id="rId81" o:title=""/>
          </v:shape>
        </w:pict>
      </w:r>
      <w:r>
        <w:rPr>
          <w:noProof/>
          <w:lang w:eastAsia="ru-RU"/>
        </w:rPr>
        <w:pict>
          <v:shape id="_x0000_s1562" type="#_x0000_t32" style="position:absolute;left:0;text-align:left;margin-left:246.55pt;margin-top:25.4pt;width:88.65pt;height:93.05pt;flip:x;z-index:2512563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63" type="#_x0000_t32" style="position:absolute;left:0;text-align:left;margin-left:153.1pt;margin-top:30.9pt;width:87.25pt;height:78.9pt;flip:x y;z-index:2512573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64" type="#_x0000_t32" style="position:absolute;left:0;text-align:left;margin-left:174.5pt;margin-top:25.4pt;width:153.75pt;height:0;z-index:251255296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02" type="#_x0000_t75" style="width:21.75pt;height:27.75pt;visibility:visible">
            <v:imagedata r:id="rId75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</w: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03" type="#_x0000_t75" style="width:10.5pt;height:33pt;visibility:visible">
            <v:imagedata r:id="rId76" o:title=""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04" type="#_x0000_t75" style="width:6.75pt;height:6.75pt;visibility:visible">
            <v:imagedata r:id="rId77" o:title="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 xml:space="preserve">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05" type="#_x0000_t75" style="width:10.5pt;height:33pt;visibility:visible">
            <v:imagedata r:id="rId7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</w:t>
      </w:r>
    </w:p>
    <w:p w:rsidR="002D1E51" w:rsidRPr="00CC3D3B" w:rsidRDefault="002D1E51" w:rsidP="00563240">
      <w:pPr>
        <w:shd w:val="clear" w:color="auto" w:fill="92D050"/>
        <w:tabs>
          <w:tab w:val="left" w:pos="513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ab/>
      </w:r>
    </w:p>
    <w:p w:rsidR="002D1E51" w:rsidRPr="00CC3D3B" w:rsidRDefault="002D1E51" w:rsidP="00563240">
      <w:pPr>
        <w:shd w:val="clear" w:color="auto" w:fill="92D050"/>
        <w:tabs>
          <w:tab w:val="left" w:pos="513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65" type="#_x0000_t75" style="position:absolute;left:0;text-align:left;margin-left:179.35pt;margin-top:27pt;width:22.2pt;height:27.55pt;z-index:251864576;visibility:visible;mso-position-vertical-relative:line">
            <v:imagedata r:id="rId75" o:title=""/>
          </v:shape>
        </w:pict>
      </w:r>
      <w:r>
        <w:rPr>
          <w:noProof/>
          <w:lang w:eastAsia="ru-RU"/>
        </w:rPr>
        <w:pict>
          <v:shape id="_x0000_s1566" type="#_x0000_t75" style="position:absolute;left:0;text-align:left;margin-left:203.6pt;margin-top:27pt;width:22.2pt;height:27.55pt;z-index:251865600;visibility:visible;mso-position-vertical-relative:line">
            <v:imagedata r:id="rId75" o:title=""/>
          </v:shape>
        </w:pict>
      </w:r>
      <w:r>
        <w:rPr>
          <w:noProof/>
          <w:lang w:eastAsia="ru-RU"/>
        </w:rPr>
        <w:pict>
          <v:shape id="_x0000_s1567" type="#_x0000_t32" style="position:absolute;left:0;text-align:left;margin-left:240.35pt;margin-top:19.7pt;width:0;height:29.8pt;flip:y;z-index:251253248" o:connectortype="straight" strokecolor="#c0504d" strokeweight="2.5pt">
            <v:shadow color="#868686"/>
          </v:shape>
        </w:pict>
      </w:r>
      <w:r>
        <w:rPr>
          <w:noProof/>
          <w:lang w:eastAsia="ru-RU"/>
        </w:rPr>
        <w:pict>
          <v:shape id="_x0000_s1568" type="#_x0000_t32" style="position:absolute;left:0;text-align:left;margin-left:231.2pt;margin-top:24.75pt;width:0;height:29.8pt;flip:y;z-index:251254272" o:connectortype="straight" strokecolor="#c0504d" strokeweight="2.5pt">
            <v:shadow color="#868686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>
        <w:rPr>
          <w:noProof/>
          <w:lang w:eastAsia="ru-RU"/>
        </w:rPr>
        <w:pict>
          <v:shape id="_x0000_s1569" type="#_x0000_t75" style="position:absolute;left:0;text-align:left;margin-left:361pt;margin-top:476.65pt;width:14.05pt;height:28.05pt;z-index:251663872;visibility:visible;mso-position-horizontal-relative:text;mso-position-vertical-relative:text">
            <v:imagedata r:id="rId82" o:title=""/>
          </v:shape>
        </w:pict>
      </w:r>
      <w:r>
        <w:rPr>
          <w:noProof/>
          <w:lang w:eastAsia="ru-RU"/>
        </w:rPr>
        <w:pict>
          <v:shape id="_x0000_s1570" type="#_x0000_t75" style="position:absolute;left:0;text-align:left;margin-left:244.65pt;margin-top:-.25pt;width:10.5pt;height:33.65pt;z-index:251662848;visibility:visible;mso-position-horizontal-relative:text;mso-position-vertical-relative:text">
            <v:imagedata r:id="rId76" o:title=""/>
          </v:shape>
        </w:pict>
      </w:r>
    </w:p>
    <w:p w:rsidR="002D1E51" w:rsidRPr="00CC3D3B" w:rsidRDefault="002D1E51" w:rsidP="00C2004E">
      <w:pPr>
        <w:shd w:val="clear" w:color="auto" w:fill="92D050"/>
        <w:tabs>
          <w:tab w:val="left" w:pos="513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C3D3B">
        <w:rPr>
          <w:rFonts w:ascii="Times New Roman" w:hAnsi="Times New Roman"/>
          <w:sz w:val="28"/>
          <w:szCs w:val="28"/>
        </w:rPr>
        <w:t xml:space="preserve">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2D1E51" w:rsidRPr="00CC3D3B" w:rsidRDefault="002D1E51" w:rsidP="00C2004E">
      <w:pPr>
        <w:shd w:val="clear" w:color="auto" w:fill="FFFFFF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Рис. 34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 и остановки мяча</w:t>
      </w:r>
    </w:p>
    <w:p w:rsidR="002D1E51" w:rsidRPr="00CC3D3B" w:rsidRDefault="002D1E51" w:rsidP="0056324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Возможны различные варианта остановки и передачи мяча. Данное упражнение можно выполнять в четвёрках. 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14</w:t>
      </w:r>
    </w:p>
    <w:p w:rsidR="002D1E51" w:rsidRPr="00CC3D3B" w:rsidRDefault="002D1E51" w:rsidP="0056324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выполняет среднюю передачу мяча верхом игроку Б, игрок Б играет с игроком В, отдаёт пас между манекенами. Игрок В играет с игроком Г. Игрок Г после отыгрыша с игроком Д в одно касание выполняет среднюю передачу верхом на игрока Е, который остановив мяч и выполнив обводку стоек отдаёт пас игроку А. Перемещения после передач А на Б, Б на В, В на Г, Г на Д, Д на Е, Е на А. Усложняется упражнение если играть в «стенку», пас на третьего. Мячи у игроков А и Г (рис. 35).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71" type="#_x0000_t75" style="position:absolute;left:0;text-align:left;margin-left:74pt;margin-top:2pt;width:15.75pt;height:28.05pt;z-index:251680256;visibility:visible">
            <v:imagedata r:id="rId83" o:title=""/>
          </v:shape>
        </w:pict>
      </w:r>
      <w:r>
        <w:rPr>
          <w:noProof/>
          <w:lang w:eastAsia="ru-RU"/>
        </w:rPr>
        <w:pict>
          <v:shape id="_x0000_s1572" type="#_x0000_t75" style="position:absolute;left:0;text-align:left;margin-left:111.3pt;margin-top:3.45pt;width:14.8pt;height:28.05pt;z-index:251659776;visibility:visible">
            <v:imagedata r:id="rId84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</w:t>
      </w:r>
    </w:p>
    <w:p w:rsidR="002D1E51" w:rsidRPr="00CC3D3B" w:rsidRDefault="002D1E51" w:rsidP="00563240">
      <w:pPr>
        <w:shd w:val="clear" w:color="auto" w:fill="92D050"/>
        <w:tabs>
          <w:tab w:val="left" w:pos="256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73" type="#_x0000_t75" style="position:absolute;left:0;text-align:left;margin-left:220.2pt;margin-top:11.15pt;width:16pt;height:28.05pt;z-index:251678208;visibility:visible">
            <v:imagedata r:id="rId85" o:title=""/>
          </v:shape>
        </w:pict>
      </w:r>
      <w:r>
        <w:rPr>
          <w:noProof/>
          <w:lang w:eastAsia="ru-RU"/>
        </w:rPr>
        <w:pict>
          <v:shape id="_x0000_s1574" type="#_x0000_t32" style="position:absolute;left:0;text-align:left;margin-left:112.25pt;margin-top:12.1pt;width:98.2pt;height:21.5pt;flip:x y;z-index:2516904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75" type="#_x0000_t75" style="position:absolute;left:0;text-align:left;margin-left:65.65pt;margin-top:10.25pt;width:7.85pt;height:7.45pt;z-index:251685376;visibility:visible">
            <v:imagedata r:id="rId77" o:title=""/>
          </v:shape>
        </w:pict>
      </w:r>
      <w:r>
        <w:rPr>
          <w:noProof/>
          <w:lang w:eastAsia="ru-RU"/>
        </w:rPr>
        <w:pict>
          <v:shape id="_x0000_s1576" type="#_x0000_t75" style="position:absolute;left:0;text-align:left;margin-left:76.9pt;margin-top:10.25pt;width:7.85pt;height:7.45pt;z-index:251687424;visibility:visible">
            <v:imagedata r:id="rId77" o:title=""/>
          </v:shape>
        </w:pict>
      </w:r>
      <w:r>
        <w:rPr>
          <w:noProof/>
          <w:lang w:eastAsia="ru-RU"/>
        </w:rPr>
        <w:pict>
          <v:shape id="_x0000_s1577" type="#_x0000_t75" style="position:absolute;left:0;text-align:left;margin-left:208.15pt;margin-top:3.65pt;width:16.25pt;height:28.05pt;z-index:251658752;visibility:visible">
            <v:imagedata r:id="rId85" o:title=""/>
          </v:shape>
        </w:pict>
      </w:r>
      <w:r>
        <w:rPr>
          <w:noProof/>
          <w:lang w:eastAsia="ru-RU"/>
        </w:rPr>
        <w:pict>
          <v:shape id="_x0000_s1578" type="#_x0000_t75" style="position:absolute;left:0;text-align:left;margin-left:244.65pt;margin-top:7.4pt;width:10.65pt;height:33.65pt;z-index:251670016;visibility:visible">
            <v:imagedata r:id="rId7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Г</w:t>
      </w:r>
    </w:p>
    <w:p w:rsidR="002D1E51" w:rsidRPr="00CC3D3B" w:rsidRDefault="002D1E51" w:rsidP="00563240">
      <w:pPr>
        <w:shd w:val="clear" w:color="auto" w:fill="92D050"/>
        <w:tabs>
          <w:tab w:val="left" w:pos="519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79" type="#_x0000_t32" style="position:absolute;left:0;text-align:left;margin-left:224.45pt;margin-top:21.75pt;width:144.95pt;height:41.5pt;flip:x y;z-index:2516894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80" type="#_x0000_t32" style="position:absolute;left:0;text-align:left;margin-left:41.2pt;margin-top:6.7pt;width:59.85pt;height:81.35pt;flip:x;z-index:2516915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81" type="#_x0000_t75" style="position:absolute;left:0;text-align:left;margin-left:383.4pt;margin-top:3.9pt;width:14pt;height:28.05pt;z-index:251656704;visibility:visible">
            <v:imagedata r:id="rId86" o:title=""/>
          </v:shape>
        </w:pict>
      </w:r>
      <w:r>
        <w:rPr>
          <w:noProof/>
          <w:lang w:eastAsia="ru-RU"/>
        </w:rPr>
        <w:pict>
          <v:shape id="_x0000_s1582" type="#_x0000_t75" style="position:absolute;left:0;text-align:left;margin-left:398.4pt;margin-top:9.5pt;width:14pt;height:28.05pt;z-index:251664896;visibility:visible">
            <v:imagedata r:id="rId86" o:title=""/>
          </v:shape>
        </w:pict>
      </w:r>
      <w:r>
        <w:rPr>
          <w:noProof/>
          <w:lang w:eastAsia="ru-RU"/>
        </w:rPr>
        <w:pict>
          <v:shape id="_x0000_s1583" type="#_x0000_t75" style="position:absolute;left:0;text-align:left;margin-left:97.85pt;margin-top:9.5pt;width:10.65pt;height:33.65pt;z-index:251668992;visibility:visible">
            <v:imagedata r:id="rId7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В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84" type="#_x0000_t75" style="position:absolute;left:0;text-align:left;margin-left:213.8pt;margin-top:4.1pt;width:10.65pt;height:33.65pt;z-index:251671040;visibility:visible">
            <v:imagedata r:id="rId76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809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85" type="#_x0000_t19" style="position:absolute;left:0;text-align:left;margin-left:48.35pt;margin-top:6.5pt;width:44.6pt;height:121.25pt;rotation:14053274fd;z-index:251693568"/>
        </w:pict>
      </w:r>
      <w:r>
        <w:rPr>
          <w:noProof/>
          <w:lang w:eastAsia="ru-RU"/>
        </w:rPr>
        <w:pict>
          <v:shape id="_x0000_s1586" type="#_x0000_t32" style="position:absolute;left:0;text-align:left;margin-left:46.8pt;margin-top:1.15pt;width:36.45pt;height:45.5pt;flip:y;z-index:2516925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87" type="#_x0000_t32" style="position:absolute;left:0;text-align:left;margin-left:378.75pt;margin-top:1.15pt;width:3.75pt;height:0;z-index:2516833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88" type="#_x0000_t19" style="position:absolute;left:0;text-align:left;margin-left:345.5pt;margin-top:1.15pt;width:58.4pt;height:147.5pt;rotation:13003154fd;flip:y;z-index:251682304" coordsize="28726,25236" adj="-7160673,635084,7126" path="wr-14474,,28726,43200,,1209,28418,25236nfewr-14474,,28726,43200,,1209,28418,25236l7126,21600nsxe">
            <v:path o:connectlocs="0,1209;28418,25236;7126,21600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Б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89" type="#_x0000_t75" style="position:absolute;left:0;text-align:left;margin-left:15.4pt;margin-top:13.2pt;width:16pt;height:28.05pt;z-index:251679232;visibility:visible">
            <v:imagedata r:id="rId87" o:title=""/>
          </v:shape>
        </w:pict>
      </w:r>
      <w:r>
        <w:rPr>
          <w:noProof/>
          <w:lang w:eastAsia="ru-RU"/>
        </w:rPr>
        <w:pict>
          <v:shape id="_x0000_s1590" type="#_x0000_t75" style="position:absolute;left:0;text-align:left;margin-left:31.8pt;margin-top:13.2pt;width:11.8pt;height:28.05pt;z-index:251660800;visibility:visible">
            <v:imagedata r:id="rId88" o:title=""/>
          </v:shape>
        </w:pict>
      </w:r>
      <w:r>
        <w:rPr>
          <w:noProof/>
          <w:lang w:eastAsia="ru-RU"/>
        </w:rPr>
        <w:pict>
          <v:shape id="_x0000_s1591" type="#_x0000_t75" style="position:absolute;left:0;text-align:left;margin-left:79.15pt;margin-top:13.2pt;width:10.65pt;height:33.65pt;z-index:251673088;visibility:visible">
            <v:imagedata r:id="rId76" o:title=""/>
          </v:shape>
        </w:pict>
      </w:r>
      <w:r>
        <w:rPr>
          <w:noProof/>
          <w:lang w:eastAsia="ru-RU"/>
        </w:rPr>
        <w:pict>
          <v:shape id="_x0000_s1592" type="#_x0000_t75" style="position:absolute;left:0;text-align:left;margin-left:65.9pt;margin-top:13.2pt;width:9.7pt;height:33.65pt;z-index:251672064;visibility:visible">
            <v:imagedata r:id="rId76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93" type="#_x0000_t75" style="position:absolute;left:0;text-align:left;margin-left:373pt;margin-top:88.55pt;width:14.05pt;height:28.05pt;z-index:251657728;visibility:visible">
            <v:imagedata r:id="rId82" o:title=""/>
          </v:shape>
        </w:pict>
      </w:r>
      <w:r w:rsidRPr="00CC3D3B">
        <w:rPr>
          <w:rFonts w:ascii="Times New Roman" w:hAnsi="Times New Roman"/>
          <w:sz w:val="28"/>
          <w:szCs w:val="28"/>
        </w:rPr>
        <w:t>Д</w:t>
      </w:r>
      <w:r>
        <w:rPr>
          <w:noProof/>
          <w:lang w:eastAsia="ru-RU"/>
        </w:rPr>
        <w:pict>
          <v:shape id="_x0000_s1594" type="#_x0000_t75" style="position:absolute;left:0;text-align:left;margin-left:383.4pt;margin-top:1pt;width:10.65pt;height:33.65pt;z-index:251667968;visibility:visible;mso-position-horizontal-relative:text;mso-position-vertical-relative:text">
            <v:imagedata r:id="rId76" o:title=""/>
          </v:shape>
        </w:pict>
      </w:r>
      <w:r>
        <w:rPr>
          <w:noProof/>
          <w:lang w:eastAsia="ru-RU"/>
        </w:rPr>
        <w:pict>
          <v:shape id="_x0000_s1595" type="#_x0000_t75" style="position:absolute;left:0;text-align:left;margin-left:373.1pt;margin-top:1pt;width:10.65pt;height:33.65pt;z-index:251666944;visibility:visible;mso-position-horizontal-relative:text;mso-position-vertical-relative:text">
            <v:imagedata r:id="rId76" o:title=""/>
          </v:shape>
        </w:pict>
      </w:r>
      <w:r>
        <w:rPr>
          <w:noProof/>
          <w:lang w:eastAsia="ru-RU"/>
        </w:rPr>
        <w:pict>
          <v:shape id="_x0000_s1596" type="#_x0000_t75" style="position:absolute;left:0;text-align:left;margin-left:359.3pt;margin-top:1pt;width:10.65pt;height:33.65pt;z-index:251665920;visibility:visible;mso-position-horizontal-relative:text;mso-position-vertical-relative:text">
            <v:imagedata r:id="rId76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597" type="#_x0000_t32" style="position:absolute;left:0;text-align:left;margin-left:54.4pt;margin-top:7pt;width:7.5pt;height:11.5pt;z-index:2516945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98" type="#_x0000_t75" style="position:absolute;left:0;text-align:left;margin-left:42.85pt;margin-top:12.2pt;width:19.05pt;height:28.05pt;z-index:251661824;visibility:visible">
            <v:imagedata r:id="rId89" o:title=""/>
          </v:shape>
        </w:pict>
      </w:r>
      <w:r>
        <w:rPr>
          <w:noProof/>
          <w:lang w:eastAsia="ru-RU"/>
        </w:rPr>
        <w:pict>
          <v:shape id="_x0000_s1599" type="#_x0000_t75" style="position:absolute;left:0;text-align:left;margin-left:20.6pt;margin-top:12.6pt;width:15.75pt;height:28.05pt;z-index:251681280;visibility:visible">
            <v:imagedata r:id="rId83" o:title=""/>
          </v:shape>
        </w:pict>
      </w:r>
      <w:r>
        <w:rPr>
          <w:noProof/>
          <w:lang w:eastAsia="ru-RU"/>
        </w:rPr>
        <w:pict>
          <v:shape id="_x0000_s1600" type="#_x0000_t75" style="position:absolute;left:0;text-align:left;margin-left:160.4pt;margin-top:2.05pt;width:44.85pt;height:43.85pt;rotation:2989561fd;z-index:251675136;visibility:visible">
            <v:imagedata r:id="rId90" o:title=""/>
          </v:shape>
        </w:pict>
      </w:r>
      <w:r>
        <w:rPr>
          <w:noProof/>
          <w:lang w:eastAsia="ru-RU"/>
        </w:rPr>
        <w:pict>
          <v:shape id="_x0000_s1601" type="#_x0000_t75" style="position:absolute;left:0;text-align:left;margin-left:191.25pt;margin-top:2.05pt;width:44.85pt;height:43.85pt;rotation:2989561fd;z-index:251676160;visibility:visible">
            <v:imagedata r:id="rId90" o:title=""/>
          </v:shape>
        </w:pict>
      </w:r>
      <w:r>
        <w:rPr>
          <w:noProof/>
          <w:lang w:eastAsia="ru-RU"/>
        </w:rPr>
        <w:pict>
          <v:shape id="_x0000_s1602" type="#_x0000_t75" style="position:absolute;left:0;text-align:left;margin-left:220.6pt;margin-top:2.1pt;width:44.9pt;height:43.9pt;rotation:2989561fd;z-index:251677184;visibility:visible">
            <v:imagedata r:id="rId90" o:title=""/>
          </v:shape>
        </w:pict>
      </w:r>
      <w:r>
        <w:rPr>
          <w:noProof/>
          <w:lang w:eastAsia="ru-RU"/>
        </w:rPr>
        <w:pict>
          <v:shape id="Рисунок 27" o:spid="_x0000_s1603" type="#_x0000_t75" style="position:absolute;left:0;text-align:left;margin-left:135.65pt;margin-top:3.1pt;width:44.9pt;height:44.4pt;rotation:2989561fd;z-index:251674112;visibility:visible">
            <v:imagedata r:id="rId91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04" style="position:absolute;left:0;text-align:left;margin-left:71.1pt;margin-top:4.8pt;width:230.05pt;height:37.75pt;z-index:251695616" coordsize="4601,755" path="m,78hdc19,59,67,8,94,4v25,-4,49,12,74,18c205,207,142,46,318,134v18,9,10,39,19,57c347,211,365,227,374,247v23,51,18,137,94,149c567,412,667,409,767,415v84,56,43,23,131,112c910,540,918,560,935,565v87,28,175,46,262,74c1228,633,1264,639,1291,621v16,-11,8,-39,18,-56c1327,535,1377,507,1403,490v4,1,142,19,168,37c1730,640,1574,577,1702,621v93,-6,190,5,280,-19c2018,593,2072,504,2095,471v134,19,256,43,392,56c2518,618,2513,690,2600,733v18,9,37,13,56,19c2787,746,2919,755,3048,733v22,-4,30,-35,38,-56c3113,607,3118,524,3142,452v160,14,309,37,467,57c3622,521,3636,532,3647,546v14,17,20,42,37,56c3699,614,3721,615,3740,621v13,12,22,29,38,37c3813,676,3890,696,3890,696v181,-6,362,-2,542,-19c4496,671,4509,583,4601,583e" filled="f">
            <v:path arrowok="t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1646"/>
          <w:tab w:val="left" w:pos="774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05" type="#_x0000_t32" style="position:absolute;left:0;text-align:left;margin-left:296.7pt;margin-top:12.65pt;width:15.9pt;height:.05pt;z-index:2516966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606" type="#_x0000_t32" style="position:absolute;left:0;text-align:left;margin-left:317.05pt;margin-top:20.15pt;width:43pt;height:.05pt;flip:y;z-index:2516976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607" type="#_x0000_t75" style="position:absolute;left:0;text-align:left;margin-left:412.4pt;margin-top:12.7pt;width:7.85pt;height:7.45pt;z-index:251688448;visibility:visible">
            <v:imagedata r:id="rId77" o:title=""/>
          </v:shape>
        </w:pict>
      </w:r>
      <w:r>
        <w:rPr>
          <w:noProof/>
          <w:lang w:eastAsia="ru-RU"/>
        </w:rPr>
        <w:pict>
          <v:shape id="_x0000_s1608" type="#_x0000_t75" style="position:absolute;left:0;text-align:left;margin-left:399.3pt;margin-top:12.7pt;width:7.85pt;height:7.45pt;z-index:251686400;visibility:visible">
            <v:imagedata r:id="rId77" o:title=""/>
          </v:shape>
        </w:pict>
      </w:r>
      <w:r>
        <w:rPr>
          <w:noProof/>
          <w:lang w:eastAsia="ru-RU"/>
        </w:rPr>
        <w:pict>
          <v:shape id="_x0000_s1609" type="#_x0000_t75" style="position:absolute;left:0;text-align:left;margin-left:351.8pt;margin-top:-.45pt;width:7.85pt;height:7.45pt;z-index:251684352;visibility:visible">
            <v:imagedata r:id="rId77" o:title="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Е</w:t>
      </w:r>
      <w:r w:rsidRPr="00CC3D3B">
        <w:rPr>
          <w:rFonts w:ascii="Times New Roman" w:hAnsi="Times New Roman"/>
          <w:sz w:val="28"/>
          <w:szCs w:val="28"/>
        </w:rPr>
        <w:tab/>
        <w:t>А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35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Групповые взаимодействия</w:t>
      </w:r>
    </w:p>
    <w:p w:rsidR="002D1E51" w:rsidRPr="00CC3D3B" w:rsidRDefault="002D1E51" w:rsidP="0056324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Комплекс упражнений, используемые в круговой тренировке (развиваются: способность к динамическому и статическому равновесию; способности к кинестетическому дифференцированию движений; к перестроению двигательных действий; чувству ритма движений; согласованию движений).</w:t>
      </w:r>
    </w:p>
    <w:p w:rsidR="002D1E51" w:rsidRPr="00CC3D3B" w:rsidRDefault="002D1E51" w:rsidP="0056324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Время выполнения упражнения 40 секунд, серий 2-4. Данные упражнения усложняются, если на игрока выполняющего основную работу, надеть амортизатор. Совершенствование техники будет комплексно проходить с развитием силовых качеств, что как нам кажется, приближено к игровым условиям.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</w:t>
      </w:r>
    </w:p>
    <w:p w:rsidR="002D1E51" w:rsidRPr="00CC3D3B" w:rsidRDefault="002D1E51" w:rsidP="0056324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Один партнёр выполняет приставные шаги вправо-влево на координационной лестнице с одновременным отыгрышем мяча в одно касание. Мяч отдаётся дальней ногой от лестницы. Мяч катят два других партнёра, стоящих слева и справа. Затем смена мест (рис. 36).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9" o:spid="_x0000_s1610" type="#_x0000_t75" style="position:absolute;left:0;text-align:left;margin-left:52.25pt;margin-top:6.15pt;width:166.8pt;height:166.45pt;rotation:1023538fd;z-index:251698688;visibility:visible">
            <v:imagedata r:id="rId92" o:title=""/>
          </v:shape>
        </w:pict>
      </w:r>
      <w:r>
        <w:rPr>
          <w:noProof/>
          <w:lang w:eastAsia="ru-RU"/>
        </w:rPr>
        <w:pict>
          <v:shape id="_x0000_s1611" type="#_x0000_t32" style="position:absolute;left:0;text-align:left;margin-left:83.7pt;margin-top:36.75pt;width:128.6pt;height:25.35pt;flip:y;z-index:251261440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612" type="#_x0000_t75" style="position:absolute;left:0;text-align:left;margin-left:52.25pt;margin-top:47.15pt;width:31.45pt;height:52.2pt;rotation:-675383fd;z-index:251699712;visibility:visible">
            <v:imagedata r:id="rId93" o:title="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4" o:spid="_x0000_i1106" type="#_x0000_t75" alt="Мяч" style="width:7.5pt;height:6.75pt;visibility:visible">
            <v:imagedata r:id="rId77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</w:r>
      <w:r w:rsidRPr="00D51E0C">
        <w:rPr>
          <w:rFonts w:ascii="Times New Roman" w:hAnsi="Times New Roman"/>
          <w:sz w:val="28"/>
          <w:szCs w:val="28"/>
        </w:rPr>
        <w:pict>
          <v:shape id="Рисунок 9" o:spid="_x0000_s1613" type="#_x0000_t75" style="width:35.15pt;height:52.6pt;rotation:288789fd;flip:x;visibility:visible;mso-position-horizontal-relative:char;mso-position-vertical-relative:line">
            <v:imagedata r:id="rId94" o:title=""/>
            <w10:anchorlock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14" type="#_x0000_t32" style="position:absolute;left:0;text-align:left;margin-left:43.1pt;margin-top:16.7pt;width:26.15pt;height:25.6pt;z-index:251700736" o:connectortype="straight" strokeweight="1pt">
            <v:stroke dashstyle="dash" startarrow="block" endarrow="block"/>
            <v:shadow color="#868686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15" type="#_x0000_t32" style="position:absolute;left:0;text-align:left;margin-left:96.3pt;margin-top:22.65pt;width:141.25pt;height:26.35pt;z-index:251260416" o:connectortype="straight">
            <v:stroke startarrow="block" endarrow="block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5" o:spid="_x0000_i1108" type="#_x0000_t75" alt="Мяч" style="width:7.5pt;height:6.75pt;visibility:visible">
            <v:imagedata r:id="rId77" o:title=""/>
          </v:shape>
        </w:pict>
      </w:r>
      <w:r>
        <w:rPr>
          <w:noProof/>
          <w:lang w:eastAsia="ru-RU"/>
        </w:rPr>
      </w:r>
      <w:r w:rsidRPr="00D51E0C">
        <w:rPr>
          <w:rFonts w:ascii="Times New Roman" w:hAnsi="Times New Roman"/>
          <w:sz w:val="28"/>
          <w:szCs w:val="28"/>
        </w:rPr>
        <w:pict>
          <v:shape id="_x0000_s1616" type="#_x0000_t75" style="width:35.15pt;height:52.6pt;rotation:288789fd;flip:x;visibility:visible;mso-position-horizontal-relative:char;mso-position-vertical-relative:line">
            <v:imagedata r:id="rId94" o:title=""/>
            <w10:anchorlock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36</w:t>
      </w:r>
      <w:r>
        <w:rPr>
          <w:rFonts w:ascii="Times New Roman" w:hAnsi="Times New Roman"/>
          <w:sz w:val="28"/>
          <w:szCs w:val="28"/>
        </w:rPr>
        <w:t>. Упражнение,</w:t>
      </w:r>
      <w:r w:rsidRPr="00CC3D3B">
        <w:rPr>
          <w:rFonts w:ascii="Times New Roman" w:hAnsi="Times New Roman"/>
          <w:sz w:val="28"/>
          <w:szCs w:val="28"/>
        </w:rPr>
        <w:t xml:space="preserve"> развивающее технику паса, остановки мяча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Данное упражнение выполняется с различным перешагиванием на лестнице. Набрасывать мяч и отыгрываться можно верхом.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2</w:t>
      </w:r>
    </w:p>
    <w:p w:rsidR="002D1E51" w:rsidRPr="00CC3D3B" w:rsidRDefault="002D1E51" w:rsidP="00C2004E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стоит перед степом. Затем, становясь на степ и сходя с него назад,  отыгрывает мяч, брошенный игроком Б. Отыгрываться, стоя на степе. Затем смена мест (рис. 37).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17" type="#_x0000_t32" style="position:absolute;left:0;text-align:left;margin-left:247.95pt;margin-top:15.45pt;width:36pt;height:24.25pt;flip:y;z-index:251291136" o:connectortype="straight" strokeweight="2.5pt">
            <v:shadow color="#868686"/>
          </v:shape>
        </w:pict>
      </w:r>
      <w:r>
        <w:rPr>
          <w:noProof/>
          <w:lang w:eastAsia="ru-RU"/>
        </w:rPr>
        <w:pict>
          <v:shape id="_x0000_s1618" type="#_x0000_t75" style="position:absolute;left:0;text-align:left;margin-left:232.35pt;margin-top:15.45pt;width:18.35pt;height:52.6pt;rotation:-414772fd;flip:x;z-index:251323904;visibility:visible">
            <v:imagedata r:id="rId95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6" o:spid="_x0000_s1619" type="#_x0000_t75" alt="Мяч" style="position:absolute;left:0;text-align:left;margin-left:231.65pt;margin-top:10.85pt;width:8pt;height:7.1pt;z-index:251868672;visibility:visible;mso-position-vertical-relative:line">
            <v:imagedata r:id="rId77" o:title=""/>
          </v:shape>
        </w:pict>
      </w:r>
      <w:r>
        <w:rPr>
          <w:noProof/>
          <w:lang w:eastAsia="ru-RU"/>
        </w:rPr>
        <w:pict>
          <v:shape id="_x0000_s1620" type="#_x0000_t75" style="position:absolute;left:0;text-align:left;margin-left:225.05pt;margin-top:20.85pt;width:38.2pt;height:17.8pt;z-index:251867648;visibility:visible;mso-position-vertical-relative:line">
            <v:imagedata r:id="rId96" o:title=""/>
          </v:shape>
        </w:pict>
      </w:r>
      <w:r>
        <w:rPr>
          <w:noProof/>
          <w:lang w:eastAsia="ru-RU"/>
        </w:rPr>
        <w:pict>
          <v:shape id="_x0000_s1621" type="#_x0000_t32" style="position:absolute;left:0;text-align:left;margin-left:230.75pt;margin-top:10.2pt;width:0;height:5.5pt;flip:y;z-index:2512634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622" type="#_x0000_t32" style="position:absolute;left:0;text-align:left;margin-left:199.45pt;margin-top:10.2pt;width:38.1pt;height:42.95pt;flip:x;z-index:2512675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623" type="#_x0000_t19" style="position:absolute;left:0;text-align:left;margin-left:200.85pt;margin-top:10.2pt;width:29.9pt;height:39.1pt;rotation:11182873fd;flip:y;z-index:251262464" coordsize="25190,21600" adj="-6525213,,3590" path="wr-18010,,25190,43200,,300,25190,21600nfewr-18010,,25190,43200,,300,25190,21600l3590,21600nsxe">
            <v:path o:connectlocs="0,300;25190,21600;3590,21600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 xml:space="preserve">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24" type="#_x0000_t75" style="position:absolute;left:0;text-align:left;margin-left:159pt;margin-top:1pt;width:27.1pt;height:52.6pt;rotation:-288789fd;z-index:251866624;visibility:visible">
            <v:imagedata r:id="rId97" o:title="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</w:t>
      </w:r>
      <w:r w:rsidRPr="00CC3D3B">
        <w:rPr>
          <w:rFonts w:ascii="Times New Roman" w:hAnsi="Times New Roman"/>
          <w:sz w:val="28"/>
          <w:szCs w:val="28"/>
        </w:rPr>
        <w:t xml:space="preserve">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37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Упражнение,</w:t>
      </w:r>
      <w:r w:rsidRPr="00CC3D3B">
        <w:rPr>
          <w:rFonts w:ascii="Times New Roman" w:hAnsi="Times New Roman"/>
          <w:sz w:val="28"/>
          <w:szCs w:val="28"/>
        </w:rPr>
        <w:t xml:space="preserve"> развивающее технику паса, остановки мяча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Варианты паса: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внутренней стороной стопы в одно, два касания;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средней частью подъёма в одно, два касания;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бедром в одно, два касания;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- остановит мяч грудью, отдать внутренней стороной стопы и т.д.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3</w:t>
      </w:r>
    </w:p>
    <w:p w:rsidR="002D1E51" w:rsidRPr="00CC3D3B" w:rsidRDefault="002D1E51" w:rsidP="00C2004E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Также на степе, но игрок А располагается от степа сбоку. Шагая на степ и сходя с него, отыгрывает мяч, наброшенный игроком Б.  Отыгрыш после схода со степа. Затем смена мест (рис. 38).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625" type="#_x0000_t32" style="position:absolute;left:0;text-align:left;margin-left:186.1pt;margin-top:21.15pt;width:33.25pt;height:15.2pt;flip:x y;z-index:251290112" o:connectortype="straight" strokeweight="2.5pt">
            <v:shadow color="#868686"/>
          </v:shape>
        </w:pict>
      </w:r>
      <w:r>
        <w:rPr>
          <w:noProof/>
          <w:lang w:eastAsia="ru-RU"/>
        </w:rPr>
        <w:pict>
          <v:shape id="_x0000_s1626" type="#_x0000_t75" style="position:absolute;left:0;text-align:left;margin-left:210pt;margin-top:14.9pt;width:31.15pt;height:52.6pt;rotation:-520171fd;z-index:251871744;visibility:visible">
            <v:imagedata r:id="rId93" o:title=""/>
          </v:shape>
        </w:pict>
      </w:r>
      <w:r>
        <w:rPr>
          <w:noProof/>
          <w:lang w:eastAsia="ru-RU"/>
        </w:rPr>
        <w:pict>
          <v:shape id="Рисунок 8" o:spid="_x0000_s1627" type="#_x0000_t75" style="position:absolute;left:0;text-align:left;margin-left:210pt;margin-top:51.65pt;width:37.95pt;height:18pt;z-index:251322880;visibility:visible">
            <v:imagedata r:id="rId98" o:title=""/>
          </v:shape>
        </w:pict>
      </w:r>
      <w:r>
        <w:rPr>
          <w:noProof/>
          <w:lang w:eastAsia="ru-RU"/>
        </w:rPr>
        <w:pict>
          <v:shape id="_x0000_s1628" type="#_x0000_t75" alt="Мяч" style="position:absolute;left:0;text-align:left;margin-left:275.95pt;margin-top:44.55pt;width:8pt;height:7.1pt;z-index:251870720;visibility:visible;mso-position-vertical-relative:line">
            <v:imagedata r:id="rId77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</w:t>
      </w:r>
      <w:r w:rsidRPr="00CC3D3B">
        <w:rPr>
          <w:rFonts w:ascii="Times New Roman" w:hAnsi="Times New Roman"/>
          <w:sz w:val="28"/>
          <w:szCs w:val="28"/>
        </w:rPr>
        <w:tab/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29" type="#_x0000_t19" style="position:absolute;left:0;text-align:left;margin-left:261.35pt;margin-top:-15.05pt;width:28.4pt;height:66.65pt;rotation:-14978920fd;flip:x y;z-index:251258368" coordsize="21600,27743" adj=",1082891" path="wr-21600,,21600,43200,,,20708,27743nfewr-21600,,21600,43200,,,20708,27743l,21600nsxe">
            <v:path o:connectlocs="0,0;20708,27743;0,21600"/>
          </v:shape>
        </w:pict>
      </w:r>
      <w:r>
        <w:rPr>
          <w:noProof/>
          <w:lang w:eastAsia="ru-RU"/>
        </w:rPr>
        <w:pict>
          <v:shape id="_x0000_s1630" type="#_x0000_t32" style="position:absolute;left:0;text-align:left;margin-left:232.35pt;margin-top:13.1pt;width:76.5pt;height:19.4pt;z-index:2512593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631" type="#_x0000_t75" style="position:absolute;left:0;text-align:left;margin-left:308.85pt;margin-top:3.35pt;width:28.55pt;height:42.7pt;rotation:288789fd;flip:x;z-index:251869696;visibility:visible">
            <v:imagedata r:id="rId94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2D1E51" w:rsidRDefault="002D1E51" w:rsidP="00C2004E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38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Упражнение,</w:t>
      </w:r>
      <w:r w:rsidRPr="00CC3D3B">
        <w:rPr>
          <w:rFonts w:ascii="Times New Roman" w:hAnsi="Times New Roman"/>
          <w:sz w:val="28"/>
          <w:szCs w:val="28"/>
        </w:rPr>
        <w:t xml:space="preserve"> развивающее технику паса, остановки мяча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4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Стоя на платформе </w:t>
      </w:r>
      <w:r w:rsidRPr="00CC3D3B">
        <w:rPr>
          <w:rFonts w:ascii="Times New Roman" w:hAnsi="Times New Roman"/>
          <w:sz w:val="28"/>
          <w:szCs w:val="28"/>
          <w:lang w:val="en-US"/>
        </w:rPr>
        <w:t>BOSU</w:t>
      </w:r>
      <w:r w:rsidRPr="00CC3D3B">
        <w:rPr>
          <w:rFonts w:ascii="Times New Roman" w:hAnsi="Times New Roman"/>
          <w:sz w:val="28"/>
          <w:szCs w:val="28"/>
        </w:rPr>
        <w:t xml:space="preserve">  игрок А отыгрывает мяч, наброшенный игроком Б. Игрок А после отыгрыша всё время переступает с ноги на ногу. Затем смена (рис. 39).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C2004E">
      <w:pPr>
        <w:shd w:val="clear" w:color="auto" w:fill="92D050"/>
        <w:tabs>
          <w:tab w:val="center" w:pos="48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32" type="#_x0000_t75" style="position:absolute;left:0;text-align:left;margin-left:186pt;margin-top:13.55pt;width:32.35pt;height:52.6pt;rotation:-694748fd;z-index:251320832;visibility:visible">
            <v:imagedata r:id="rId93" o:title=""/>
          </v:shape>
        </w:pict>
      </w:r>
      <w:r>
        <w:rPr>
          <w:rFonts w:ascii="Times New Roman" w:hAnsi="Times New Roman"/>
          <w:sz w:val="28"/>
          <w:szCs w:val="28"/>
        </w:rPr>
        <w:tab/>
        <w:t>А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33" type="#_x0000_t19" style="position:absolute;left:0;text-align:left;margin-left:236.15pt;margin-top:16.1pt;width:28.4pt;height:51.9pt;rotation:-14196887fd;flip:x y;z-index:251264512"/>
        </w:pict>
      </w:r>
      <w:r>
        <w:rPr>
          <w:noProof/>
          <w:lang w:eastAsia="ru-RU"/>
        </w:rPr>
        <w:pict>
          <v:shape id="_x0000_s1634" type="#_x0000_t32" style="position:absolute;left:0;text-align:left;margin-left:167.9pt;margin-top:1.6pt;width:27pt;height:14.5pt;flip:x y;z-index:251289088" o:connectortype="straight" strokeweight="2.5pt">
            <v:shadow color="#868686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35" type="#_x0000_t75" style="position:absolute;left:0;text-align:left;margin-left:284.15pt;margin-top:17.85pt;width:35.15pt;height:52.6pt;rotation:288789fd;flip:x;z-index:251873792;visibility:visible">
            <v:imagedata r:id="rId94" o:title=""/>
          </v:shape>
        </w:pict>
      </w:r>
      <w:r>
        <w:rPr>
          <w:noProof/>
          <w:lang w:eastAsia="ru-RU"/>
        </w:rPr>
        <w:pict>
          <v:shape id="Рисунок 30" o:spid="_x0000_s1636" type="#_x0000_t75" style="position:absolute;left:0;text-align:left;margin-left:186pt;margin-top:13.25pt;width:25.8pt;height:20.45pt;z-index:251872768;visibility:visible;mso-position-vertical-relative:line">
            <v:imagedata r:id="rId99" o:title=""/>
          </v:shape>
        </w:pict>
      </w:r>
      <w:r>
        <w:rPr>
          <w:noProof/>
          <w:lang w:eastAsia="ru-RU"/>
        </w:rPr>
        <w:pict>
          <v:shape id="_x0000_s1637" type="#_x0000_t32" style="position:absolute;left:0;text-align:left;margin-left:223.9pt;margin-top:8.1pt;width:60.25pt;height:40.85pt;z-index:2512665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638" type="#_x0000_t32" style="position:absolute;left:0;text-align:left;margin-left:218.35pt;margin-top:6pt;width:5.55pt;height:2.1pt;flip:x;z-index:251265536" o:connectortype="straight">
            <v:stroke endarrow="block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39" type="#_x0000_t75" style="position:absolute;left:0;text-align:left;margin-left:276.65pt;margin-top:.65pt;width:7.5pt;height:6.9pt;z-index:251321856;visibility:visible">
            <v:imagedata r:id="rId77" o:title="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C3D3B">
        <w:rPr>
          <w:rFonts w:ascii="Times New Roman" w:hAnsi="Times New Roman"/>
          <w:sz w:val="28"/>
          <w:szCs w:val="28"/>
        </w:rPr>
        <w:t xml:space="preserve"> Б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39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паса, остановки мяча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Возможны различные варианты передач.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5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также располагается на платформе как в упражнении 4, но отыгрывает мяч после прыжка с одной платформы на другую. Смена мест (рис. 40).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062BA3">
      <w:pPr>
        <w:shd w:val="clear" w:color="auto" w:fill="92D050"/>
        <w:tabs>
          <w:tab w:val="left" w:pos="4182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40" type="#_x0000_t32" style="position:absolute;left:0;text-align:left;margin-left:193.45pt;margin-top:7.3pt;width:24.9pt;height:15.25pt;flip:x y;z-index:251280896" o:connectortype="straight" strokeweight="2.5pt">
            <v:shadow color="#868686"/>
          </v:shape>
        </w:pict>
      </w:r>
      <w:r>
        <w:rPr>
          <w:noProof/>
          <w:lang w:eastAsia="ru-RU"/>
        </w:rPr>
        <w:pict>
          <v:shape id="_x0000_s1641" type="#_x0000_t75" style="position:absolute;left:0;text-align:left;margin-left:207.3pt;margin-top:-.35pt;width:32.35pt;height:52.6pt;rotation:-694748fd;z-index:251318784;visibility:visible">
            <v:imagedata r:id="rId93" o:title=""/>
          </v:shape>
        </w:pict>
      </w:r>
      <w:r>
        <w:rPr>
          <w:noProof/>
          <w:lang w:eastAsia="ru-RU"/>
        </w:rPr>
        <w:pict>
          <v:shape id="_x0000_s1642" type="#_x0000_t19" style="position:absolute;left:0;text-align:left;margin-left:264.55pt;margin-top:7.3pt;width:28.4pt;height:79.25pt;rotation:-14196887fd;flip:x y;z-index:251268608" coordsize="21600,32989" adj=",2085427" path="wr-21600,,21600,43200,,,18353,32989nfewr-21600,,21600,43200,,,18353,32989l,21600nsxe">
            <v:path o:connectlocs="0,0;18353,32989;0,21600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43" type="#_x0000_t32" style="position:absolute;left:0;text-align:left;margin-left:236.15pt;margin-top:.75pt;width:5.55pt;height:2.1pt;flip:x;z-index:251269632" o:connectortype="straight">
            <v:stroke endarrow="block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44" type="#_x0000_t75" style="position:absolute;left:0;text-align:left;margin-left:324.7pt;margin-top:12.5pt;width:27.75pt;height:52.6pt;rotation:694748fd;flip:x;z-index:251843072;visibility:visible">
            <v:imagedata r:id="rId93" o:title=""/>
          </v:shape>
        </w:pict>
      </w:r>
      <w:r>
        <w:rPr>
          <w:noProof/>
          <w:lang w:eastAsia="ru-RU"/>
        </w:rPr>
        <w:pict>
          <v:shape id="_x0000_s1645" type="#_x0000_t32" style="position:absolute;left:0;text-align:left;margin-left:239.65pt;margin-top:3.95pt;width:60.25pt;height:40.85pt;z-index:251270656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</w:t>
      </w:r>
      <w:r w:rsidRPr="00CC3D3B">
        <w:rPr>
          <w:rFonts w:ascii="Times New Roman" w:hAnsi="Times New Roman"/>
          <w:sz w:val="28"/>
          <w:szCs w:val="28"/>
        </w:rPr>
        <w:tab/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10" type="#_x0000_t75" style="width:25.5pt;height:20.25pt;visibility:visible">
            <v:imagedata r:id="rId99" o:title="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11" type="#_x0000_t75" style="width:25.5pt;height:20.25pt;visibility:visible">
            <v:imagedata r:id="rId99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s1646" type="#_x0000_t75" style="position:absolute;left:0;text-align:left;margin-left:315.9pt;margin-top:1.65pt;width:8.8pt;height:8.05pt;z-index:251319808;visibility:visible">
            <v:imagedata r:id="rId100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>Б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40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Возможны различные варианты передач.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6</w:t>
      </w:r>
    </w:p>
    <w:p w:rsidR="002D1E51" w:rsidRPr="00CC3D3B" w:rsidRDefault="002D1E51" w:rsidP="00062BA3">
      <w:pPr>
        <w:shd w:val="clear" w:color="auto" w:fill="FFFFFF"/>
        <w:tabs>
          <w:tab w:val="left" w:pos="418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выполняя перемещения между конусами вперёд-назад, отыгрывается с игроком Б. Пас выполнять низом в одно касание. Смена мест (рис. 41).</w:t>
      </w:r>
    </w:p>
    <w:p w:rsidR="002D1E51" w:rsidRPr="00CC3D3B" w:rsidRDefault="002D1E51" w:rsidP="00563240">
      <w:pPr>
        <w:shd w:val="clear" w:color="auto" w:fill="92D050"/>
        <w:tabs>
          <w:tab w:val="left" w:pos="4182"/>
          <w:tab w:val="left" w:pos="68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47" type="#_x0000_t32" style="position:absolute;left:0;text-align:left;margin-left:370.9pt;margin-top:14.8pt;width:31.15pt;height:13.15pt;flip:x;z-index:251271680" o:connectortype="straight" strokeweight="2.5pt">
            <v:shadow color="#868686"/>
          </v:shape>
        </w:pict>
      </w:r>
      <w:r>
        <w:rPr>
          <w:noProof/>
          <w:lang w:eastAsia="ru-RU"/>
        </w:rPr>
        <w:pict>
          <v:shape id="_x0000_s1648" type="#_x0000_t75" style="position:absolute;left:0;text-align:left;margin-left:247.7pt;margin-top:42.95pt;width:12.45pt;height:12.45pt;z-index:251874816;visibility:visible;mso-position-vertical-relative:line">
            <v:imagedata r:id="rId101" o:title=""/>
          </v:shape>
        </w:pict>
      </w:r>
      <w:r>
        <w:rPr>
          <w:noProof/>
          <w:lang w:eastAsia="ru-RU"/>
        </w:rPr>
        <w:pict>
          <v:shape id="_x0000_s1649" type="#_x0000_t32" style="position:absolute;left:0;text-align:left;margin-left:239.65pt;margin-top:27.95pt;width:13.85pt;height:15.9pt;flip:x;z-index:251279872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650" type="#_x0000_t32" style="position:absolute;left:0;text-align:left;margin-left:231.35pt;margin-top:49.4pt;width:8.3pt;height:51.95pt;flip:y;z-index:251278848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651" type="#_x0000_t32" style="position:absolute;left:0;text-align:left;margin-left:259.7pt;margin-top:27.95pt;width:9.7pt;height:27.7pt;flip:x y;z-index:25127577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652" type="#_x0000_t32" style="position:absolute;left:0;text-align:left;margin-left:285.35pt;margin-top:34.2pt;width:15.9pt;height:21.45pt;flip:x;z-index:251274752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653" type="#_x0000_t32" style="position:absolute;left:0;text-align:left;margin-left:306.8pt;margin-top:34.2pt;width:6.9pt;height:21.45pt;flip:x y;z-index:25127372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654" type="#_x0000_t32" style="position:absolute;left:0;text-align:left;margin-left:317.2pt;margin-top:49.4pt;width:25.6pt;height:9.7pt;flip:x;z-index:251272704" o:connectortype="straight" strokeweight="1pt">
            <v:stroke dashstyle="dash" endarrow="block"/>
            <v:shadow color="#868686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6" o:spid="_x0000_i1112" type="#_x0000_t75" style="width:12.75pt;height:12.75pt;visibility:visible">
            <v:imagedata r:id="rId101" o:title="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13" type="#_x0000_t75" style="width:12.75pt;height:12.75pt;visibility:visible">
            <v:imagedata r:id="rId101" o:title="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14" type="#_x0000_t75" style="width:12.75pt;height:12.75pt;visibility:visible">
            <v:imagedata r:id="rId101" o:title="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</w:r>
      <w:r w:rsidRPr="00D51E0C">
        <w:rPr>
          <w:rFonts w:ascii="Times New Roman" w:hAnsi="Times New Roman"/>
          <w:sz w:val="28"/>
          <w:szCs w:val="28"/>
        </w:rPr>
        <w:pict>
          <v:shape id="_x0000_s1655" type="#_x0000_t75" style="width:18.5pt;height:52.6pt;rotation:-414772fd;flip:x;visibility:visible;mso-position-horizontal-relative:char;mso-position-vertical-relative:line">
            <v:imagedata r:id="rId95" o:title=""/>
            <w10:anchorlock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CC3D3B">
        <w:rPr>
          <w:rFonts w:ascii="Times New Roman" w:hAnsi="Times New Roman"/>
          <w:sz w:val="28"/>
          <w:szCs w:val="28"/>
        </w:rPr>
        <w:t>А</w:t>
      </w:r>
      <w:r w:rsidRPr="00CC3D3B">
        <w:rPr>
          <w:rFonts w:ascii="Times New Roman" w:hAnsi="Times New Roman"/>
          <w:sz w:val="28"/>
          <w:szCs w:val="28"/>
        </w:rPr>
        <w:tab/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56" type="#_x0000_t32" style="position:absolute;left:0;text-align:left;margin-left:231.35pt;margin-top:.45pt;width:54pt;height:51.2pt;flip:y;z-index:251277824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657" type="#_x0000_t32" style="position:absolute;left:0;text-align:left;margin-left:227.85pt;margin-top:3.9pt;width:85.85pt;height:54.7pt;flip:y;z-index:251276800" o:connectortype="straight">
            <v:stroke startarrow="block" endarrow="block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</w:t>
      </w:r>
      <w:r w:rsidRPr="00CC3D3B">
        <w:rPr>
          <w:rFonts w:ascii="Times New Roman" w:hAnsi="Times New Roman"/>
          <w:sz w:val="28"/>
          <w:szCs w:val="28"/>
        </w:rPr>
        <w:t xml:space="preserve">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Б  </w:t>
      </w:r>
      <w:r>
        <w:rPr>
          <w:noProof/>
          <w:lang w:eastAsia="ru-RU"/>
        </w:rPr>
      </w:r>
      <w:r w:rsidRPr="00D51E0C">
        <w:rPr>
          <w:rFonts w:ascii="Times New Roman" w:hAnsi="Times New Roman"/>
          <w:sz w:val="28"/>
          <w:szCs w:val="28"/>
        </w:rPr>
        <w:pict>
          <v:shape id="_x0000_s1658" type="#_x0000_t75" style="width:27.1pt;height:52.6pt;rotation:-288789fd;visibility:visible;mso-position-horizontal-relative:char;mso-position-vertical-relative:line">
            <v:imagedata r:id="rId97" o:title=""/>
            <w10:anchorlock/>
          </v:shape>
        </w:pic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17" type="#_x0000_t75" style="width:6.75pt;height:6.75pt;visibility:visible">
            <v:imagedata r:id="rId77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41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</w:t>
      </w:r>
      <w:r>
        <w:rPr>
          <w:rFonts w:ascii="Times New Roman" w:hAnsi="Times New Roman"/>
          <w:sz w:val="28"/>
          <w:szCs w:val="28"/>
        </w:rPr>
        <w:t>а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7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Также как в упражнении 6, но игрок А перемещается за конусами. Смена мест (рис. 42).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4182"/>
          <w:tab w:val="left" w:pos="68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59" type="#_x0000_t32" style="position:absolute;left:0;text-align:left;margin-left:239.65pt;margin-top:46.6pt;width:107.3pt;height:67.2pt;flip:y;z-index:251288064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660" type="#_x0000_t32" style="position:absolute;left:0;text-align:left;margin-left:223.7pt;margin-top:41.05pt;width:20.8pt;height:58.15pt;flip:y;z-index:251287040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661" type="#_x0000_t32" style="position:absolute;left:0;text-align:left;margin-left:227.85pt;margin-top:36.9pt;width:95.55pt;height:76.9pt;flip:y;z-index:251282944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662" type="#_x0000_t32" style="position:absolute;left:0;text-align:left;margin-left:223.7pt;margin-top:36.9pt;width:45.7pt;height:69.95pt;flip:y;z-index:251284992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663" type="#_x0000_t32" style="position:absolute;left:0;text-align:left;margin-left:223.7pt;margin-top:36.9pt;width:74.1pt;height:69.95pt;flip:y;z-index:251283968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664" type="#_x0000_t32" style="position:absolute;left:0;text-align:left;margin-left:249.35pt;margin-top:36.9pt;width:87.9pt;height:0;flip:x;z-index:251286016" o:connectortype="straight" strokeweight="1pt">
            <v:stroke dashstyle="dash" startarrow="block" endarrow="block"/>
            <v:shadow color="#868686"/>
          </v:shape>
        </w:pict>
      </w:r>
      <w:r>
        <w:rPr>
          <w:noProof/>
          <w:lang w:eastAsia="ru-RU"/>
        </w:rPr>
        <w:pict>
          <v:shape id="_x0000_s1665" type="#_x0000_t32" style="position:absolute;left:0;text-align:left;margin-left:356.65pt;margin-top:7.85pt;width:31.15pt;height:13.15pt;flip:x;z-index:251281920" o:connectortype="straight" strokeweight="2.5pt">
            <v:shadow color="#868686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18" type="#_x0000_t75" style="width:12.75pt;height:12.75pt;visibility:visible">
            <v:imagedata r:id="rId101" o:title="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19" type="#_x0000_t75" style="width:12.75pt;height:12.75pt;visibility:visible">
            <v:imagedata r:id="rId101" o:title="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20" type="#_x0000_t75" style="width:12.75pt;height:12.75pt;visibility:visible">
            <v:imagedata r:id="rId101" o:title="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21" type="#_x0000_t75" style="width:12.75pt;height:12.75pt;visibility:visible">
            <v:imagedata r:id="rId101" o:title="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</w:r>
      <w:r w:rsidRPr="00D51E0C">
        <w:rPr>
          <w:rFonts w:ascii="Times New Roman" w:hAnsi="Times New Roman"/>
          <w:sz w:val="28"/>
          <w:szCs w:val="28"/>
        </w:rPr>
        <w:pict>
          <v:shape id="_x0000_s1666" type="#_x0000_t75" style="width:18.5pt;height:52.6pt;rotation:-414772fd;flip:x;visibility:visible;mso-position-horizontal-relative:char;mso-position-vertical-relative:line">
            <v:imagedata r:id="rId95" o:title=""/>
            <w10:anchorlock/>
          </v:shape>
        </w:pict>
      </w:r>
      <w:r w:rsidRPr="00CC3D3B">
        <w:rPr>
          <w:rFonts w:ascii="Times New Roman" w:hAnsi="Times New Roman"/>
          <w:sz w:val="28"/>
          <w:szCs w:val="28"/>
        </w:rPr>
        <w:t>А</w:t>
      </w:r>
      <w:r w:rsidRPr="00CC3D3B">
        <w:rPr>
          <w:rFonts w:ascii="Times New Roman" w:hAnsi="Times New Roman"/>
          <w:sz w:val="28"/>
          <w:szCs w:val="28"/>
        </w:rPr>
        <w:tab/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</w:t>
      </w:r>
      <w:r w:rsidRPr="00CC3D3B">
        <w:rPr>
          <w:rFonts w:ascii="Times New Roman" w:hAnsi="Times New Roman"/>
          <w:sz w:val="28"/>
          <w:szCs w:val="28"/>
        </w:rPr>
        <w:t xml:space="preserve">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Б  </w:t>
      </w:r>
      <w:r>
        <w:rPr>
          <w:noProof/>
          <w:lang w:eastAsia="ru-RU"/>
        </w:rPr>
      </w:r>
      <w:r w:rsidRPr="00D51E0C">
        <w:rPr>
          <w:rFonts w:ascii="Times New Roman" w:hAnsi="Times New Roman"/>
          <w:sz w:val="28"/>
          <w:szCs w:val="28"/>
        </w:rPr>
        <w:pict>
          <v:shape id="_x0000_s1667" type="#_x0000_t75" style="width:27.1pt;height:52.6pt;rotation:-288789fd;visibility:visible;mso-position-horizontal-relative:char;mso-position-vertical-relative:line">
            <v:imagedata r:id="rId97" o:title=""/>
            <w10:anchorlock/>
          </v:shape>
        </w:pict>
      </w:r>
      <w:r>
        <w:rPr>
          <w:noProof/>
          <w:lang w:eastAsia="ru-RU"/>
        </w:rPr>
        <w:pict>
          <v:shape id="_x0000_s1668" type="#_x0000_t75" style="position:absolute;left:0;text-align:left;margin-left:213.8pt;margin-top:45.95pt;width:7.85pt;height:6.55pt;z-index:251704832;visibility:visible;mso-position-horizontal-relative:text;mso-position-vertical-relative:text">
            <v:imagedata r:id="rId77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42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8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оббегает стойки и выполняет удар головой в прыжке в ворота. Мяч набрасывает игрок Б. Смена мест (рис. 43).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69" type="#_x0000_t19" style="position:absolute;left:0;text-align:left;margin-left:211.4pt;margin-top:1.1pt;width:143.55pt;height:76.75pt;rotation:-14209728fd;flip:x y;z-index:251707904" coordsize="21600,21357" adj="-5334816,,,21357" path="wr-21600,-243,21600,42957,3229,,21600,21357nfewr-21600,-243,21600,42957,3229,,21600,21357l,21357nsxe">
            <v:path o:connectlocs="3229,0;21600,21357;0,21357"/>
          </v:shape>
        </w:pict>
      </w:r>
      <w:r>
        <w:rPr>
          <w:noProof/>
          <w:lang w:eastAsia="ru-RU"/>
        </w:rPr>
        <w:pict>
          <v:shape id="_x0000_s1670" type="#_x0000_t75" style="position:absolute;left:0;text-align:left;margin-left:366.6pt;margin-top:7.05pt;width:18.85pt;height:52.35pt;rotation:-414772fd;flip:x;z-index:251702784;visibility:visible">
            <v:imagedata r:id="rId95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71" type="#_x0000_t32" style="position:absolute;left:0;text-align:left;margin-left:213.25pt;margin-top:16.45pt;width:2.8pt;height:2.8pt;flip:x;z-index:251708928" o:connectortype="straight">
            <v:stroke endarrow="block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72" type="#_x0000_t75" style="position:absolute;left:0;text-align:left;margin-left:203.5pt;margin-top:13.1pt;width:7.85pt;height:6.5pt;z-index:251705856;visibility:visible">
            <v:imagedata r:id="rId77" o:title=""/>
          </v:shape>
        </w:pict>
      </w:r>
      <w:r>
        <w:rPr>
          <w:noProof/>
          <w:lang w:eastAsia="ru-RU"/>
        </w:rPr>
        <w:pict>
          <v:shape id="_x0000_s1673" type="#_x0000_t75" style="position:absolute;left:0;text-align:left;margin-left:309.15pt;margin-top:6.6pt;width:47.4pt;height:36.45pt;z-index:251701760;visibility:visible">
            <v:imagedata r:id="rId102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74" type="#_x0000_t75" style="position:absolute;left:0;text-align:left;margin-left:172.8pt;margin-top:4pt;width:30.8pt;height:44.95pt;rotation:-1488285fd;flip:x;z-index:251703808;visibility:visible">
            <v:imagedata r:id="rId33" o:title=""/>
          </v:shape>
        </w:pict>
      </w:r>
      <w:r>
        <w:rPr>
          <w:noProof/>
          <w:lang w:eastAsia="ru-RU"/>
        </w:rPr>
        <w:pict>
          <v:shape id="_x0000_s1675" type="#_x0000_t32" style="position:absolute;left:0;text-align:left;margin-left:211.35pt;margin-top:.3pt;width:118.75pt;height:15pt;z-index:251706880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Б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76" type="#_x0000_t75" style="position:absolute;left:0;text-align:left;margin-left:107.35pt;margin-top:12.2pt;width:39.25pt;height:39.25pt;rotation:2880458fd;z-index:251712000;visibility:visible">
            <v:imagedata r:id="rId103" o:title=""/>
          </v:shape>
        </w:pict>
      </w:r>
      <w:r>
        <w:rPr>
          <w:noProof/>
          <w:lang w:eastAsia="ru-RU"/>
        </w:rPr>
        <w:pict>
          <v:shape id="_x0000_s1677" type="#_x0000_t75" style="position:absolute;left:0;text-align:left;margin-left:134.35pt;margin-top:-.35pt;width:39.25pt;height:39.25pt;rotation:2880458fd;z-index:251713024;visibility:visible">
            <v:imagedata r:id="rId103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78" style="position:absolute;left:0;text-align:left;margin-left:90.45pt;margin-top:6.8pt;width:81.65pt;height:78.1pt;z-index:251710976" coordsize="1633,1562" path="m25,1562v85,-88,171,-175,168,-281c190,1175,,1019,6,926,12,833,102,732,230,720,358,708,633,854,773,851v140,-3,277,-77,299,-149c1094,630,944,499,904,421,864,343,814,297,829,234,844,171,910,73,997,41v87,-32,249,-41,355,c1458,82,1586,252,1633,290e" fillcolor="#92d050" strokeweight="1pt">
            <v:stroke dashstyle="dash"/>
            <v:shadow color="#868686"/>
            <v:path arrowok="t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А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79" type="#_x0000_t32" style="position:absolute;left:0;text-align:left;margin-left:172.1pt;margin-top:4.7pt;width:0;height:5.6pt;z-index:2517150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680" type="#_x0000_t75" style="position:absolute;left:0;text-align:left;margin-left:87.7pt;margin-top:4.25pt;width:39.25pt;height:39.25pt;rotation:2880458fd;z-index:251714048;visibility:visible">
            <v:imagedata r:id="rId103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81" type="#_x0000_t75" style="position:absolute;left:0;text-align:left;margin-left:65.8pt;margin-top:5.45pt;width:39.25pt;height:39.25pt;rotation:2880458fd;z-index:251709952;visibility:visible">
            <v:imagedata r:id="rId103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43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удара головой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9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выполняет подпрыгивания на батуте и отыгрывает мяч, наброшенный игроком Б. Прыжки не высокие. Смена мест (рис. 44).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82" type="#_x0000_t32" style="position:absolute;left:0;text-align:left;margin-left:73.9pt;margin-top:7.8pt;width:39.3pt;height:30.85pt;flip:x y;z-index:251724288" o:connectortype="straight" strokeweight="2.5pt">
            <v:shadow color="#868686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83" type="#_x0000_t19" style="position:absolute;left:0;text-align:left;margin-left:154.55pt;margin-top:11.75pt;width:117.6pt;height:56.1pt;rotation:-12659800fd;flip:x y;z-index:251721216" coordsize="32335,21600" adj="-7851368,,10735" path="wr-10865,,32335,43200,,2857,32335,21600nfewr-10865,,32335,43200,,2857,32335,21600l10735,21600nsxe">
            <v:path o:connectlocs="0,2857;32335,21600;10735,21600"/>
          </v:shape>
        </w:pict>
      </w:r>
      <w:r>
        <w:rPr>
          <w:noProof/>
          <w:lang w:eastAsia="ru-RU"/>
        </w:rPr>
        <w:pict>
          <v:shape id="_x0000_s1684" type="#_x0000_t75" style="position:absolute;left:0;text-align:left;margin-left:106.8pt;margin-top:1.1pt;width:29.35pt;height:52.1pt;rotation:-808820fd;z-index:251717120;visibility:visible">
            <v:imagedata r:id="rId95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85" type="#_x0000_t75" style="position:absolute;left:0;text-align:left;margin-left:276.3pt;margin-top:11.05pt;width:32.15pt;height:51.4pt;rotation:808820fd;flip:x;z-index:251719168;visibility:visible">
            <v:imagedata r:id="rId95" o:title=""/>
          </v:shape>
        </w:pict>
      </w:r>
      <w:r>
        <w:rPr>
          <w:noProof/>
          <w:lang w:eastAsia="ru-RU"/>
        </w:rPr>
        <w:pict>
          <v:shape id="_x0000_s1686" type="#_x0000_t75" style="position:absolute;left:0;text-align:left;margin-left:127.85pt;margin-top:21.35pt;width:7.85pt;height:6.5pt;z-index:251720192;visibility:visible">
            <v:imagedata r:id="rId77" o:title=""/>
          </v:shape>
        </w:pict>
      </w:r>
      <w:r>
        <w:rPr>
          <w:noProof/>
          <w:lang w:eastAsia="ru-RU"/>
        </w:rPr>
        <w:pict>
          <v:shape id="_x0000_s1687" type="#_x0000_t32" style="position:absolute;left:0;text-align:left;margin-left:135.65pt;margin-top:11.05pt;width:13.75pt;height:9.35pt;flip:x;z-index:2517222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688" type="#_x0000_t32" style="position:absolute;left:0;text-align:left;margin-left:87pt;margin-top:11.05pt;width:0;height:23.35pt;flip:y;z-index:251718144" o:connectortype="straight" strokeweight="1pt">
            <v:stroke dashstyle="dash" startarrow="block" endarrow="block"/>
            <v:shadow color="#868686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10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89" type="#_x0000_t32" style="position:absolute;left:0;text-align:left;margin-left:134.35pt;margin-top:3.7pt;width:136.5pt;height:14.05pt;z-index:2517232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690" type="#_x0000_t75" style="position:absolute;left:0;text-align:left;margin-left:90.4pt;margin-top:1pt;width:45.25pt;height:23.35pt;z-index:251716096;visibility:visible">
            <v:imagedata r:id="rId104" o:title="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А</w:t>
      </w:r>
    </w:p>
    <w:p w:rsidR="002D1E51" w:rsidRPr="00CC3D3B" w:rsidRDefault="002D1E51" w:rsidP="00062BA3">
      <w:pPr>
        <w:shd w:val="clear" w:color="auto" w:fill="92D050"/>
        <w:tabs>
          <w:tab w:val="left" w:pos="64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</w:t>
      </w:r>
    </w:p>
    <w:p w:rsidR="002D1E51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44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10</w:t>
      </w:r>
    </w:p>
    <w:p w:rsidR="002D1E51" w:rsidRPr="00CC3D3B" w:rsidRDefault="002D1E51" w:rsidP="00062BA3">
      <w:pPr>
        <w:shd w:val="clear" w:color="auto" w:fill="FFFFFF"/>
        <w:tabs>
          <w:tab w:val="left" w:pos="418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обводит конусы, после последнего отдаёт мяч игроку Б и возвращается в исходное положение спиной. Игрок Б выполняет передачу игроку А, когда он вернётся на место (рис. 45).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91" type="#_x0000_t75" style="position:absolute;left:0;text-align:left;margin-left:334.9pt;margin-top:4.85pt;width:32.15pt;height:51.4pt;rotation:808820fd;flip:x;z-index:251726336;visibility:visible">
            <v:imagedata r:id="rId95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92" type="#_x0000_t75" style="position:absolute;left:0;text-align:left;margin-left:106.8pt;margin-top:1.1pt;width:29.35pt;height:52.1pt;rotation:-808820fd;z-index:251725312;visibility:visible">
            <v:imagedata r:id="rId95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93" type="#_x0000_t75" style="position:absolute;left:0;text-align:left;margin-left:327.5pt;margin-top:9.05pt;width:7.85pt;height:6.5pt;z-index:251727360;visibility:visible">
            <v:imagedata r:id="rId77" o:title=""/>
          </v:shape>
        </w:pict>
      </w:r>
      <w:r>
        <w:rPr>
          <w:noProof/>
          <w:lang w:eastAsia="ru-RU"/>
        </w:rPr>
        <w:pict>
          <v:shape id="_x0000_s1694" type="#_x0000_t32" style="position:absolute;left:0;text-align:left;margin-left:135.65pt;margin-top:11.05pt;width:193.55pt;height:14.5pt;flip:x;z-index:2517283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695" type="#_x0000_t32" style="position:absolute;left:0;text-align:left;margin-left:10.35pt;margin-top:1.6pt;width:102.85pt;height:9.45pt;flip:x y;z-index:251729408" o:connectortype="straight" strokeweight="2.5pt">
            <v:shadow color="#868686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10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696" type="#_x0000_t32" style="position:absolute;left:0;text-align:left;margin-left:272.15pt;margin-top:5.55pt;width:64.5pt;height:29.95pt;flip:y;z-index:2517386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697" type="#_x0000_t75" style="position:absolute;left:0;text-align:left;margin-left:245.95pt;margin-top:7.4pt;width:18.7pt;height:18.7pt;z-index:251736576;visibility:visible">
            <v:imagedata r:id="rId105" o:title=""/>
          </v:shape>
        </w:pict>
      </w:r>
      <w:r>
        <w:rPr>
          <w:noProof/>
          <w:lang w:eastAsia="ru-RU"/>
        </w:rPr>
        <w:pict>
          <v:shape id="_x0000_s1698" type="#_x0000_t75" style="position:absolute;left:0;text-align:left;margin-left:225pt;margin-top:7.4pt;width:18.7pt;height:18.7pt;z-index:251735552;visibility:visible">
            <v:imagedata r:id="rId105" o:title=""/>
          </v:shape>
        </w:pict>
      </w:r>
      <w:r>
        <w:rPr>
          <w:noProof/>
          <w:lang w:eastAsia="ru-RU"/>
        </w:rPr>
        <w:pict>
          <v:shape id="_x0000_s1699" type="#_x0000_t75" style="position:absolute;left:0;text-align:left;margin-left:198.25pt;margin-top:7.05pt;width:18.7pt;height:18.7pt;z-index:251734528;visibility:visible">
            <v:imagedata r:id="rId105" o:title=""/>
          </v:shape>
        </w:pict>
      </w:r>
      <w:r>
        <w:rPr>
          <w:noProof/>
          <w:lang w:eastAsia="ru-RU"/>
        </w:rPr>
        <w:pict>
          <v:shape id="_x0000_s1700" type="#_x0000_t75" style="position:absolute;left:0;text-align:left;margin-left:179.55pt;margin-top:7.4pt;width:18.7pt;height:18.7pt;z-index:251733504;visibility:visible">
            <v:imagedata r:id="rId105" o:title=""/>
          </v:shape>
        </w:pict>
      </w:r>
      <w:r>
        <w:rPr>
          <w:noProof/>
          <w:lang w:eastAsia="ru-RU"/>
        </w:rPr>
        <w:pict>
          <v:shape id="_x0000_s1701" type="#_x0000_t75" style="position:absolute;left:0;text-align:left;margin-left:154.3pt;margin-top:7.05pt;width:18.7pt;height:18.7pt;z-index:251732480;visibility:visible">
            <v:imagedata r:id="rId105" o:title=""/>
          </v:shape>
        </w:pict>
      </w:r>
      <w:r>
        <w:rPr>
          <w:noProof/>
          <w:lang w:eastAsia="ru-RU"/>
        </w:rPr>
        <w:pict>
          <v:shape id="_x0000_s1702" type="#_x0000_t75" style="position:absolute;left:0;text-align:left;margin-left:135.7pt;margin-top:7.05pt;width:18.7pt;height:18.7pt;z-index:251731456;visibility:visible">
            <v:imagedata r:id="rId105" o:title=""/>
          </v:shape>
        </w:pict>
      </w:r>
      <w:r>
        <w:rPr>
          <w:noProof/>
          <w:lang w:eastAsia="ru-RU"/>
        </w:rPr>
        <w:pict>
          <v:shape id="_x0000_s1703" style="position:absolute;left:0;text-align:left;margin-left:130.4pt;margin-top:11.75pt;width:134.25pt;height:30.55pt;z-index:251730432;mso-position-horizontal-relative:text;mso-position-vertical-relative:text" coordsize="2685,611" path="m,194v31,91,63,183,105,224c147,459,208,446,254,437v46,-9,105,-38,126,-75c401,325,380,210,380,213v,3,-17,171,,168c397,378,439,247,483,194,527,141,589,88,647,63,705,38,784,22,834,44v50,22,93,97,112,150c965,247,934,315,946,362v12,47,34,94,75,113c1062,494,1139,500,1189,475v50,-25,109,-106,131,-150c1342,281,1311,257,1320,213v9,-44,-6,-122,56,-150c1438,35,1618,,1694,44v76,44,103,188,139,281c1869,418,1908,611,1908,605v,-6,-62,-283,-75,-317c1820,254,1803,369,1833,400v30,31,131,63,179,75c2060,487,2093,494,2124,475v31,-19,56,-75,75,-113c2218,324,2208,290,2236,250v28,-40,65,-106,131,-131c2433,94,2579,76,2629,101v50,25,29,106,38,168c2676,331,2679,438,2685,475e" fillcolor="#92d050" strokeweight="1pt">
            <v:stroke dashstyle="dash"/>
            <v:shadow color="#868686"/>
            <v:path arrowok="t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А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04" type="#_x0000_t32" style="position:absolute;left:0;text-align:left;margin-left:264.65pt;margin-top:4.15pt;width:0;height:3.75pt;z-index:251737600" o:connectortype="straight">
            <v:stroke endarrow="block"/>
          </v:shape>
        </w:pict>
      </w:r>
    </w:p>
    <w:p w:rsidR="002D1E51" w:rsidRPr="00CC3D3B" w:rsidRDefault="002D1E51" w:rsidP="00062BA3">
      <w:pPr>
        <w:shd w:val="clear" w:color="auto" w:fill="92D050"/>
        <w:tabs>
          <w:tab w:val="left" w:pos="673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05" type="#_x0000_t32" style="position:absolute;left:0;text-align:left;margin-left:95.4pt;margin-top:.9pt;width:169.25pt;height:0;flip:x;z-index:251739648" o:connectortype="straight" strokeweight="1pt">
            <v:stroke dashstyle="dash" endarrow="block"/>
            <v:shadow color="#868686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Б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45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паса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11</w:t>
      </w:r>
    </w:p>
    <w:p w:rsidR="002D1E51" w:rsidRPr="00CC3D3B" w:rsidRDefault="002D1E51" w:rsidP="00062BA3">
      <w:pPr>
        <w:shd w:val="clear" w:color="auto" w:fill="FFFFFF"/>
        <w:tabs>
          <w:tab w:val="left" w:pos="418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 А проводит мяч между фишками с изменением направления движения, после последних отдаёт мяч игроку Б и возвращается в исходное положение спиной. Игрок Б выполняет передачу игроку А, когда он вернётся на место (рис. 46).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06" type="#_x0000_t75" style="position:absolute;left:0;text-align:left;margin-left:72.35pt;margin-top:10.4pt;width:29.05pt;height:52pt;rotation:-808820fd;z-index:251740672;visibility:visible">
            <v:imagedata r:id="rId95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07" style="position:absolute;left:0;text-align:left;margin-left:92.55pt;margin-top:8.6pt;width:177.7pt;height:75.2pt;z-index:251750912" coordsize="3554,1504" path="m19,395c9,471,,548,19,578v19,30,73,,113,c172,578,262,550,262,578v,28,-130,138,-130,166c132,772,222,744,262,744v40,,94,-23,113,c394,767,350,822,375,882v25,60,74,180,149,224c599,1150,728,1174,824,1143v96,-31,212,-112,275,-224c1162,807,1089,613,1202,470,1315,327,1656,118,1777,59v121,-59,125,25,150,56c1952,146,1927,169,1927,246v,77,-28,277,,332c1955,633,2027,578,2095,578v68,,171,21,243,c2410,557,2500,451,2525,451v25,,-18,78,-37,127c2469,627,2391,697,2413,744v22,47,147,99,206,119c2678,883,2734,841,2768,863v34,22,10,100,57,131c2872,1025,2987,1038,3049,1050v62,12,124,-6,149,19c3223,1094,3154,1131,3198,1199v44,68,203,257,262,281c3519,1504,3538,1349,3554,1343e" fillcolor="#92d050" strokeweight="1pt">
            <v:stroke dashstyle="dash"/>
            <v:shadow color="#868686"/>
            <v:path arrowok="t"/>
          </v:shape>
        </w:pict>
      </w:r>
      <w:r>
        <w:rPr>
          <w:noProof/>
          <w:lang w:eastAsia="ru-RU"/>
        </w:rPr>
        <w:pict>
          <v:shape id="_x0000_s1708" type="#_x0000_t32" style="position:absolute;left:0;text-align:left;margin-left:2.85pt;margin-top:4.05pt;width:84.15pt;height:14pt;flip:x y;z-index:251743744" o:connectortype="straight" strokeweight="2.5pt">
            <v:shadow color="#868686"/>
          </v:shape>
        </w:pict>
      </w:r>
      <w:r>
        <w:rPr>
          <w:noProof/>
          <w:lang w:eastAsia="ru-RU"/>
        </w:rPr>
        <w:pict>
          <v:shape id="_x0000_s1709" type="#_x0000_t75" style="position:absolute;left:0;text-align:left;margin-left:189.9pt;margin-top:5.2pt;width:18.7pt;height:18.7pt;z-index:251746816;visibility:visible">
            <v:imagedata r:id="rId105" o:title=""/>
          </v:shape>
        </w:pict>
      </w:r>
      <w:r>
        <w:rPr>
          <w:noProof/>
          <w:lang w:eastAsia="ru-RU"/>
        </w:rPr>
        <w:pict>
          <v:shape id="_x0000_s1710" type="#_x0000_t75" style="position:absolute;left:0;text-align:left;margin-left:175.8pt;margin-top:11.75pt;width:18.7pt;height:18.7pt;z-index:251745792;visibility:visible">
            <v:imagedata r:id="rId105" o:title=""/>
          </v:shape>
        </w:pict>
      </w:r>
      <w:r>
        <w:rPr>
          <w:noProof/>
          <w:lang w:eastAsia="ru-RU"/>
        </w:rPr>
        <w:pict>
          <v:shape id="_x0000_s1711" type="#_x0000_t75" style="position:absolute;left:0;text-align:left;margin-left:334.9pt;margin-top:4.85pt;width:32.15pt;height:51.4pt;rotation:808820fd;flip:x;z-index:251741696;visibility:visible">
            <v:imagedata r:id="rId95" o:title=""/>
          </v:shape>
        </w:pict>
      </w:r>
      <w:r>
        <w:rPr>
          <w:noProof/>
          <w:lang w:eastAsia="ru-RU"/>
        </w:rPr>
        <w:pict>
          <v:shape id="_x0000_s1712" type="#_x0000_t75" style="position:absolute;left:0;text-align:left;margin-left:171.15pt;margin-top:10.1pt;width:18.7pt;height:18.7pt;z-index:251752960;visibility:visible">
            <v:imagedata r:id="rId105" o:title=""/>
          </v:shape>
        </w:pict>
      </w:r>
      <w:r>
        <w:rPr>
          <w:noProof/>
          <w:lang w:eastAsia="ru-RU"/>
        </w:rPr>
        <w:pict>
          <v:shape id="_x0000_s1713" type="#_x0000_t32" style="position:absolute;left:0;text-align:left;margin-left:101.05pt;margin-top:8.45pt;width:228.15pt;height:16.6pt;flip:x y;z-index:251751936" o:connectortype="straight">
            <v:stroke endarrow="block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14" type="#_x0000_t75" style="position:absolute;left:0;text-align:left;margin-left:119.6pt;margin-top:10.3pt;width:18.7pt;height:18.7pt;z-index:251753984;visibility:visible">
            <v:imagedata r:id="rId105" o:title=""/>
          </v:shape>
        </w:pict>
      </w:r>
      <w:r>
        <w:rPr>
          <w:noProof/>
          <w:lang w:eastAsia="ru-RU"/>
        </w:rPr>
        <w:pict>
          <v:shape id="_x0000_s1715" type="#_x0000_t75" style="position:absolute;left:0;text-align:left;margin-left:327.5pt;margin-top:9.05pt;width:7.85pt;height:6.5pt;z-index:251742720;visibility:visible">
            <v:imagedata r:id="rId77" o:title=""/>
          </v:shape>
        </w:pict>
      </w:r>
    </w:p>
    <w:p w:rsidR="002D1E51" w:rsidRPr="00CC3D3B" w:rsidRDefault="002D1E51" w:rsidP="00062BA3">
      <w:pPr>
        <w:shd w:val="clear" w:color="auto" w:fill="92D050"/>
        <w:tabs>
          <w:tab w:val="left" w:pos="10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16" type="#_x0000_t75" style="position:absolute;left:0;text-align:left;margin-left:232.85pt;margin-top:9.6pt;width:18.7pt;height:18.7pt;z-index:251755008;visibility:visible">
            <v:imagedata r:id="rId105" o:title=""/>
          </v:shape>
        </w:pict>
      </w:r>
      <w:r>
        <w:rPr>
          <w:noProof/>
          <w:lang w:eastAsia="ru-RU"/>
        </w:rPr>
        <w:pict>
          <v:shape id="_x0000_s1717" type="#_x0000_t75" style="position:absolute;left:0;text-align:left;margin-left:251.55pt;margin-top:2.1pt;width:18.7pt;height:18.7pt;z-index:251747840;visibility:visible">
            <v:imagedata r:id="rId105" o:title=""/>
          </v:shape>
        </w:pict>
      </w:r>
      <w:r>
        <w:rPr>
          <w:noProof/>
          <w:lang w:eastAsia="ru-RU"/>
        </w:rPr>
        <w:pict>
          <v:shape id="_x0000_s1718" type="#_x0000_t75" style="position:absolute;left:0;text-align:left;margin-left:101.55pt;margin-top:9.6pt;width:18.7pt;height:18.7pt;z-index:251744768;visibility:visible">
            <v:imagedata r:id="rId105" o:title=""/>
          </v:shape>
        </w:pict>
      </w:r>
      <w:r>
        <w:rPr>
          <w:noProof/>
          <w:lang w:eastAsia="ru-RU"/>
        </w:rPr>
        <w:pict>
          <v:shape id="_x0000_s1719" type="#_x0000_t32" style="position:absolute;left:0;text-align:left;margin-left:272.15pt;margin-top:5.55pt;width:64.5pt;height:29.95pt;flip:y;z-index:251748864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ab/>
        <w:t>А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Pr="00CC3D3B">
        <w:rPr>
          <w:rFonts w:ascii="Times New Roman" w:hAnsi="Times New Roman"/>
          <w:sz w:val="28"/>
          <w:szCs w:val="28"/>
        </w:rPr>
        <w:t>Б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20" type="#_x0000_t32" style="position:absolute;left:0;text-align:left;margin-left:49.15pt;margin-top:11.35pt;width:223.95pt;height:6.15pt;flip:x y;z-index:251749888" o:connectortype="straight" strokeweight="1pt">
            <v:stroke dashstyle="dash" endarrow="block"/>
            <v:shadow color="#868686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46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</w:t>
      </w:r>
      <w:r w:rsidRPr="00CC3D3B">
        <w:rPr>
          <w:rFonts w:ascii="Times New Roman" w:hAnsi="Times New Roman"/>
          <w:sz w:val="28"/>
          <w:szCs w:val="28"/>
        </w:rPr>
        <w:t>, развивающее технику ведения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12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Стоя на координационных платформах и удерживая равновесие игрок А отыгрывает мяч головой, который набрасывает игрок Б. Смена мест (рис. 47).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21" type="#_x0000_t19" style="position:absolute;left:0;text-align:left;margin-left:133.7pt;margin-top:5.4pt;width:91.65pt;height:68.05pt;rotation:-13370312fd;flip:x y;z-index:251364864" coordsize="25006,27211" adj="-6492876,986690,3406" path="wr-18194,,25006,43200,,270,24265,27211nfewr-18194,,25006,43200,,270,24265,27211l3406,21600nsxe">
            <v:path o:connectlocs="0,270;24265,27211;3406,21600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22" type="#_x0000_t32" style="position:absolute;left:0;text-align:left;margin-left:118.5pt;margin-top:12.75pt;width:103.55pt;height:24.25pt;z-index:2513669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723" type="#_x0000_t32" style="position:absolute;left:0;text-align:left;margin-left:118.5pt;margin-top:5.15pt;width:6.2pt;height:4.15pt;flip:x;z-index:2513658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724" type="#_x0000_t75" style="position:absolute;left:0;text-align:left;margin-left:99pt;margin-top:9.05pt;width:26.9pt;height:52.6pt;rotation:-288789fd;z-index:251361792;visibility:visible">
            <v:imagedata r:id="rId106" o:title=""/>
          </v:shape>
        </w:pict>
      </w:r>
    </w:p>
    <w:p w:rsidR="002D1E51" w:rsidRPr="00CC3D3B" w:rsidRDefault="002D1E51" w:rsidP="00062BA3">
      <w:pPr>
        <w:shd w:val="clear" w:color="auto" w:fill="92D050"/>
        <w:tabs>
          <w:tab w:val="left" w:pos="1636"/>
          <w:tab w:val="left" w:pos="533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25" type="#_x0000_t75" style="position:absolute;left:0;text-align:left;margin-left:225.2pt;margin-top:18.25pt;width:7.5pt;height:6.9pt;z-index:251363840;visibility:visible">
            <v:imagedata r:id="rId107" o:title=""/>
          </v:shape>
        </w:pict>
      </w:r>
      <w:r>
        <w:rPr>
          <w:noProof/>
          <w:lang w:eastAsia="ru-RU"/>
        </w:rPr>
        <w:pict>
          <v:shape id="_x0000_s1726" type="#_x0000_t75" style="position:absolute;left:0;text-align:left;margin-left:225.35pt;margin-top:5.65pt;width:22.65pt;height:41.55pt;rotation:288789fd;flip:x;z-index:251362816;visibility:visible">
            <v:imagedata r:id="rId108" o:title=""/>
          </v:shape>
        </w:pict>
      </w:r>
      <w:r>
        <w:rPr>
          <w:rFonts w:ascii="Times New Roman" w:hAnsi="Times New Roman"/>
          <w:sz w:val="28"/>
          <w:szCs w:val="28"/>
        </w:rPr>
        <w:tab/>
        <w:t>А</w:t>
      </w:r>
      <w:r>
        <w:rPr>
          <w:rFonts w:ascii="Times New Roman" w:hAnsi="Times New Roman"/>
          <w:sz w:val="28"/>
          <w:szCs w:val="28"/>
        </w:rPr>
        <w:tab/>
        <w:t>Б</w:t>
      </w:r>
    </w:p>
    <w:p w:rsidR="002D1E51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27" type="#_x0000_t75" style="position:absolute;left:0;text-align:left;margin-left:116.65pt;margin-top:7.1pt;width:13.75pt;height:6.25pt;z-index:251360768;visibility:visible">
            <v:imagedata r:id="rId109" o:title=""/>
          </v:shape>
        </w:pict>
      </w:r>
      <w:r>
        <w:rPr>
          <w:noProof/>
          <w:lang w:eastAsia="ru-RU"/>
        </w:rPr>
        <w:pict>
          <v:shape id="_x0000_s1728" type="#_x0000_t75" style="position:absolute;left:0;text-align:left;margin-left:99pt;margin-top:13.35pt;width:12.75pt;height:6.2pt;z-index:251359744;visibility:visible">
            <v:imagedata r:id="rId110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47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Упражнение,</w:t>
      </w:r>
      <w:r w:rsidRPr="00CC3D3B">
        <w:rPr>
          <w:rFonts w:ascii="Times New Roman" w:hAnsi="Times New Roman"/>
          <w:sz w:val="28"/>
          <w:szCs w:val="28"/>
        </w:rPr>
        <w:t xml:space="preserve"> развивающее технику удара головой</w:t>
      </w:r>
    </w:p>
    <w:p w:rsidR="002D1E51" w:rsidRPr="00062BA3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062BA3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Игровые упражнения (комплексное развитие).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1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Теннисбол. Команды 1х1, 2х2, 3х3 играют через сетку различными частями тела, которыми можно играть в футбол по правилам. 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Правила для игры 1х1: игрок имеет возможность играть в два касания, мяч об землю касается один раз. Подача с рук или с земли, зависит от уровня занимающихся.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Правила для игры 2х2, 3х3: командой разрешено выполнить 3 касания, 1 раз мяч может коснуться земли. При этом игрок может играть только в одно касание. Подача с рук или с земли, зависит от уровня занимающихся.</w:t>
      </w: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Усложнить упражнение можно изменив условия: мяч земли не касается; выполнять приём и передачу мяча определённой частью тела; различная высота сетки (рис. 48).</w:t>
      </w:r>
    </w:p>
    <w:p w:rsidR="002D1E51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29" type="#_x0000_t19" style="position:absolute;left:0;text-align:left;margin-left:128.35pt;margin-top:.05pt;width:186.7pt;height:86.6pt;rotation:10650103fd;flip:y;z-index:251296256" coordsize="35989,21600" adj="-8635858,,14389" path="wr-7211,,35989,43200,,5491,35989,21600nfewr-7211,,35989,43200,,5491,35989,21600l14389,21600nsxe">
            <v:path o:connectlocs="0,5491;35989,21600;14389,21600"/>
          </v:shape>
        </w:pict>
      </w:r>
      <w:r>
        <w:rPr>
          <w:noProof/>
          <w:lang w:eastAsia="ru-RU"/>
        </w:rPr>
        <w:pict>
          <v:shape id="_x0000_s1730" type="#_x0000_t19" style="position:absolute;left:0;text-align:left;margin-left:312.25pt;margin-top:23.7pt;width:73.2pt;height:25.85pt;rotation:-16403751fd;flip:y;z-index:251355648" coordsize="38553,40901" adj="-9286904,4150107,16953" path="wr-4647,,38553,43200,,8215,26650,40901nfewr-4647,,38553,43200,,8215,26650,40901l16953,21600nsxe">
            <v:path o:connectlocs="0,8215;26650,40901;16953,21600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31" type="#_x0000_t32" style="position:absolute;left:0;text-align:left;margin-left:331.7pt;margin-top:1pt;width:3.8pt;height:6.95pt;z-index:2512972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732" type="#_x0000_t75" style="position:absolute;left:0;text-align:left;margin-left:324.2pt;margin-top:7.95pt;width:7.5pt;height:6.9pt;z-index:251354624;visibility:visible">
            <v:imagedata r:id="rId77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33" type="#_x0000_t32" style="position:absolute;left:0;text-align:left;margin-left:119.05pt;margin-top:1.6pt;width:.7pt;height:4.65pt;flip:x;z-index:2513587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734" type="#_x0000_t19" style="position:absolute;left:0;text-align:left;margin-left:201.5pt;margin-top:1.6pt;width:167.7pt;height:60.45pt;rotation:-12063813fd;flip:x y;z-index:251357696" coordsize="40405,21600" adj="-9865209,,18805" path="wr-2795,,40405,43200,,10974,40405,21600nfewr-2795,,40405,43200,,10974,40405,21600l18805,21600nsxe">
            <v:path o:connectlocs="0,10974;40405,21600;18805,21600"/>
          </v:shape>
        </w:pict>
      </w:r>
      <w:r>
        <w:rPr>
          <w:noProof/>
          <w:lang w:eastAsia="ru-RU"/>
        </w:rPr>
        <w:pict>
          <v:shape id="_x0000_s1735" type="#_x0000_t75" style="position:absolute;left:0;text-align:left;margin-left:320.65pt;margin-top:-.6pt;width:27.55pt;height:52.6pt;rotation:288789fd;flip:x;z-index:251351552;visibility:visible">
            <v:imagedata r:id="rId106" o:title=""/>
          </v:shape>
        </w:pict>
      </w:r>
      <w:r>
        <w:rPr>
          <w:noProof/>
          <w:lang w:eastAsia="ru-RU"/>
        </w:rPr>
        <w:pict>
          <v:shape id="Рисунок 38" o:spid="_x0000_s1736" type="#_x0000_t75" style="position:absolute;left:0;text-align:left;margin-left:194.6pt;margin-top:.35pt;width:120.45pt;height:95.5pt;z-index:251312640;visibility:visible">
            <v:imagedata r:id="rId111" o:title=""/>
          </v:shape>
        </w:pict>
      </w:r>
      <w:r>
        <w:rPr>
          <w:noProof/>
          <w:lang w:eastAsia="ru-RU"/>
        </w:rPr>
        <w:pict>
          <v:shape id="_x0000_s1737" type="#_x0000_t32" style="position:absolute;left:0;text-align:left;margin-left:394.7pt;margin-top:35.5pt;width:72.95pt;height:57.5pt;flip:x y;z-index:251301376" o:connectortype="straight"/>
        </w:pict>
      </w:r>
      <w:r>
        <w:rPr>
          <w:noProof/>
          <w:lang w:eastAsia="ru-RU"/>
        </w:rPr>
        <w:pict>
          <v:shape id="_x0000_s1738" type="#_x0000_t32" style="position:absolute;left:0;text-align:left;margin-left:54.1pt;margin-top:35.5pt;width:340.6pt;height:0;z-index:251298304" o:connectortype="straight"/>
        </w:pict>
      </w:r>
      <w:r>
        <w:rPr>
          <w:noProof/>
          <w:lang w:eastAsia="ru-RU"/>
        </w:rPr>
        <w:pict>
          <v:shape id="_x0000_s1739" type="#_x0000_t32" style="position:absolute;left:0;text-align:left;margin-left:202.7pt;margin-top:35.5pt;width:99.95pt;height:57.5pt;flip:x y;z-index:251302400" o:connectortype="straight"/>
        </w:pict>
      </w:r>
      <w:r>
        <w:rPr>
          <w:noProof/>
          <w:lang w:eastAsia="ru-RU"/>
        </w:rPr>
        <w:pict>
          <v:shape id="_x0000_s1740" type="#_x0000_t32" style="position:absolute;left:0;text-align:left;margin-left:54.1pt;margin-top:35.5pt;width:57.7pt;height:57.5pt;flip:x y;z-index:251300352" o:connectortype="straight"/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noProof/>
          <w:lang w:eastAsia="ru-RU"/>
        </w:rPr>
        <w:pict>
          <v:shape id="_x0000_s1741" type="#_x0000_t75" style="position:absolute;left:0;text-align:left;margin-left:92.85pt;margin-top:.2pt;width:26.9pt;height:52.6pt;rotation:-288789fd;z-index:251295232;visibility:visible;mso-position-horizontal-relative:text;mso-position-vertical-relative:text">
            <v:imagedata r:id="rId10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noProof/>
          <w:lang w:eastAsia="ru-RU"/>
        </w:rPr>
        <w:pict>
          <v:shape id="_x0000_s1742" type="#_x0000_t75" style="position:absolute;left:0;text-align:left;margin-left:318.7pt;margin-top:43.1pt;width:31.05pt;height:52.6pt;rotation:288789fd;flip:x;z-index:-251033088;visibility:visible;mso-position-horizontal-relative:text;mso-position-vertical-relative:text">
            <v:imagedata r:id="rId106" o:title=""/>
          </v:shape>
        </w:pict>
      </w:r>
    </w:p>
    <w:p w:rsidR="002D1E51" w:rsidRDefault="002D1E51" w:rsidP="00062BA3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43" type="#_x0000_t75" style="position:absolute;left:0;text-align:left;margin-left:154pt;margin-top:16.35pt;width:23.15pt;height:52.5pt;rotation:183851fd;z-index:251352576;visibility:visible">
            <v:imagedata r:id="rId112" o:title=""/>
          </v:shape>
        </w:pict>
      </w:r>
      <w:r>
        <w:rPr>
          <w:noProof/>
          <w:lang w:eastAsia="ru-RU"/>
        </w:rPr>
        <w:pict>
          <v:shape id="_x0000_s1744" type="#_x0000_t75" style="position:absolute;left:0;text-align:left;margin-left:366.85pt;margin-top:3.55pt;width:35.3pt;height:52.6pt;rotation:-798167fd;flip:x;z-index:251353600;visibility:visible">
            <v:imagedata r:id="rId106" o:title=""/>
          </v:shape>
        </w:pict>
      </w:r>
    </w:p>
    <w:p w:rsidR="002D1E51" w:rsidRPr="00CC3D3B" w:rsidRDefault="002D1E51" w:rsidP="00062BA3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45" type="#_x0000_t32" style="position:absolute;left:0;text-align:left;margin-left:369.1pt;margin-top:10.8pt;width:0;height:4.3pt;z-index:251356672" o:connectortype="straight">
            <v:stroke endarrow="block"/>
          </v:shape>
        </w:pict>
      </w:r>
    </w:p>
    <w:p w:rsidR="002D1E51" w:rsidRPr="00CC3D3B" w:rsidRDefault="002D1E51" w:rsidP="00563240">
      <w:pPr>
        <w:shd w:val="clear" w:color="auto" w:fill="92D05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46" type="#_x0000_t32" style="position:absolute;left:0;text-align:left;margin-left:111.8pt;margin-top:20.55pt;width:355.85pt;height:0;z-index:251299328" o:connectortype="straight"/>
        </w:pict>
      </w:r>
    </w:p>
    <w:p w:rsidR="002D1E51" w:rsidRDefault="002D1E51" w:rsidP="0056324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062BA3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48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Комплексное развитие техники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2</w:t>
      </w:r>
    </w:p>
    <w:p w:rsidR="002D1E51" w:rsidRPr="00CC3D3B" w:rsidRDefault="002D1E51" w:rsidP="0056324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Тот же принцип как в упражнение 1, но передачи выполняют из квадрата в квадрат. Между квадратами «коридор» 3м (рис. 49).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47" type="#_x0000_t19" style="position:absolute;left:0;text-align:left;margin-left:154pt;margin-top:5.55pt;width:96.95pt;height:98.9pt;rotation:8912894fd;flip:y;z-index:251310592" coordsize="21600,26527" adj=",864073" path="wr-21600,,21600,43200,,,21031,26527nfewr-21600,,21600,43200,,,21031,26527l,21600nsxe">
            <v:path o:connectlocs="0,0;21031,26527;0,21600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48" type="#_x0000_t75" style="position:absolute;left:0;text-align:left;margin-left:104.65pt;margin-top:7.25pt;width:26.9pt;height:52.6pt;rotation:-288789fd;z-index:251311616;visibility:visible">
            <v:imagedata r:id="rId106" o:title=""/>
          </v:shape>
        </w:pict>
      </w:r>
      <w:r>
        <w:rPr>
          <w:noProof/>
          <w:lang w:eastAsia="ru-RU"/>
        </w:rPr>
        <w:pict>
          <v:shape id="_x0000_s1749" type="#_x0000_t75" style="position:absolute;left:0;text-align:left;margin-left:304.15pt;margin-top:7.25pt;width:27.6pt;height:52.6pt;rotation:288789fd;flip:x;z-index:251350528;visibility:visible">
            <v:imagedata r:id="rId106" o:title=""/>
          </v:shape>
        </w:pic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50" type="#_x0000_t32" style="position:absolute;left:0;text-align:left;margin-left:275.65pt;margin-top:5.65pt;width:3.8pt;height:6.95pt;z-index:251303424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24" type="#_x0000_t75" style="width:7.5pt;height:6.75pt;visibility:visible">
            <v:imagedata r:id="rId77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2D1E51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51" type="#_x0000_t75" style="position:absolute;left:0;text-align:left;margin-left:330.75pt;margin-top:6.95pt;width:16pt;height:8.9pt;z-index:251878912;visibility:visible;mso-position-vertical-relative:line">
            <v:imagedata r:id="rId113" o:title=""/>
          </v:shape>
        </w:pict>
      </w:r>
      <w:r>
        <w:rPr>
          <w:noProof/>
          <w:lang w:eastAsia="ru-RU"/>
        </w:rPr>
        <w:pict>
          <v:shape id="_x0000_s1752" type="#_x0000_t32" style="position:absolute;left:0;text-align:left;margin-left:331.55pt;margin-top:8.5pt;width:54.65pt;height:40.1pt;flip:x y;z-index:251305472" o:connectortype="straight" strokecolor="#c0504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shape id="_x0000_s1753" type="#_x0000_t32" style="position:absolute;left:0;text-align:left;margin-left:243.35pt;margin-top:7.95pt;width:54.65pt;height:40.1pt;flip:x y;z-index:251306496" o:connectortype="straight" strokecolor="#c0504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shape id="_x0000_s1754" type="#_x0000_t32" style="position:absolute;left:0;text-align:left;margin-left:148.05pt;margin-top:10.8pt;width:54.65pt;height:40.1pt;flip:x y;z-index:251307520" o:connectortype="straight" strokecolor="#c0504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shape id="_x0000_s1755" type="#_x0000_t32" style="position:absolute;left:0;text-align:left;margin-left:60.35pt;margin-top:8.5pt;width:45pt;height:40.1pt;flip:x y;z-index:251308544" o:connectortype="straight" strokecolor="#c0504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shape id="_x0000_s1756" type="#_x0000_t32" style="position:absolute;left:0;text-align:left;margin-left:60.35pt;margin-top:10.8pt;width:267.9pt;height:0;z-index:251304448" o:connectortype="straight" strokecolor="#c0504d" strokeweight="1pt">
            <v:stroke dashstyle="dash"/>
            <v:shadow color="#868686"/>
          </v:shape>
        </w:pic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CC3D3B">
        <w:rPr>
          <w:rFonts w:ascii="Times New Roman" w:hAnsi="Times New Roman"/>
          <w:sz w:val="28"/>
          <w:szCs w:val="28"/>
        </w:rPr>
        <w:t xml:space="preserve">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9" o:spid="_x0000_i1125" type="#_x0000_t75" style="width:15.75pt;height:8.25pt;visibility:visible">
            <v:imagedata r:id="rId113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26" type="#_x0000_t75" style="width:15.75pt;height:8.25pt;visibility:visible">
            <v:imagedata r:id="rId113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27" type="#_x0000_t75" style="width:15.75pt;height:8.25pt;visibility:visible">
            <v:imagedata r:id="rId113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noProof/>
          <w:lang w:eastAsia="ru-RU"/>
        </w:rPr>
        <w:pict>
          <v:shape id="_x0000_s1757" type="#_x0000_t75" style="position:absolute;left:0;text-align:left;margin-left:318.7pt;margin-top:43.1pt;width:31.05pt;height:52.6pt;rotation:288789fd;flip:x;z-index:-251032064;visibility:visible;mso-position-horizontal-relative:text;mso-position-vertical-relative:text">
            <v:imagedata r:id="rId10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</w:t>
      </w:r>
    </w:p>
    <w:p w:rsidR="002D1E51" w:rsidRPr="00CC3D3B" w:rsidRDefault="002D1E51" w:rsidP="00563240">
      <w:pPr>
        <w:shd w:val="clear" w:color="auto" w:fill="92D050"/>
        <w:tabs>
          <w:tab w:val="left" w:pos="418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58" type="#_x0000_t75" style="position:absolute;left:0;text-align:left;margin-left:380pt;margin-top:20pt;width:16pt;height:8.9pt;z-index:251879936;visibility:visible;mso-position-vertical-relative:line">
            <v:imagedata r:id="rId113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</w:t>
      </w:r>
    </w:p>
    <w:p w:rsidR="002D1E51" w:rsidRPr="00CC3D3B" w:rsidRDefault="002D1E51" w:rsidP="00563240">
      <w:pPr>
        <w:shd w:val="clear" w:color="auto" w:fill="92D05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59" type="#_x0000_t32" style="position:absolute;left:0;text-align:left;margin-left:112.1pt;margin-top:10.15pt;width:267.9pt;height:0;z-index:251309568" o:connectortype="straight" strokecolor="#c0504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shape id="_x0000_s1760" type="#_x0000_t75" style="position:absolute;left:0;text-align:left;margin-left:304.45pt;margin-top:1.25pt;width:16pt;height:8.9pt;z-index:251876864;visibility:visible;mso-position-vertical-relative:line">
            <v:imagedata r:id="rId113" o:title=""/>
          </v:shape>
        </w:pict>
      </w:r>
      <w:r>
        <w:rPr>
          <w:noProof/>
          <w:lang w:eastAsia="ru-RU"/>
        </w:rPr>
        <w:pict>
          <v:shape id="_x0000_s1761" type="#_x0000_t75" style="position:absolute;left:0;text-align:left;margin-left:205.15pt;margin-top:3.95pt;width:16pt;height:8.9pt;z-index:251877888;visibility:visible;mso-position-vertical-relative:line">
            <v:imagedata r:id="rId113" o:title=""/>
          </v:shape>
        </w:pict>
      </w:r>
      <w:r>
        <w:rPr>
          <w:noProof/>
          <w:lang w:eastAsia="ru-RU"/>
        </w:rPr>
        <w:pict>
          <v:shape id="_x0000_s1762" type="#_x0000_t75" alt="Фишка 2" style="position:absolute;left:0;text-align:left;margin-left:101.8pt;margin-top:1.25pt;width:14.2pt;height:8pt;z-index:251875840;visibility:visible;mso-position-vertical-relative:line">
            <v:imagedata r:id="rId114" o:title=""/>
          </v:shape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</w:t>
      </w:r>
    </w:p>
    <w:p w:rsidR="002D1E51" w:rsidRDefault="002D1E51" w:rsidP="00082DE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082DE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49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Комплексное развитие техники</w:t>
      </w: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3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Квадраты 3х1; 4х1. Размер квадрата: 5х5 м. Обязательное выполнение задания: какой ногой принял мяч, той отдать; одной принять мяч, другой отдать; в касание; в касание только правой; в касание только левой.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4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Игра: 4х4+4. Поле: квадрат 40х40 м.</w:t>
      </w:r>
    </w:p>
    <w:p w:rsidR="002D1E51" w:rsidRPr="00CC3D3B" w:rsidRDefault="002D1E51" w:rsidP="0056324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Задача: контроль мяча. Три команды красные, синие, оранжевые. Красные контролируют мяч, синие пытаются отобрать его. Оранжевые играют помощниками за команду, владеющую мячом. За манекен в «коридор»может выходить один игрок команды, владеющей мячом. Через время смена мест (рис. 50).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63" type="#_x0000_t75" style="position:absolute;left:0;text-align:left;margin-left:174.5pt;margin-top:1.95pt;width:19.7pt;height:51.35pt;z-index:251759104;visibility:visible;mso-wrap-distance-left:13.32pt;mso-wrap-distance-top:.48pt;mso-wrap-distance-right:12.1pt;mso-wrap-distance-bottom:.51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">
            <v:imagedata r:id="rId115" o:title=""/>
            <o:lock v:ext="edit" aspectratio="f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64" type="#_x0000_t75" style="position:absolute;left:0;text-align:left;margin-left:220.35pt;margin-top:5pt;width:12.5pt;height:41.5pt;z-index:252290560;visibility:visible;mso-position-vertical-relative:line">
            <v:imagedata r:id="rId116" o:title=""/>
          </v:shape>
        </w:pict>
      </w:r>
      <w:r>
        <w:rPr>
          <w:noProof/>
          <w:lang w:eastAsia="ru-RU"/>
        </w:rPr>
        <w:pict>
          <v:shape id="_x0000_s1765" type="#_x0000_t75" style="position:absolute;left:0;text-align:left;margin-left:97.05pt;margin-top:8.4pt;width:12.5pt;height:41.5pt;z-index:252289536;visibility:visible;mso-position-vertical-relative:line">
            <v:imagedata r:id="rId116" o:title=""/>
          </v:shape>
        </w:pict>
      </w:r>
      <w:r>
        <w:rPr>
          <w:noProof/>
          <w:lang w:eastAsia="ru-RU"/>
        </w:rPr>
        <w:pict>
          <v:shape id="_x0000_s1766" type="#_x0000_t75" style="position:absolute;left:0;text-align:left;margin-left:347.6pt;margin-top:8.4pt;width:12.5pt;height:41.5pt;z-index:252285440;visibility:visible;mso-position-vertical-relative:line">
            <v:imagedata r:id="rId116" o:title=""/>
          </v:shape>
        </w:pict>
      </w:r>
      <w:r>
        <w:rPr>
          <w:noProof/>
          <w:lang w:eastAsia="ru-RU"/>
        </w:rPr>
        <w:pict>
          <v:shape id="_x0000_s1767" type="#_x0000_t32" style="position:absolute;left:0;text-align:left;margin-left:188.05pt;margin-top:18.75pt;width:0;height:69.2pt;z-index:2517713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768" type="#_x0000_t32" style="position:absolute;left:0;text-align:left;margin-left:131.9pt;margin-top:18.75pt;width:56.1pt;height:52.35pt;flip:y;z-index:2517693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769" type="#_x0000_t75" style="position:absolute;left:0;text-align:left;margin-left:266.6pt;margin-top:33.25pt;width:22.1pt;height:51.85pt;z-index:251761152;visibility:visible;mso-wrap-distance-left:11.88pt;mso-wrap-distance-top:.48pt;mso-wrap-distance-right:5.12825mm;mso-wrap-distance-bottom:.01542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">
            <v:imagedata r:id="rId117" o:title=""/>
            <o:lock v:ext="edit" aspectratio="f"/>
          </v:shape>
        </w:pict>
      </w:r>
      <w:r>
        <w:rPr>
          <w:noProof/>
          <w:lang w:eastAsia="ru-RU"/>
        </w:rPr>
        <w:pict>
          <v:shape id="_x0000_s1770" type="#_x0000_t75" style="position:absolute;left:0;text-align:left;margin-left:360.1pt;margin-top:33.25pt;width:14.9pt;height:51.85pt;z-index:251757056;visibility:visible;mso-wrap-distance-left:10.44pt;mso-wrap-distance-top:.48pt;mso-wrap-distance-right:12.28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">
            <v:imagedata r:id="rId118" o:title=""/>
            <o:lock v:ext="edit" aspectratio="f"/>
          </v:shape>
        </w:pict>
      </w:r>
      <w:r>
        <w:rPr>
          <w:noProof/>
          <w:lang w:eastAsia="ru-RU"/>
        </w:rPr>
        <w:pict>
          <v:shape id="_x0000_s1771" type="#_x0000_t32" style="position:absolute;left:0;text-align:left;margin-left:369.8pt;margin-top:.85pt;width:76.15pt;height:229.15pt;z-index:251315712" o:connectortype="straight"/>
        </w:pict>
      </w:r>
      <w:r>
        <w:rPr>
          <w:noProof/>
          <w:lang w:eastAsia="ru-RU"/>
        </w:rPr>
        <w:pict>
          <v:shape id="_x0000_s1772" type="#_x0000_t32" style="position:absolute;left:0;text-align:left;margin-left:63.1pt;margin-top:.85pt;width:306.7pt;height:0;z-index:251314688" o:connectortype="straight"/>
        </w:pict>
      </w:r>
      <w:r>
        <w:rPr>
          <w:noProof/>
          <w:lang w:eastAsia="ru-RU"/>
        </w:rPr>
        <w:pict>
          <v:shape id="_x0000_s1773" type="#_x0000_t32" style="position:absolute;left:0;text-align:left;margin-left:3.55pt;margin-top:.85pt;width:59.55pt;height:229.15pt;flip:x;z-index:251313664" o:connectortype="straight"/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74" type="#_x0000_t75" style="position:absolute;left:0;text-align:left;margin-left:199.7pt;margin-top:.4pt;width:20.65pt;height:51.85pt;z-index:251766272;visibility:visible;mso-wrap-distance-left:11.4pt;mso-wrap-distance-top:.48pt;mso-wrap-distance-right:14.01pt;mso-wrap-distance-bottom:.03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">
            <v:imagedata r:id="rId119" o:title=""/>
            <o:lock v:ext="edit" aspectratio="f"/>
          </v:shape>
        </w:pict>
      </w:r>
      <w:r>
        <w:rPr>
          <w:noProof/>
          <w:lang w:eastAsia="ru-RU"/>
        </w:rPr>
        <w:pict>
          <v:shape id="_x0000_s1775" type="#_x0000_t75" style="position:absolute;left:0;text-align:left;margin-left:148.75pt;margin-top:.4pt;width:16.8pt;height:51.85pt;z-index:251763200;visibility:visible;mso-wrap-distance-left:10.92pt;mso-wrap-distance-top:.48pt;mso-wrap-distance-right:4.66953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">
            <v:imagedata r:id="rId120" o:title=""/>
            <o:lock v:ext="edit" aspectratio="f"/>
          </v:shape>
        </w:pict>
      </w:r>
      <w:r>
        <w:rPr>
          <w:noProof/>
          <w:lang w:eastAsia="ru-RU"/>
        </w:rPr>
        <w:pict>
          <v:shape id="_x0000_s1776" type="#_x0000_t75" style="position:absolute;left:0;text-align:left;margin-left:109.55pt;margin-top:.4pt;width:19.7pt;height:51.35pt;z-index:251764224;visibility:visible;mso-wrap-distance-left:13.32pt;mso-wrap-distance-top:.48pt;mso-wrap-distance-right:12.1pt;mso-wrap-distance-bottom:.51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">
            <v:imagedata r:id="rId121" o:title=""/>
            <o:lock v:ext="edit" aspectratio="f"/>
          </v:shape>
        </w:pict>
      </w:r>
    </w:p>
    <w:p w:rsidR="002D1E51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77" type="#_x0000_t75" style="position:absolute;left:0;text-align:left;margin-left:360.1pt;margin-top:.6pt;width:12.5pt;height:41.5pt;z-index:252286464;visibility:visible;mso-position-vertical-relative:line">
            <v:imagedata r:id="rId116" o:title=""/>
          </v:shape>
        </w:pict>
      </w:r>
      <w:r>
        <w:rPr>
          <w:noProof/>
          <w:lang w:eastAsia="ru-RU"/>
        </w:rPr>
        <w:pict>
          <v:shape id="_x0000_s1778" type="#_x0000_t75" style="position:absolute;left:0;text-align:left;margin-left:91.95pt;margin-top:17.05pt;width:12.5pt;height:41.5pt;z-index:252288512;visibility:visible;mso-position-vertical-relative:line">
            <v:imagedata r:id="rId116" o:title=""/>
          </v:shape>
        </w:pict>
      </w:r>
      <w:r>
        <w:rPr>
          <w:noProof/>
          <w:lang w:eastAsia="ru-RU"/>
        </w:rPr>
        <w:pict>
          <v:shape id="_x0000_s1779" type="#_x0000_t75" style="position:absolute;left:0;text-align:left;margin-left:50.65pt;margin-top:3.45pt;width:19.65pt;height:51.85pt;z-index:251756032;visibility:visible;mso-wrap-distance-left:13.8pt;mso-wrap-distance-top:.48pt;mso-wrap-distance-right:4.12219mm;mso-wrap-distance-bottom:.13175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">
            <v:imagedata r:id="rId122" o:title=""/>
            <o:lock v:ext="edit" aspectratio="f"/>
          </v:shape>
        </w:pict>
      </w:r>
    </w:p>
    <w:p w:rsidR="002D1E51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80" type="#_x0000_t32" style="position:absolute;left:0;text-align:left;margin-left:188.05pt;margin-top:1.3pt;width:14.65pt;height:27.1pt;flip:x;z-index:25177036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781" type="#_x0000_t32" style="position:absolute;left:0;text-align:left;margin-left:188.05pt;margin-top:28.4pt;width:87.6pt;height:81.35pt;z-index:2517724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782" type="#_x0000_t75" style="position:absolute;left:0;text-align:left;margin-left:132.35pt;margin-top:4.2pt;width:10.65pt;height:11.2pt;z-index:251768320;visibility:visible">
            <v:imagedata r:id="rId123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>
        <w:rPr>
          <w:noProof/>
          <w:lang w:eastAsia="ru-RU"/>
        </w:rPr>
        <w:pict>
          <v:shape id="_x0000_s1783" type="#_x0000_t75" style="position:absolute;left:0;text-align:left;margin-left:303.1pt;margin-top:9.1pt;width:22.05pt;height:51.85pt;z-index:251760128;visibility:visible;mso-wrap-distance-left:11.88pt;mso-wrap-distance-top:.48pt;mso-wrap-distance-right:5.25883mm;mso-wrap-distance-bottom:.01539mm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">
            <v:imagedata r:id="rId117" o:title=""/>
            <o:lock v:ext="edit" aspectratio="f"/>
          </v:shape>
        </w:pict>
      </w:r>
      <w:r>
        <w:rPr>
          <w:noProof/>
          <w:lang w:eastAsia="ru-RU"/>
        </w:rPr>
        <w:pict>
          <v:shape id="_x0000_s1784" type="#_x0000_t75" style="position:absolute;left:0;text-align:left;margin-left:144.2pt;margin-top:9.1pt;width:19.7pt;height:51.35pt;z-index:251762176;visibility:visible;mso-wrap-distance-left:13.32pt;mso-wrap-distance-top:.48pt;mso-wrap-distance-right:12.1pt;mso-wrap-distance-bottom:.51pt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">
            <v:imagedata r:id="rId124" o:title=""/>
            <o:lock v:ext="edit" aspectratio="f"/>
          </v:shape>
        </w:pict>
      </w:r>
      <w:r>
        <w:rPr>
          <w:noProof/>
          <w:lang w:eastAsia="ru-RU"/>
        </w:rPr>
        <w:pict>
          <v:shape id="_x0000_s1785" type="#_x0000_t75" style="position:absolute;left:0;text-align:left;margin-left:282.5pt;margin-top:3.75pt;width:22.05pt;height:51.85pt;z-index:251765248;visibility:visible;mso-wrap-distance-left:11.88pt;mso-wrap-distance-top:.48pt;mso-wrap-distance-right:5.25883mm;mso-wrap-distance-bottom:.01539mm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">
            <v:imagedata r:id="rId125" o:title=""/>
            <o:lock v:ext="edit" aspectratio="f"/>
          </v:shape>
        </w:pict>
      </w:r>
      <w:r>
        <w:rPr>
          <w:noProof/>
          <w:lang w:eastAsia="ru-RU"/>
        </w:rPr>
        <w:pict>
          <v:shape id="_x0000_s1786" type="#_x0000_t75" style="position:absolute;left:0;text-align:left;margin-left:117.1pt;margin-top:10.25pt;width:19.7pt;height:51.35pt;z-index:251767296;visibility:visible;mso-wrap-distance-left:13.32pt;mso-wrap-distance-top:.48pt;mso-wrap-distance-right:12.1pt;mso-wrap-distance-bottom:.51pt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">
            <v:imagedata r:id="rId121" o:title=""/>
            <o:lock v:ext="edit" aspectratio="f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87" type="#_x0000_t75" style="position:absolute;left:0;text-align:left;margin-left:219.85pt;margin-top:.55pt;width:12.5pt;height:41.5pt;z-index:252291584;visibility:visible;mso-position-vertical-relative:line">
            <v:imagedata r:id="rId116" o:title=""/>
          </v:shape>
        </w:pict>
      </w:r>
      <w:r>
        <w:rPr>
          <w:noProof/>
          <w:lang w:eastAsia="ru-RU"/>
        </w:rPr>
        <w:pict>
          <v:shape id="_x0000_s1788" type="#_x0000_t75" style="position:absolute;left:0;text-align:left;margin-left:395.45pt;margin-top:.45pt;width:12.5pt;height:41.5pt;z-index:252287488;visibility:visible;mso-position-vertical-relative:line">
            <v:imagedata r:id="rId116" o:title=""/>
          </v:shape>
        </w:pict>
      </w:r>
      <w:r>
        <w:rPr>
          <w:noProof/>
          <w:lang w:eastAsia="ru-RU"/>
        </w:rPr>
        <w:pict>
          <v:shape id="_x0000_s1789" type="#_x0000_t75" style="position:absolute;left:0;text-align:left;margin-left:172.2pt;margin-top:20.1pt;width:29.75pt;height:51.35pt;z-index:251758080;visibility:visible;mso-wrap-distance-left:13.8pt;mso-wrap-distance-top:.48pt;mso-wrap-distance-right:5.50075mm;mso-wrap-distance-bottom:.18472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">
            <v:imagedata r:id="rId126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   </w:t>
      </w:r>
      <w:r w:rsidRPr="00CC3D3B">
        <w:rPr>
          <w:rFonts w:ascii="Times New Roman" w:hAnsi="Times New Roman"/>
          <w:sz w:val="28"/>
          <w:szCs w:val="28"/>
        </w:rPr>
        <w:t xml:space="preserve">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28" type="#_x0000_t75" style="width:12.75pt;height:41.25pt;visibility:visible">
            <v:imagedata r:id="rId11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90" type="#_x0000_t32" style="position:absolute;left:0;text-align:left;margin-left:3.55pt;margin-top:7.7pt;width:442.4pt;height:0;z-index:251316736" o:connectortype="straight"/>
        </w:pict>
      </w: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50</w:t>
      </w:r>
      <w:r>
        <w:rPr>
          <w:rFonts w:ascii="Times New Roman" w:hAnsi="Times New Roman"/>
          <w:sz w:val="28"/>
          <w:szCs w:val="28"/>
        </w:rPr>
        <w:t>. Упражнение</w:t>
      </w:r>
      <w:r w:rsidRPr="00CC3D3B">
        <w:rPr>
          <w:rFonts w:ascii="Times New Roman" w:hAnsi="Times New Roman"/>
          <w:sz w:val="28"/>
          <w:szCs w:val="28"/>
        </w:rPr>
        <w:t xml:space="preserve"> 4х4+4</w:t>
      </w: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5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Игроки располагаются в центре поля в тройках. Выполняют взаимодействия (различные) в тройках с завершающим ударом по воротам. После удара центральным игроком возвращаются в центр поля лёгким бегом, меняются местами. Фланговые игроки добивают отскочивший мяч (рис. 51).</w:t>
      </w: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91" type="#_x0000_t75" style="position:absolute;left:0;text-align:left;margin-left:331.7pt;margin-top:1.7pt;width:96.1pt;height:45.65pt;z-index:251317760;visibility:visible">
            <v:imagedata r:id="rId127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92" type="#_x0000_t75" style="position:absolute;left:0;text-align:left;margin-left:369.75pt;margin-top:2.15pt;width:47.3pt;height:29pt;rotation:-1964465fd;flip:x;z-index:251773440;visibility:visible">
            <v:imagedata r:id="rId128" o:title=""/>
          </v:shape>
        </w:pict>
      </w:r>
      <w:r>
        <w:rPr>
          <w:noProof/>
          <w:lang w:eastAsia="ru-RU"/>
        </w:rPr>
        <w:pict>
          <v:shape id="_x0000_s1793" type="#_x0000_t19" style="position:absolute;left:0;text-align:left;margin-left:280.25pt;margin-top:10.35pt;width:124.25pt;height:81.7pt;rotation:11182464fd;flip:y;z-index:251346432"/>
        </w:pict>
      </w: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94" type="#_x0000_t32" style="position:absolute;left:0;text-align:left;margin-left:404.5pt;margin-top:5.95pt;width:10.3pt;height:1.4pt;z-index:251348480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95" type="#_x0000_t32" style="position:absolute;left:0;text-align:left;margin-left:161.4pt;margin-top:37.9pt;width:108pt;height:3.45pt;z-index:251342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796" type="#_x0000_t32" style="position:absolute;left:0;text-align:left;margin-left:63.1pt;margin-top:32.35pt;width:94.85pt;height:41.55pt;flip:y;z-index:25133721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797" type="#_x0000_t32" style="position:absolute;left:0;text-align:left;margin-left:161.4pt;margin-top:1.9pt;width:78.95pt;height:30.45pt;flip:y;z-index:251343360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798" type="#_x0000_t32" style="position:absolute;left:0;text-align:left;margin-left:157.95pt;margin-top:37.9pt;width:62.3pt;height:31.85pt;flip:x y;z-index:251341312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29" type="#_x0000_t75" style="width:12.75pt;height:41.25pt;visibility:visible">
            <v:imagedata r:id="rId11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799" type="#_x0000_t32" style="position:absolute;left:0;text-align:left;margin-left:232.05pt;margin-top:6.8pt;width:30.45pt;height:24.9pt;flip:y;z-index:25134540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800" type="#_x0000_t32" style="position:absolute;left:0;text-align:left;margin-left:301.95pt;margin-top:23.4pt;width:67.85pt;height:45pt;flip:y;z-index:25134438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801" type="#_x0000_t32" style="position:absolute;left:0;text-align:left;margin-left:115.7pt;margin-top:31.7pt;width:116.35pt;height:15.95pt;flip:y;z-index:25134028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802" type="#_x0000_t32" style="position:absolute;left:0;text-align:left;margin-left:243.8pt;margin-top:27.55pt;width:50.55pt;height:33.95pt;flip:x y;z-index:2513392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03" type="#_x0000_t32" style="position:absolute;left:0;text-align:left;margin-left:19.5pt;margin-top:35.85pt;width:37.35pt;height:11.8pt;flip:y;z-index:251336192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804" type="#_x0000_t32" style="position:absolute;left:0;text-align:left;margin-left:56.85pt;margin-top:39.35pt;width:71.35pt;height:55.35pt;flip:x y;z-index:2513331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05" type="#_x0000_t32" style="position:absolute;left:0;text-align:left;margin-left:63.1pt;margin-top:39.35pt;width:52.6pt;height:12.45pt;z-index:2513351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06" type="#_x0000_t75" style="position:absolute;left:0;text-align:left;margin-left:.1pt;margin-top:15.1pt;width:25.6pt;height:36.7pt;rotation:-489112fd;z-index:251325952;visibility:visible">
            <v:imagedata r:id="rId129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30" type="#_x0000_t75" style="width:12.75pt;height:41.25pt;visibility:visible">
            <v:imagedata r:id="rId11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31" type="#_x0000_t75" style="width:12.75pt;height:41.25pt;visibility:visible">
            <v:imagedata r:id="rId116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07" type="#_x0000_t32" style="position:absolute;left:0;text-align:left;margin-left:107.4pt;margin-top:9.55pt;width:25.65pt;height:42.9pt;flip:x y;z-index:25134950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808" type="#_x0000_t32" style="position:absolute;left:0;text-align:left;margin-left:115.7pt;margin-top:9.55pt;width:173.8pt;height:9.7pt;z-index:251338240" o:connectortype="straight">
            <v:stroke endarrow="block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09" type="#_x0000_t32" style="position:absolute;left:0;text-align:left;margin-left:188.05pt;margin-top:12.35pt;width:110.45pt;height:73.15pt;flip:y;z-index:25133414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810" type="#_x0000_t75" style="position:absolute;left:0;text-align:left;margin-left:49.95pt;margin-top:13.05pt;width:25.6pt;height:36.7pt;rotation:-489112fd;z-index:251326976;visibility:visible">
            <v:imagedata r:id="rId129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11" type="#_x0000_t32" style="position:absolute;left:0;text-align:left;margin-left:84.55pt;margin-top:24.85pt;width:48.5pt;height:7.65pt;flip:y;z-index:25133209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812" type="#_x0000_t32" style="position:absolute;left:0;text-align:left;margin-left:143.4pt;margin-top:28.3pt;width:18pt;height:34.65pt;flip:x y;z-index:2513310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13" type="#_x0000_t32" style="position:absolute;left:0;text-align:left;margin-left:84.55pt;margin-top:32.5pt;width:76.85pt;height:34.6pt;z-index:2513300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14" type="#_x0000_t75" style="position:absolute;left:0;text-align:left;margin-left:68.05pt;margin-top:29pt;width:6.85pt;height:6.9pt;z-index:251329024;visibility:visible">
            <v:imagedata r:id="rId58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15" type="#_x0000_t75" style="position:absolute;left:0;text-align:left;margin-left:194.6pt;margin-top:5.5pt;width:13.65pt;height:42.2pt;z-index:251347456;visibility:visible">
            <v:imagedata r:id="rId130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16" type="#_x0000_t75" style="position:absolute;left:0;text-align:left;margin-left:168.2pt;margin-top:3pt;width:26.15pt;height:36.55pt;rotation:-761500fd;flip:x;z-index:251328000;visibility:visible">
            <v:imagedata r:id="rId131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51</w:t>
      </w:r>
      <w:r>
        <w:rPr>
          <w:rFonts w:ascii="Times New Roman" w:hAnsi="Times New Roman"/>
          <w:sz w:val="28"/>
          <w:szCs w:val="28"/>
        </w:rPr>
        <w:t>.</w:t>
      </w:r>
      <w:r w:rsidRPr="00CC3D3B">
        <w:rPr>
          <w:rFonts w:ascii="Times New Roman" w:hAnsi="Times New Roman"/>
          <w:sz w:val="28"/>
          <w:szCs w:val="28"/>
        </w:rPr>
        <w:t xml:space="preserve"> Взаимодействие в тройках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Упражнение 6.                                              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Группа атаки располагается в тройках  в центре поля. Два защитника за второй линией манекенов. После взаимодействия атакующей группы между собой (пас, забегание) один из них выполняет разрезающую передачу между манекенов на одного из защитников, который отыгрывается с любым из игроков атакующей группы. Атакующая группа  проводит завершающую фаза атаки 3х2 (рис. 52).</w:t>
      </w: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17" type="#_x0000_t75" style="position:absolute;left:0;text-align:left;margin-left:348.85pt;margin-top:11.4pt;width:47.1pt;height:28.7pt;rotation:-55502fd;flip:x;z-index:251790848;visibility:visible">
            <v:imagedata r:id="rId132" o:title=""/>
          </v:shape>
        </w:pict>
      </w:r>
      <w:r>
        <w:rPr>
          <w:noProof/>
          <w:lang w:eastAsia="ru-RU"/>
        </w:rPr>
        <w:pict>
          <v:shape id="_x0000_s1818" type="#_x0000_t32" style="position:absolute;left:0;text-align:left;margin-left:409.15pt;margin-top:21.9pt;width:10.3pt;height:1.4pt;z-index:2517898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19" type="#_x0000_t19" style="position:absolute;left:0;text-align:left;margin-left:280.25pt;margin-top:11.4pt;width:124.25pt;height:81.7pt;rotation:11182464fd;flip:y;z-index:251787776"/>
        </w:pict>
      </w:r>
      <w:r>
        <w:rPr>
          <w:noProof/>
          <w:lang w:eastAsia="ru-RU"/>
        </w:rPr>
        <w:pict>
          <v:shape id="_x0000_s1820" type="#_x0000_t75" style="position:absolute;left:0;text-align:left;margin-left:331.7pt;margin-top:1.7pt;width:96.1pt;height:45.65pt;z-index:251774464;visibility:visible">
            <v:imagedata r:id="rId127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21" type="#_x0000_t75" style="position:absolute;left:0;text-align:left;margin-left:163pt;margin-top:1.95pt;width:19.7pt;height:35.05pt;z-index:251794944;visibility:visible;mso-wrap-distance-left:11.4pt;mso-wrap-distance-top:.96pt;mso-wrap-distance-right:10.62pt;mso-wrap-distance-bottom:.45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">
            <v:imagedata r:id="rId133" o:title=""/>
            <o:lock v:ext="edit" aspectratio="f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>
        <w:rPr>
          <w:noProof/>
          <w:lang w:eastAsia="ru-RU"/>
        </w:rPr>
        <w:pict>
          <v:shape id="_x0000_s1822" type="#_x0000_t75" style="position:absolute;left:0;text-align:left;margin-left:188.9pt;margin-top:-.4pt;width:12.65pt;height:42.1pt;z-index:251792896;visibility:visible;mso-position-horizontal-relative:text;mso-position-vertical-relative:text">
            <v:imagedata r:id="rId11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23" type="#_x0000_t75" style="position:absolute;left:0;text-align:left;margin-left:219.35pt;margin-top:20.5pt;width:19.2pt;height:35.05pt;z-index:251795968;visibility:visible;mso-wrap-distance-left:11.4pt;mso-wrap-distance-top:.96pt;mso-wrap-distance-right:10.75pt;mso-wrap-distance-bottom:.45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">
            <v:imagedata r:id="rId134" o:title=""/>
            <o:lock v:ext="edit" aspectratio="f"/>
          </v:shape>
        </w:pict>
      </w:r>
      <w:r>
        <w:rPr>
          <w:noProof/>
          <w:lang w:eastAsia="ru-RU"/>
        </w:rPr>
        <w:pict>
          <v:shape id="_x0000_s1824" type="#_x0000_t32" style="position:absolute;left:0;text-align:left;margin-left:63.1pt;margin-top:24.1pt;width:98.3pt;height:15.25pt;flip:y;z-index:2517847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25" type="#_x0000_t32" style="position:absolute;left:0;text-align:left;margin-left:161.4pt;margin-top:24.1pt;width:70.65pt;height:84.75pt;z-index:2517867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26" type="#_x0000_t75" style="position:absolute;left:0;text-align:left;margin-left:236.2pt;margin-top:14.8pt;width:12.5pt;height:42.05pt;z-index:251793920;visibility:visible">
            <v:imagedata r:id="rId116" o:title=""/>
          </v:shape>
        </w:pict>
      </w:r>
      <w:r>
        <w:rPr>
          <w:noProof/>
          <w:lang w:eastAsia="ru-RU"/>
        </w:rPr>
        <w:pict>
          <v:shape id="_x0000_s1827" type="#_x0000_t32" style="position:absolute;left:0;text-align:left;margin-left:19.5pt;margin-top:35.85pt;width:37.35pt;height:11.8pt;flip:y;z-index:25178572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828" type="#_x0000_t32" style="position:absolute;left:0;text-align:left;margin-left:56.85pt;margin-top:39.35pt;width:71.35pt;height:55.35pt;flip:x y;z-index:2517826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29" type="#_x0000_t75" style="position:absolute;left:0;text-align:left;margin-left:.1pt;margin-top:15.1pt;width:25.6pt;height:36.7pt;rotation:-489112fd;z-index:251775488;visibility:visible">
            <v:imagedata r:id="rId129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</w:t>
      </w:r>
      <w:r w:rsidRPr="009D362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32" type="#_x0000_t75" style="width:12.75pt;height:41.25pt;visibility:visible">
            <v:imagedata r:id="rId11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               </w:t>
      </w:r>
      <w:r>
        <w:rPr>
          <w:noProof/>
          <w:lang w:eastAsia="ru-RU"/>
        </w:rPr>
        <w:pict>
          <v:shape id="_x0000_s1830" type="#_x0000_t75" style="position:absolute;left:0;text-align:left;margin-left:126.25pt;margin-top:.25pt;width:12.65pt;height:42.1pt;z-index:251791872;visibility:visible;mso-position-horizontal-relative:text;mso-position-vertical-relative:text">
            <v:imagedata r:id="rId116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31" type="#_x0000_t75" style="position:absolute;left:0;text-align:left;margin-left:49.95pt;margin-top:13.05pt;width:25.6pt;height:36.7pt;rotation:-489112fd;z-index:251776512;visibility:visible">
            <v:imagedata r:id="rId129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32" type="#_x0000_t32" style="position:absolute;left:0;text-align:left;margin-left:84.55pt;margin-top:24.85pt;width:48.5pt;height:7.65pt;flip:y;z-index:251781632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833" type="#_x0000_t32" style="position:absolute;left:0;text-align:left;margin-left:143.4pt;margin-top:28.3pt;width:18pt;height:34.65pt;flip:x y;z-index:2517806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34" type="#_x0000_t32" style="position:absolute;left:0;text-align:left;margin-left:84.55pt;margin-top:32.5pt;width:76.85pt;height:34.6pt;z-index:2517795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35" type="#_x0000_t75" style="position:absolute;left:0;text-align:left;margin-left:68.05pt;margin-top:29pt;width:6.85pt;height:6.9pt;z-index:251778560;visibility:visible">
            <v:imagedata r:id="rId58" o:title=""/>
          </v:shape>
        </w:pict>
      </w:r>
      <w:r w:rsidRPr="00CC3D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36" type="#_x0000_t75" style="position:absolute;left:0;text-align:left;margin-left:194.6pt;margin-top:5.5pt;width:13.65pt;height:42.2pt;z-index:251788800;visibility:visible">
            <v:imagedata r:id="rId130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37" type="#_x0000_t32" style="position:absolute;left:0;text-align:left;margin-left:182.7pt;margin-top:4.9pt;width:57.65pt;height:32.1pt;flip:y;z-index:251783680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838" type="#_x0000_t75" style="position:absolute;left:0;text-align:left;margin-left:161.4pt;margin-top:.45pt;width:26.15pt;height:36.55pt;rotation:-761500fd;flip:x;z-index:251777536;visibility:visible">
            <v:imagedata r:id="rId131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52</w:t>
      </w:r>
      <w:r>
        <w:rPr>
          <w:rFonts w:ascii="Times New Roman" w:hAnsi="Times New Roman"/>
          <w:sz w:val="28"/>
          <w:szCs w:val="28"/>
        </w:rPr>
        <w:t>. Упражнение</w:t>
      </w:r>
      <w:r w:rsidRPr="00CC3D3B">
        <w:rPr>
          <w:rFonts w:ascii="Times New Roman" w:hAnsi="Times New Roman"/>
          <w:sz w:val="28"/>
          <w:szCs w:val="28"/>
        </w:rPr>
        <w:t xml:space="preserve"> 3х2</w:t>
      </w: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Упражнение 7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Игра 5х5+5 на 4-о ворот.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Поле 40х40 м. 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Задача: забить мяч.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Игроки 2-х команд располагаются в центре площадки. 3 помощника располагаются между ворот на линии и ещё по одному с боку.  С помощью передачи между манекенами через помощников выйти в зону атаки и в одно касание забить мяч. За 1 гол считается, если команда забивает после игры в «стенку», за два после отыгрыша нейтрального на третьего. Затем смена (рис. 53).</w:t>
      </w: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39" type="#_x0000_t75" style="position:absolute;left:0;text-align:left;margin-left:96.65pt;margin-top:18.15pt;width:28.45pt;height:20.05pt;z-index:251796992;visibility:visible">
            <v:imagedata r:id="rId135" o:title=""/>
          </v:shape>
        </w:pict>
      </w:r>
      <w:r>
        <w:rPr>
          <w:noProof/>
          <w:lang w:eastAsia="ru-RU"/>
        </w:rPr>
        <w:pict>
          <v:shape id="_x0000_s1840" type="#_x0000_t75" style="position:absolute;left:0;text-align:left;margin-left:329.75pt;margin-top:18.3pt;width:27.95pt;height:20.05pt;z-index:251800064;visibility:visible">
            <v:imagedata r:id="rId136" o:title=""/>
          </v:shape>
        </w:pict>
      </w:r>
      <w:r>
        <w:rPr>
          <w:noProof/>
          <w:lang w:eastAsia="ru-RU"/>
        </w:rPr>
        <w:pict>
          <v:shape id="_x0000_s1841" type="#_x0000_t75" style="position:absolute;left:0;text-align:left;margin-left:252.9pt;margin-top:18.3pt;width:27.95pt;height:20.05pt;z-index:251799040;visibility:visible">
            <v:imagedata r:id="rId136" o:title=""/>
          </v:shape>
        </w:pict>
      </w:r>
      <w:r>
        <w:rPr>
          <w:noProof/>
          <w:lang w:eastAsia="ru-RU"/>
        </w:rPr>
        <w:pict>
          <v:shape id="_x0000_s1842" type="#_x0000_t75" style="position:absolute;left:0;text-align:left;margin-left:173.7pt;margin-top:19.05pt;width:27.95pt;height:20.05pt;z-index:251798016;visibility:visible">
            <v:imagedata r:id="rId136" o:title=""/>
          </v:shape>
        </w:pict>
      </w:r>
      <w:r>
        <w:rPr>
          <w:noProof/>
          <w:lang w:eastAsia="ru-RU"/>
        </w:rPr>
        <w:pict>
          <v:shape id="_x0000_s1843" type="#_x0000_t75" style="position:absolute;left:0;text-align:left;margin-left:146.65pt;margin-top:.6pt;width:20.5pt;height:29.1pt;rotation:-274895fd;z-index:251812352;visibility:visible">
            <v:imagedata r:id="rId137" o:title=""/>
          </v:shape>
        </w:pict>
      </w:r>
      <w:r>
        <w:rPr>
          <w:noProof/>
          <w:lang w:eastAsia="ru-RU"/>
        </w:rPr>
        <w:pict>
          <v:shape id="_x0000_s1844" type="#_x0000_t75" style="position:absolute;left:0;text-align:left;margin-left:205.35pt;margin-top:.6pt;width:20.3pt;height:29.1pt;rotation:-274895fd;z-index:251819520;visibility:visible">
            <v:imagedata r:id="rId138" o:title=""/>
          </v:shape>
        </w:pict>
      </w:r>
      <w:r>
        <w:rPr>
          <w:noProof/>
          <w:lang w:eastAsia="ru-RU"/>
        </w:rPr>
        <w:pict>
          <v:shape id="_x0000_s1845" type="#_x0000_t75" style="position:absolute;left:0;text-align:left;margin-left:295pt;margin-top:5pt;width:16pt;height:28.7pt;rotation:274895fd;flip:x;z-index:251820544;visibility:visible">
            <v:imagedata r:id="rId139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46" type="#_x0000_t32" style="position:absolute;left:0;text-align:left;margin-left:10.3pt;margin-top:9pt;width:50.75pt;height:234.3pt;flip:x;z-index:251802112" o:connectortype="straight"/>
        </w:pict>
      </w:r>
      <w:r>
        <w:rPr>
          <w:noProof/>
          <w:lang w:eastAsia="ru-RU"/>
        </w:rPr>
        <w:pict>
          <v:shape id="_x0000_s1847" type="#_x0000_t32" style="position:absolute;left:0;text-align:left;margin-left:395.4pt;margin-top:9pt;width:56.65pt;height:234.3pt;z-index:251803136" o:connectortype="straight"/>
        </w:pict>
      </w:r>
      <w:r>
        <w:rPr>
          <w:noProof/>
          <w:lang w:eastAsia="ru-RU"/>
        </w:rPr>
        <w:pict>
          <v:shape id="_x0000_s1848" type="#_x0000_t32" style="position:absolute;left:0;text-align:left;margin-left:187.7pt;margin-top:.7pt;width:15.95pt;height:24.95pt;flip:x y;z-index:2518328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49" type="#_x0000_t32" style="position:absolute;left:0;text-align:left;margin-left:203.65pt;margin-top:5.55pt;width:25.6pt;height:24.95pt;flip:x;z-index:2518318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50" type="#_x0000_t32" style="position:absolute;left:0;text-align:left;margin-left:229.25pt;margin-top:.7pt;width:49.15pt;height:115.65pt;flip:x y;z-index:2518297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51" type="#_x0000_t75" style="position:absolute;left:0;text-align:left;margin-left:394.7pt;margin-top:7.8pt;width:24.9pt;height:29.05pt;rotation:274895fd;flip:x;z-index:251827712;visibility:visible">
            <v:imagedata r:id="rId140" o:title=""/>
          </v:shape>
        </w:pict>
      </w:r>
      <w:r>
        <w:rPr>
          <w:noProof/>
          <w:lang w:eastAsia="ru-RU"/>
        </w:rPr>
        <w:pict>
          <v:shape id="_x0000_s1852" type="#_x0000_t32" style="position:absolute;left:0;text-align:left;margin-left:61.05pt;margin-top:9pt;width:334.35pt;height:0;z-index:251801088" o:connectortype="straight"/>
        </w:pict>
      </w:r>
    </w:p>
    <w:p w:rsidR="002D1E51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53" type="#_x0000_t32" style="position:absolute;left:0;text-align:left;margin-left:189.4pt;margin-top:4.55pt;width:15.95pt;height:55.35pt;flip:y;z-index:25183078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854" type="#_x0000_t75" style="position:absolute;left:0;text-align:left;margin-left:311.6pt;margin-top:15.2pt;width:11.35pt;height:36pt;z-index:251814400;visibility:visible">
            <v:imagedata r:id="rId141" o:title=""/>
          </v:shape>
        </w:pict>
      </w:r>
      <w:r>
        <w:rPr>
          <w:noProof/>
          <w:lang w:eastAsia="ru-RU"/>
        </w:rPr>
        <w:pict>
          <v:shape id="_x0000_s1855" type="#_x0000_t75" style="position:absolute;left:0;text-align:left;margin-left:221.6pt;margin-top:14.2pt;width:11.35pt;height:36pt;z-index:251815424;visibility:visible">
            <v:imagedata r:id="rId141" o:title=""/>
          </v:shape>
        </w:pict>
      </w:r>
      <w:r>
        <w:rPr>
          <w:noProof/>
          <w:lang w:eastAsia="ru-RU"/>
        </w:rPr>
        <w:pict>
          <v:shape id="_x0000_s1856" type="#_x0000_t75" style="position:absolute;left:0;text-align:left;margin-left:135.25pt;margin-top:15.75pt;width:11.7pt;height:36pt;z-index:251813376;visibility:visible">
            <v:imagedata r:id="rId142" o:title=""/>
          </v:shape>
        </w:pict>
      </w:r>
      <w:r>
        <w:rPr>
          <w:noProof/>
          <w:lang w:eastAsia="ru-RU"/>
        </w:rPr>
        <w:pict>
          <v:shape id="_x0000_s1857" type="#_x0000_t75" style="position:absolute;left:0;text-align:left;margin-left:26.15pt;margin-top:1.5pt;width:20.3pt;height:29.05pt;rotation:-274895fd;z-index:251821568;visibility:visible">
            <v:imagedata r:id="rId138" o:title=""/>
          </v:shape>
        </w:pict>
      </w:r>
    </w:p>
    <w:p w:rsidR="002D1E51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58" type="#_x0000_t75" style="position:absolute;left:0;text-align:left;margin-left:266.7pt;margin-top:13.8pt;width:39.85pt;height:19.7pt;z-index:251841024;visibility:visible;mso-wrap-distance-bottom:.37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">
            <v:imagedata r:id="rId143" o:title=""/>
            <o:lock v:ext="edit" aspectratio="f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59" type="#_x0000_t75" style="position:absolute;left:0;text-align:left;margin-left:338.25pt;margin-top:11.6pt;width:22.1pt;height:27.85pt;z-index:251834880;visibility:visible;mso-wrap-distance-left:10.44pt;mso-wrap-distance-top:1.44pt;mso-wrap-distance-right:10.23pt;mso-wrap-distance-bottom:1.17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">
            <v:imagedata r:id="rId144" o:title=""/>
            <o:lock v:ext="edit" aspectratio="f"/>
          </v:shape>
        </w:pict>
      </w:r>
      <w:r>
        <w:rPr>
          <w:noProof/>
          <w:lang w:eastAsia="ru-RU"/>
        </w:rPr>
        <w:pict>
          <v:shape id="_x0000_s1860" type="#_x0000_t75" style="position:absolute;left:0;text-align:left;margin-left:234.45pt;margin-top:3.7pt;width:16.3pt;height:29.75pt;z-index:251842048;visibility:visible;mso-wrap-distance-left:10.44pt;mso-wrap-distance-top:.48pt;mso-wrap-distance-right:10.59pt;mso-wrap-distance-bottom:.21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">
            <v:imagedata r:id="rId145" o:title=""/>
            <o:lock v:ext="edit" aspectratio="f"/>
          </v:shape>
        </w:pict>
      </w:r>
      <w:r>
        <w:rPr>
          <w:noProof/>
          <w:lang w:eastAsia="ru-RU"/>
        </w:rPr>
        <w:pict>
          <v:shape id="_x0000_s1861" type="#_x0000_t75" style="position:absolute;left:0;text-align:left;margin-left:155.95pt;margin-top:3.45pt;width:17.75pt;height:25.45pt;z-index:251840000;visibility:visible;mso-wrap-distance-top:.96pt;mso-wrap-distance-right:10.17pt;mso-wrap-distance-bottom:.6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">
            <v:imagedata r:id="rId146" o:title=""/>
            <o:lock v:ext="edit" aspectratio="f"/>
          </v:shape>
        </w:pict>
      </w:r>
      <w:r>
        <w:rPr>
          <w:noProof/>
          <w:lang w:eastAsia="ru-RU"/>
        </w:rPr>
        <w:pict>
          <v:shape id="_x0000_s1862" type="#_x0000_t75" style="position:absolute;left:0;text-align:left;margin-left:78.9pt;margin-top:1.9pt;width:17.75pt;height:25.45pt;z-index:251833856;visibility:visible;mso-wrap-distance-top:.96pt;mso-wrap-distance-right:9.92pt;mso-wrap-distance-bottom:.6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">
            <v:imagedata r:id="rId147" o:title=""/>
            <o:lock v:ext="edit" aspectratio="f"/>
          </v:shape>
        </w:pict>
      </w:r>
      <w:r>
        <w:rPr>
          <w:noProof/>
          <w:lang w:eastAsia="ru-RU"/>
        </w:rPr>
        <w:pict>
          <v:shape id="_x0000_s1863" type="#_x0000_t32" style="position:absolute;left:0;text-align:left;margin-left:53.4pt;margin-top:4.3pt;width:350.3pt;height:0;z-index:251805184" o:connectortype="straight" strokecolor="#c0504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shape id="_x0000_s1864" type="#_x0000_t75" style="position:absolute;left:0;text-align:left;margin-left:168.2pt;margin-top:1.6pt;width:20.3pt;height:29.05pt;rotation:-274895fd;z-index:251822592;visibility:visible">
            <v:imagedata r:id="rId138" o:title=""/>
          </v:shape>
        </w:pict>
      </w:r>
      <w:r>
        <w:rPr>
          <w:noProof/>
          <w:lang w:eastAsia="ru-RU"/>
        </w:rPr>
        <w:pict>
          <v:shape id="_x0000_s1865" type="#_x0000_t75" style="position:absolute;left:0;text-align:left;margin-left:197.15pt;margin-top:10.7pt;width:20.05pt;height:29.05pt;rotation:-274895fd;z-index:251823616;visibility:visible">
            <v:imagedata r:id="rId148" o:title=""/>
          </v:shape>
        </w:pict>
      </w:r>
      <w:r>
        <w:rPr>
          <w:noProof/>
          <w:lang w:eastAsia="ru-RU"/>
        </w:rPr>
        <w:pict>
          <v:shape id="_x0000_s1866" type="#_x0000_t75" style="position:absolute;left:0;text-align:left;margin-left:281.65pt;margin-top:12.6pt;width:24.9pt;height:29.05pt;rotation:274895fd;flip:x;z-index:251825664;visibility:visible">
            <v:imagedata r:id="rId140" o:title=""/>
          </v:shape>
        </w:pict>
      </w:r>
      <w:r>
        <w:rPr>
          <w:noProof/>
          <w:lang w:eastAsia="ru-RU"/>
        </w:rPr>
        <w:pict>
          <v:shape id="_x0000_s1867" type="#_x0000_t75" style="position:absolute;left:0;text-align:left;margin-left:65pt;margin-top:9.35pt;width:20.3pt;height:29.1pt;rotation:-274895fd;z-index:251824640;visibility:visible">
            <v:imagedata r:id="rId138" o:title=""/>
          </v:shape>
        </w:pict>
      </w:r>
      <w:r>
        <w:rPr>
          <w:noProof/>
          <w:lang w:eastAsia="ru-RU"/>
        </w:rPr>
        <w:pict>
          <v:shape id="_x0000_s1868" type="#_x0000_t75" style="position:absolute;left:0;text-align:left;margin-left:280.6pt;margin-top:12.2pt;width:6.85pt;height:6.9pt;z-index:251828736;visibility:visible">
            <v:imagedata r:id="rId58" o:title=""/>
          </v:shape>
        </w:pict>
      </w:r>
      <w:r>
        <w:rPr>
          <w:noProof/>
          <w:lang w:eastAsia="ru-RU"/>
        </w:rPr>
        <w:pict>
          <v:shape id="_x0000_s1869" type="#_x0000_t75" style="position:absolute;left:0;text-align:left;margin-left:372.2pt;margin-top:1.75pt;width:24.9pt;height:29.05pt;rotation:274895fd;flip:x;z-index:251826688;visibility:visible">
            <v:imagedata r:id="rId140" o:title=""/>
          </v:shape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70" type="#_x0000_t75" style="position:absolute;left:0;text-align:left;margin-left:318.8pt;margin-top:21.95pt;width:11pt;height:36pt;z-index:251816448;visibility:visible">
            <v:imagedata r:id="rId149" o:title=""/>
          </v:shape>
        </w:pict>
      </w:r>
      <w:r>
        <w:rPr>
          <w:noProof/>
          <w:lang w:eastAsia="ru-RU"/>
        </w:rPr>
        <w:pict>
          <v:shape id="_x0000_s1871" type="#_x0000_t75" style="position:absolute;left:0;text-align:left;margin-left:220.05pt;margin-top:21.95pt;width:11.65pt;height:36pt;z-index:251817472;visibility:visible">
            <v:imagedata r:id="rId142" o:title=""/>
          </v:shape>
        </w:pict>
      </w:r>
      <w:r>
        <w:rPr>
          <w:noProof/>
          <w:lang w:eastAsia="ru-RU"/>
        </w:rPr>
        <w:pict>
          <v:shape id="_x0000_s1872" type="#_x0000_t75" style="position:absolute;left:0;text-align:left;margin-left:96.65pt;margin-top:21.95pt;width:11.65pt;height:36pt;z-index:251818496;visibility:visible">
            <v:imagedata r:id="rId142" o:title=""/>
          </v:shape>
        </w:pict>
      </w:r>
    </w:p>
    <w:p w:rsidR="002D1E51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73" type="#_x0000_t75" style="position:absolute;left:0;text-align:left;margin-left:439.35pt;margin-top:5.05pt;width:22.1pt;height:27.85pt;z-index:251838976;visibility:visible;mso-wrap-distance-left:10.44pt;mso-wrap-distance-top:1.44pt;mso-wrap-distance-right:10.23pt;mso-wrap-distance-bottom:1.17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">
            <v:imagedata r:id="rId144" o:title=""/>
            <o:lock v:ext="edit" aspectratio="f"/>
          </v:shape>
        </w:pict>
      </w:r>
      <w:r>
        <w:rPr>
          <w:noProof/>
          <w:lang w:eastAsia="ru-RU"/>
        </w:rPr>
        <w:pict>
          <v:shape id="_x0000_s1874" type="#_x0000_t75" style="position:absolute;left:0;text-align:left;margin-left:6.4pt;margin-top:2.2pt;width:15.85pt;height:30.7pt;z-index:251835904;visibility:visible;mso-wrap-distance-left:10.4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">
            <v:imagedata r:id="rId150" o:title=""/>
            <o:lock v:ext="edit" aspectratio="f"/>
          </v:shape>
        </w:pict>
      </w:r>
      <w:r>
        <w:rPr>
          <w:noProof/>
          <w:lang w:eastAsia="ru-RU"/>
        </w:rPr>
        <w:pict>
          <v:shape id="_x0000_s1875" type="#_x0000_t32" style="position:absolute;left:0;text-align:left;margin-left:22.25pt;margin-top:9.65pt;width:411.95pt;height:0;z-index:251806208" o:connectortype="straight" strokecolor="#c0504d" strokeweight="1pt">
            <v:stroke dashstyle="dash"/>
            <v:shadow color="#868686"/>
          </v:shape>
        </w:pict>
      </w:r>
    </w:p>
    <w:p w:rsidR="002D1E51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76" type="#_x0000_t75" style="position:absolute;left:0;text-align:left;margin-left:108.2pt;margin-top:8.95pt;width:19.2pt;height:29.25pt;z-index:251836928;visibility:visible;mso-wrap-distance-left:10.92pt;mso-wrap-distance-top:.48pt;mso-wrap-distance-right:3.92944mm;mso-wrap-distance-bottom:.2475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">
            <v:imagedata r:id="rId151" o:title=""/>
            <o:lock v:ext="edit" aspectratio="f"/>
          </v:shape>
        </w:pict>
      </w:r>
      <w:r>
        <w:rPr>
          <w:noProof/>
          <w:lang w:eastAsia="ru-RU"/>
        </w:rPr>
        <w:pict>
          <v:shape id="_x0000_s1877" type="#_x0000_t75" style="position:absolute;left:0;text-align:left;margin-left:236pt;margin-top:6.7pt;width:22.1pt;height:27.85pt;z-index:251837952;visibility:visible;mso-wrap-distance-left:10.44pt;mso-wrap-distance-top:1.44pt;mso-wrap-distance-right:10.23pt;mso-wrap-distance-bottom:1.17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">
            <v:imagedata r:id="rId144" o:title=""/>
            <o:lock v:ext="edit" aspectratio="f"/>
          </v:shape>
        </w:pict>
      </w:r>
      <w:r>
        <w:rPr>
          <w:noProof/>
          <w:lang w:eastAsia="ru-RU"/>
        </w:rPr>
        <w:pict>
          <v:shape id="_x0000_s1878" type="#_x0000_t75" style="position:absolute;left:0;text-align:left;margin-left:329.8pt;margin-top:3.3pt;width:22.1pt;height:27.85pt;z-index:251811328;visibility:visible;mso-wrap-distance-left:10.44pt;mso-wrap-distance-top:1.44pt;mso-wrap-distance-right:10.23pt;mso-wrap-distance-bottom:1.12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">
            <v:imagedata r:id="rId152" o:title=""/>
            <o:lock v:ext="edit" aspectratio="f"/>
          </v:shape>
        </w:pict>
      </w:r>
      <w:r>
        <w:rPr>
          <w:noProof/>
          <w:lang w:eastAsia="ru-RU"/>
        </w:rPr>
        <w:pict>
          <v:shape id="_x0000_s1879" type="#_x0000_t75" style="position:absolute;left:0;text-align:left;margin-left:267.3pt;margin-top:12.7pt;width:27.7pt;height:20.05pt;z-index:251809280;visibility:visible">
            <v:imagedata r:id="rId136" o:title=""/>
          </v:shape>
        </w:pict>
      </w:r>
      <w:r>
        <w:rPr>
          <w:noProof/>
          <w:lang w:eastAsia="ru-RU"/>
        </w:rPr>
        <w:pict>
          <v:shape id="_x0000_s1880" type="#_x0000_t75" style="position:absolute;left:0;text-align:left;margin-left:370.45pt;margin-top:12.7pt;width:27.7pt;height:20.05pt;z-index:251810304;visibility:visible">
            <v:imagedata r:id="rId136" o:title=""/>
          </v:shape>
        </w:pict>
      </w:r>
      <w:r>
        <w:rPr>
          <w:noProof/>
          <w:lang w:eastAsia="ru-RU"/>
        </w:rPr>
        <w:pict>
          <v:shape id="_x0000_s1881" type="#_x0000_t75" style="position:absolute;left:0;text-align:left;margin-left:168.75pt;margin-top:12.7pt;width:27.95pt;height:20.05pt;z-index:251808256;visibility:visible">
            <v:imagedata r:id="rId136" o:title=""/>
          </v:shape>
        </w:pict>
      </w:r>
      <w:r>
        <w:rPr>
          <w:noProof/>
          <w:lang w:eastAsia="ru-RU"/>
        </w:rPr>
        <w:pict>
          <v:shape id="_x0000_s1882" type="#_x0000_t75" style="position:absolute;left:0;text-align:left;margin-left:58.4pt;margin-top:12.5pt;width:28.2pt;height:20.05pt;z-index:251807232;visibility:visible">
            <v:imagedata r:id="rId153" o:title=""/>
          </v:shape>
        </w:pict>
      </w:r>
    </w:p>
    <w:p w:rsidR="002D1E51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883" type="#_x0000_t32" style="position:absolute;left:0;text-align:left;margin-left:12.45pt;margin-top:1.85pt;width:439.6pt;height:0;z-index:251804160" o:connectortype="straight"/>
        </w:pict>
      </w:r>
    </w:p>
    <w:p w:rsidR="002D1E51" w:rsidRPr="00CC3D3B" w:rsidRDefault="002D1E51" w:rsidP="00563240">
      <w:pPr>
        <w:shd w:val="clear" w:color="auto" w:fill="92D05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>Рис. 53</w:t>
      </w:r>
      <w:r>
        <w:rPr>
          <w:rFonts w:ascii="Times New Roman" w:hAnsi="Times New Roman"/>
          <w:sz w:val="28"/>
          <w:szCs w:val="28"/>
        </w:rPr>
        <w:t>. Упражнение</w:t>
      </w:r>
      <w:r w:rsidRPr="00CC3D3B">
        <w:rPr>
          <w:rFonts w:ascii="Times New Roman" w:hAnsi="Times New Roman"/>
          <w:sz w:val="28"/>
          <w:szCs w:val="28"/>
        </w:rPr>
        <w:t xml:space="preserve"> 5х5+5 на 4-о ворот</w:t>
      </w:r>
    </w:p>
    <w:p w:rsidR="002D1E51" w:rsidRPr="00CC3D3B" w:rsidRDefault="002D1E51" w:rsidP="0056324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CC3D3B" w:rsidRDefault="002D1E51" w:rsidP="005632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D3B">
        <w:rPr>
          <w:rFonts w:ascii="Times New Roman" w:hAnsi="Times New Roman"/>
          <w:sz w:val="28"/>
          <w:szCs w:val="28"/>
        </w:rPr>
        <w:t xml:space="preserve">Разнообразить данное упражнение можно, если после передачи помощнику игрок будет меняться с ним местами.   </w:t>
      </w:r>
    </w:p>
    <w:p w:rsidR="002D1E51" w:rsidRPr="00CC3D3B" w:rsidRDefault="002D1E51" w:rsidP="00CC3D3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2D1E51" w:rsidRDefault="002D1E51" w:rsidP="00121E03">
      <w:pPr>
        <w:jc w:val="right"/>
        <w:rPr>
          <w:rFonts w:ascii="Times New Roman" w:hAnsi="Times New Roman"/>
          <w:sz w:val="24"/>
          <w:szCs w:val="24"/>
        </w:rPr>
      </w:pPr>
    </w:p>
    <w:p w:rsidR="002D1E51" w:rsidRDefault="002D1E51" w:rsidP="00121E03">
      <w:pPr>
        <w:jc w:val="right"/>
        <w:rPr>
          <w:rFonts w:ascii="Times New Roman" w:hAnsi="Times New Roman"/>
          <w:sz w:val="24"/>
          <w:szCs w:val="24"/>
        </w:rPr>
      </w:pPr>
    </w:p>
    <w:p w:rsidR="002D1E51" w:rsidRDefault="002D1E51" w:rsidP="00121E03">
      <w:pPr>
        <w:jc w:val="right"/>
        <w:rPr>
          <w:rFonts w:ascii="Times New Roman" w:hAnsi="Times New Roman"/>
          <w:sz w:val="24"/>
          <w:szCs w:val="24"/>
        </w:rPr>
      </w:pPr>
    </w:p>
    <w:p w:rsidR="002D1E51" w:rsidRDefault="002D1E51" w:rsidP="00121E03">
      <w:pPr>
        <w:jc w:val="right"/>
        <w:rPr>
          <w:rFonts w:ascii="Times New Roman" w:hAnsi="Times New Roman"/>
          <w:sz w:val="24"/>
          <w:szCs w:val="24"/>
        </w:rPr>
      </w:pPr>
    </w:p>
    <w:p w:rsidR="002D1E51" w:rsidRDefault="002D1E51" w:rsidP="00121E03">
      <w:pPr>
        <w:jc w:val="right"/>
        <w:rPr>
          <w:rFonts w:ascii="Times New Roman" w:hAnsi="Times New Roman"/>
          <w:sz w:val="24"/>
          <w:szCs w:val="24"/>
        </w:rPr>
      </w:pPr>
    </w:p>
    <w:p w:rsidR="002D1E51" w:rsidRDefault="002D1E51" w:rsidP="00121E03">
      <w:pPr>
        <w:jc w:val="right"/>
        <w:rPr>
          <w:rFonts w:ascii="Times New Roman" w:hAnsi="Times New Roman"/>
          <w:sz w:val="24"/>
          <w:szCs w:val="24"/>
        </w:rPr>
      </w:pPr>
    </w:p>
    <w:p w:rsidR="002D1E51" w:rsidRDefault="002D1E51" w:rsidP="00EC3E6E">
      <w:pPr>
        <w:rPr>
          <w:rFonts w:ascii="Times New Roman" w:hAnsi="Times New Roman"/>
          <w:b/>
          <w:sz w:val="28"/>
          <w:szCs w:val="28"/>
        </w:rPr>
      </w:pPr>
    </w:p>
    <w:p w:rsidR="002D1E51" w:rsidRDefault="002D1E51" w:rsidP="00264F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D1E51" w:rsidRDefault="002D1E51" w:rsidP="00264F6D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264F6D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264F6D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Pr="006B39E4" w:rsidRDefault="002D1E51" w:rsidP="00264F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3. </w:t>
      </w:r>
      <w:r w:rsidRPr="006B39E4">
        <w:rPr>
          <w:rFonts w:ascii="Times New Roman" w:hAnsi="Times New Roman"/>
          <w:b/>
          <w:sz w:val="28"/>
          <w:szCs w:val="28"/>
        </w:rPr>
        <w:t>РЕЗУЛЬТАТЫ ИССЛЕДОВАНИЯ И ОБСУЖДЕНИЕ ПОЛУЧЕННЫХ ДАННЫХ</w:t>
      </w:r>
    </w:p>
    <w:p w:rsidR="002D1E51" w:rsidRPr="00F77B84" w:rsidRDefault="002D1E51" w:rsidP="002475FC">
      <w:pPr>
        <w:shd w:val="clear" w:color="auto" w:fill="FFFFFF"/>
        <w:tabs>
          <w:tab w:val="left" w:pos="0"/>
        </w:tabs>
        <w:spacing w:after="0"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7C5F1A">
        <w:rPr>
          <w:rFonts w:ascii="Times New Roman" w:hAnsi="Times New Roman"/>
          <w:sz w:val="28"/>
          <w:szCs w:val="28"/>
        </w:rPr>
        <w:t xml:space="preserve"> Целью</w:t>
      </w:r>
      <w:r w:rsidRPr="00F77B84">
        <w:rPr>
          <w:rFonts w:ascii="Times New Roman" w:hAnsi="Times New Roman"/>
          <w:sz w:val="28"/>
          <w:szCs w:val="28"/>
        </w:rPr>
        <w:t xml:space="preserve"> проведенного эксперимента являлось экспериментальное подтверждение </w:t>
      </w:r>
      <w:r>
        <w:rPr>
          <w:rFonts w:ascii="Times New Roman" w:hAnsi="Times New Roman"/>
          <w:sz w:val="28"/>
          <w:szCs w:val="28"/>
        </w:rPr>
        <w:t xml:space="preserve">эффективности </w:t>
      </w:r>
      <w:r w:rsidRPr="00F77B84">
        <w:rPr>
          <w:rFonts w:ascii="Times New Roman" w:hAnsi="Times New Roman"/>
          <w:sz w:val="28"/>
          <w:szCs w:val="28"/>
        </w:rPr>
        <w:t>рабочей гипотезы исследования.</w:t>
      </w:r>
    </w:p>
    <w:p w:rsidR="002D1E51" w:rsidRDefault="002D1E51" w:rsidP="002475FC">
      <w:pPr>
        <w:spacing w:after="0"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того, чтобы приступить к эксперименту необходимо было определить однородность групп на начальном этапе. Для этого группы были протестированы. Результаты сравнили с помощью критерия Стьюдента (таб.6).</w:t>
      </w:r>
    </w:p>
    <w:p w:rsidR="002D1E51" w:rsidRDefault="002D1E51" w:rsidP="005673F9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</w:t>
      </w:r>
    </w:p>
    <w:p w:rsidR="002D1E51" w:rsidRDefault="002D1E51" w:rsidP="00D1257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83678">
        <w:rPr>
          <w:rFonts w:ascii="Times New Roman" w:hAnsi="Times New Roman"/>
          <w:sz w:val="28"/>
          <w:szCs w:val="28"/>
        </w:rPr>
        <w:t>Показатели технической подготовленности контрольной и</w:t>
      </w:r>
      <w:r>
        <w:rPr>
          <w:rFonts w:ascii="Times New Roman" w:hAnsi="Times New Roman"/>
          <w:sz w:val="28"/>
          <w:szCs w:val="28"/>
        </w:rPr>
        <w:t xml:space="preserve"> экспериментальной групп в начале</w:t>
      </w:r>
      <w:r w:rsidRPr="00883678">
        <w:rPr>
          <w:rFonts w:ascii="Times New Roman" w:hAnsi="Times New Roman"/>
          <w:sz w:val="28"/>
          <w:szCs w:val="28"/>
        </w:rPr>
        <w:t xml:space="preserve"> эксперимента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47"/>
        <w:gridCol w:w="1057"/>
        <w:gridCol w:w="1071"/>
        <w:gridCol w:w="943"/>
        <w:gridCol w:w="1037"/>
        <w:gridCol w:w="943"/>
        <w:gridCol w:w="981"/>
      </w:tblGrid>
      <w:tr w:rsidR="002D1E51" w:rsidRPr="00680DA9" w:rsidTr="00D12578">
        <w:tc>
          <w:tcPr>
            <w:tcW w:w="3147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Контрольные</w:t>
            </w:r>
          </w:p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упражнения</w:t>
            </w:r>
          </w:p>
        </w:tc>
        <w:tc>
          <w:tcPr>
            <w:tcW w:w="1057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Группы</w:t>
            </w:r>
          </w:p>
        </w:tc>
        <w:tc>
          <w:tcPr>
            <w:tcW w:w="4975" w:type="dxa"/>
            <w:gridSpan w:val="5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spacing w:before="240"/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Статистические показатели</w:t>
            </w:r>
          </w:p>
        </w:tc>
      </w:tr>
      <w:tr w:rsidR="002D1E51" w:rsidRPr="00680DA9" w:rsidTr="00D12578">
        <w:trPr>
          <w:trHeight w:val="337"/>
        </w:trPr>
        <w:tc>
          <w:tcPr>
            <w:tcW w:w="3147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</w:rPr>
            </w:pPr>
          </w:p>
        </w:tc>
        <w:tc>
          <w:tcPr>
            <w:tcW w:w="1057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9D3624">
              <w:rPr>
                <w:rFonts w:ascii="Times New Roman" w:hAnsi="Times New Roman"/>
              </w:rPr>
              <w:pict>
                <v:shape id="_x0000_i1133" type="#_x0000_t75" style="width:6.75pt;height:10.5pt" equationxml="&lt;">
                  <v:imagedata r:id="rId7" o:title="" chromakey="white"/>
                </v:shape>
              </w:pic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i/>
              </w:rPr>
            </w:pPr>
            <w:r w:rsidRPr="002475FC">
              <w:rPr>
                <w:rFonts w:ascii="Times New Roman" w:hAnsi="Times New Roman"/>
                <w:i/>
              </w:rPr>
              <w:t>σ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i/>
              </w:rPr>
            </w:pPr>
            <w:r w:rsidRPr="002475FC">
              <w:rPr>
                <w:rFonts w:ascii="Times New Roman" w:hAnsi="Times New Roman"/>
                <w:i/>
              </w:rPr>
              <w:t>m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i/>
              </w:rPr>
            </w:pPr>
            <w:r w:rsidRPr="002475FC">
              <w:rPr>
                <w:rFonts w:ascii="Times New Roman" w:hAnsi="Times New Roman"/>
                <w:i/>
              </w:rPr>
              <w:t>t</w:t>
            </w:r>
          </w:p>
        </w:tc>
        <w:tc>
          <w:tcPr>
            <w:tcW w:w="98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i/>
              </w:rPr>
            </w:pPr>
            <w:r w:rsidRPr="002475FC">
              <w:rPr>
                <w:rFonts w:ascii="Times New Roman" w:hAnsi="Times New Roman"/>
                <w:i/>
              </w:rPr>
              <w:t>p</w:t>
            </w:r>
          </w:p>
        </w:tc>
      </w:tr>
      <w:tr w:rsidR="002D1E51" w:rsidRPr="00680DA9" w:rsidTr="00D12578">
        <w:trPr>
          <w:trHeight w:val="188"/>
        </w:trPr>
        <w:tc>
          <w:tcPr>
            <w:tcW w:w="3147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 xml:space="preserve">Владения мячом в условиях дефицита пространства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2475FC">
                <w:rPr>
                  <w:rFonts w:ascii="Times New Roman" w:hAnsi="Times New Roman"/>
                </w:rPr>
                <w:t>0,5 м</w:t>
              </w:r>
            </w:smartTag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8,44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0,46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0,12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0,06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  <w:lang w:val="en-US"/>
              </w:rPr>
              <w:t>&gt;0</w:t>
            </w:r>
            <w:r w:rsidRPr="002475FC">
              <w:rPr>
                <w:rFonts w:ascii="Times New Roman" w:hAnsi="Times New Roman"/>
              </w:rPr>
              <w:t>,05</w:t>
            </w:r>
          </w:p>
        </w:tc>
      </w:tr>
      <w:tr w:rsidR="002D1E51" w:rsidRPr="00680DA9" w:rsidTr="00D12578">
        <w:trPr>
          <w:trHeight w:val="187"/>
        </w:trPr>
        <w:tc>
          <w:tcPr>
            <w:tcW w:w="3147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8,43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0,43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0,11</w:t>
            </w:r>
          </w:p>
        </w:tc>
        <w:tc>
          <w:tcPr>
            <w:tcW w:w="943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2D1E51" w:rsidRPr="00680DA9" w:rsidTr="00D12578">
        <w:trPr>
          <w:trHeight w:val="188"/>
        </w:trPr>
        <w:tc>
          <w:tcPr>
            <w:tcW w:w="3147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 xml:space="preserve">Владения мячом в условиях дефицита пространства </w:t>
            </w:r>
            <w:smartTag w:uri="urn:schemas-microsoft-com:office:smarttags" w:element="metricconverter">
              <w:smartTagPr>
                <w:attr w:name="ProductID" w:val="0,25 м"/>
              </w:smartTagPr>
              <w:r w:rsidRPr="002475FC">
                <w:rPr>
                  <w:rFonts w:ascii="Times New Roman" w:hAnsi="Times New Roman"/>
                </w:rPr>
                <w:t>0,25 м</w:t>
              </w:r>
            </w:smartTag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9,33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0,68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0,8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0,012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&gt;0,05</w:t>
            </w:r>
          </w:p>
        </w:tc>
      </w:tr>
      <w:tr w:rsidR="002D1E51" w:rsidRPr="00680DA9" w:rsidTr="00D12578">
        <w:trPr>
          <w:trHeight w:val="187"/>
        </w:trPr>
        <w:tc>
          <w:tcPr>
            <w:tcW w:w="3147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9,32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0,46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0,12</w:t>
            </w:r>
          </w:p>
        </w:tc>
        <w:tc>
          <w:tcPr>
            <w:tcW w:w="943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2D1E51" w:rsidRPr="00680DA9" w:rsidTr="00D12578">
        <w:tc>
          <w:tcPr>
            <w:tcW w:w="3147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Бег с изменением направления движения вправо</w:t>
            </w: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8,63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0,3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0,08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1,53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&gt;</w:t>
            </w:r>
            <w:r w:rsidRPr="002475FC">
              <w:rPr>
                <w:rFonts w:ascii="Times New Roman" w:hAnsi="Times New Roman"/>
                <w:lang w:val="en-US"/>
              </w:rPr>
              <w:t>0</w:t>
            </w:r>
            <w:r w:rsidRPr="002475FC">
              <w:rPr>
                <w:rFonts w:ascii="Times New Roman" w:hAnsi="Times New Roman"/>
              </w:rPr>
              <w:t>,05</w:t>
            </w:r>
          </w:p>
        </w:tc>
      </w:tr>
      <w:tr w:rsidR="002D1E51" w:rsidRPr="00680DA9" w:rsidTr="00D12578">
        <w:tc>
          <w:tcPr>
            <w:tcW w:w="3147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8,65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0,31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0,08</w:t>
            </w:r>
          </w:p>
        </w:tc>
        <w:tc>
          <w:tcPr>
            <w:tcW w:w="943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2D1E51" w:rsidRPr="00680DA9" w:rsidTr="00D12578">
        <w:tc>
          <w:tcPr>
            <w:tcW w:w="3147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Бег с изменением направления движения влево</w:t>
            </w: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9,06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0,27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0,07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0,9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&gt;</w:t>
            </w:r>
            <w:r w:rsidRPr="002475FC">
              <w:rPr>
                <w:rFonts w:ascii="Times New Roman" w:hAnsi="Times New Roman"/>
                <w:lang w:val="en-US"/>
              </w:rPr>
              <w:t>0</w:t>
            </w:r>
            <w:r w:rsidRPr="002475FC">
              <w:rPr>
                <w:rFonts w:ascii="Times New Roman" w:hAnsi="Times New Roman"/>
              </w:rPr>
              <w:t>,05</w:t>
            </w:r>
          </w:p>
        </w:tc>
      </w:tr>
      <w:tr w:rsidR="002D1E51" w:rsidRPr="00680DA9" w:rsidTr="00D12578">
        <w:tc>
          <w:tcPr>
            <w:tcW w:w="3147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9,05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0,31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0,08</w:t>
            </w:r>
          </w:p>
        </w:tc>
        <w:tc>
          <w:tcPr>
            <w:tcW w:w="943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2D1E51" w:rsidRPr="00680DA9" w:rsidTr="00D12578">
        <w:tc>
          <w:tcPr>
            <w:tcW w:w="3147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Бег  без мяча</w:t>
            </w: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6,36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0,6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0,16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0,16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&gt;</w:t>
            </w:r>
            <w:r w:rsidRPr="002475FC">
              <w:rPr>
                <w:rFonts w:ascii="Times New Roman" w:hAnsi="Times New Roman"/>
                <w:lang w:val="en-US"/>
              </w:rPr>
              <w:t>0</w:t>
            </w:r>
            <w:r w:rsidRPr="002475FC">
              <w:rPr>
                <w:rFonts w:ascii="Times New Roman" w:hAnsi="Times New Roman"/>
              </w:rPr>
              <w:t>,05</w:t>
            </w:r>
          </w:p>
        </w:tc>
      </w:tr>
      <w:tr w:rsidR="002D1E51" w:rsidRPr="00680DA9" w:rsidTr="00D12578">
        <w:tc>
          <w:tcPr>
            <w:tcW w:w="3147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6,39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0,31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0,08</w:t>
            </w:r>
          </w:p>
        </w:tc>
        <w:tc>
          <w:tcPr>
            <w:tcW w:w="943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2D1E51" w:rsidRPr="00680DA9" w:rsidTr="00D12578">
        <w:tc>
          <w:tcPr>
            <w:tcW w:w="3147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Бег  с мячом</w:t>
            </w: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7,81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0,57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0,15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0,05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lang w:val="en-US"/>
              </w:rPr>
            </w:pPr>
            <w:r w:rsidRPr="002475FC">
              <w:rPr>
                <w:rFonts w:ascii="Times New Roman" w:hAnsi="Times New Roman"/>
              </w:rPr>
              <w:t>&gt;</w:t>
            </w:r>
            <w:r w:rsidRPr="002475FC">
              <w:rPr>
                <w:rFonts w:ascii="Times New Roman" w:hAnsi="Times New Roman"/>
                <w:lang w:val="en-US"/>
              </w:rPr>
              <w:t>0</w:t>
            </w:r>
            <w:r w:rsidRPr="002475FC">
              <w:rPr>
                <w:rFonts w:ascii="Times New Roman" w:hAnsi="Times New Roman"/>
              </w:rPr>
              <w:t>,05</w:t>
            </w:r>
          </w:p>
        </w:tc>
      </w:tr>
      <w:tr w:rsidR="002D1E51" w:rsidRPr="00680DA9" w:rsidTr="00D12578">
        <w:tc>
          <w:tcPr>
            <w:tcW w:w="3147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7,8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0,5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0,13</w:t>
            </w:r>
          </w:p>
        </w:tc>
        <w:tc>
          <w:tcPr>
            <w:tcW w:w="943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2D1E51" w:rsidRPr="00680DA9" w:rsidTr="00D12578">
        <w:tc>
          <w:tcPr>
            <w:tcW w:w="3147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Полоса препятствия без мяча</w:t>
            </w: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22,89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0,74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0,05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0,58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lang w:val="en-US"/>
              </w:rPr>
            </w:pPr>
            <w:r w:rsidRPr="002475FC">
              <w:rPr>
                <w:rFonts w:ascii="Times New Roman" w:hAnsi="Times New Roman"/>
              </w:rPr>
              <w:t>&gt;</w:t>
            </w:r>
            <w:r w:rsidRPr="002475FC">
              <w:rPr>
                <w:rFonts w:ascii="Times New Roman" w:hAnsi="Times New Roman"/>
                <w:lang w:val="en-US"/>
              </w:rPr>
              <w:t>0</w:t>
            </w:r>
            <w:r w:rsidRPr="002475FC">
              <w:rPr>
                <w:rFonts w:ascii="Times New Roman" w:hAnsi="Times New Roman"/>
              </w:rPr>
              <w:t>,05</w:t>
            </w:r>
          </w:p>
        </w:tc>
      </w:tr>
      <w:tr w:rsidR="002D1E51" w:rsidRPr="00680DA9" w:rsidTr="00D12578">
        <w:tc>
          <w:tcPr>
            <w:tcW w:w="3147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22,78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0,71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0,19</w:t>
            </w:r>
          </w:p>
        </w:tc>
        <w:tc>
          <w:tcPr>
            <w:tcW w:w="943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2D1E51" w:rsidRPr="00680DA9" w:rsidTr="00D12578">
        <w:tc>
          <w:tcPr>
            <w:tcW w:w="3147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Полоса препятствия с мячом</w:t>
            </w: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28,2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0,52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0,14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0,06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lang w:val="en-US"/>
              </w:rPr>
            </w:pPr>
            <w:r w:rsidRPr="002475FC">
              <w:rPr>
                <w:rFonts w:ascii="Times New Roman" w:hAnsi="Times New Roman"/>
              </w:rPr>
              <w:t>&gt;</w:t>
            </w:r>
            <w:r w:rsidRPr="002475FC">
              <w:rPr>
                <w:rFonts w:ascii="Times New Roman" w:hAnsi="Times New Roman"/>
                <w:lang w:val="en-US"/>
              </w:rPr>
              <w:t>0</w:t>
            </w:r>
            <w:r w:rsidRPr="002475FC">
              <w:rPr>
                <w:rFonts w:ascii="Times New Roman" w:hAnsi="Times New Roman"/>
              </w:rPr>
              <w:t>,05</w:t>
            </w:r>
          </w:p>
        </w:tc>
      </w:tr>
      <w:tr w:rsidR="002D1E51" w:rsidRPr="00680DA9" w:rsidTr="00D12578">
        <w:tc>
          <w:tcPr>
            <w:tcW w:w="3147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</w:p>
        </w:tc>
        <w:tc>
          <w:tcPr>
            <w:tcW w:w="105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28,18</w:t>
            </w:r>
          </w:p>
        </w:tc>
        <w:tc>
          <w:tcPr>
            <w:tcW w:w="943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1,07</w:t>
            </w:r>
          </w:p>
        </w:tc>
        <w:tc>
          <w:tcPr>
            <w:tcW w:w="1037" w:type="dxa"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2475FC">
              <w:rPr>
                <w:rFonts w:ascii="Times New Roman" w:hAnsi="Times New Roman"/>
              </w:rPr>
              <w:t>0,28</w:t>
            </w:r>
          </w:p>
        </w:tc>
        <w:tc>
          <w:tcPr>
            <w:tcW w:w="943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2475FC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</w:p>
        </w:tc>
      </w:tr>
    </w:tbl>
    <w:p w:rsidR="002D1E51" w:rsidRDefault="002D1E51" w:rsidP="0052754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2D1E51" w:rsidRPr="005673F9" w:rsidRDefault="002D1E51" w:rsidP="005673F9">
      <w:pPr>
        <w:shd w:val="clear" w:color="auto" w:fill="FFFFFF"/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73F9">
        <w:rPr>
          <w:rFonts w:ascii="Times New Roman" w:hAnsi="Times New Roman"/>
          <w:sz w:val="28"/>
          <w:szCs w:val="28"/>
        </w:rPr>
        <w:t xml:space="preserve">Анализ полученных данных показал, что все показатели </w:t>
      </w:r>
      <w:r>
        <w:rPr>
          <w:rFonts w:ascii="Times New Roman" w:hAnsi="Times New Roman"/>
          <w:sz w:val="28"/>
          <w:szCs w:val="28"/>
        </w:rPr>
        <w:t>технической подготовленности юношей</w:t>
      </w:r>
      <w:r w:rsidRPr="005673F9">
        <w:rPr>
          <w:rFonts w:ascii="Times New Roman" w:hAnsi="Times New Roman"/>
          <w:sz w:val="28"/>
          <w:szCs w:val="28"/>
        </w:rPr>
        <w:t xml:space="preserve"> экспер</w:t>
      </w:r>
      <w:r>
        <w:rPr>
          <w:rFonts w:ascii="Times New Roman" w:hAnsi="Times New Roman"/>
          <w:sz w:val="28"/>
          <w:szCs w:val="28"/>
        </w:rPr>
        <w:t xml:space="preserve">иментальной и контрольной групп </w:t>
      </w:r>
      <w:r w:rsidRPr="005673F9">
        <w:rPr>
          <w:rFonts w:ascii="Times New Roman" w:hAnsi="Times New Roman"/>
          <w:sz w:val="28"/>
          <w:szCs w:val="28"/>
        </w:rPr>
        <w:t>статистически недостоверны (Р</w:t>
      </w:r>
      <w:r w:rsidRPr="005673F9">
        <w:rPr>
          <w:rFonts w:ascii="Times New Roman" w:hAnsi="Times New Roman"/>
          <w:color w:val="000000"/>
          <w:spacing w:val="-6"/>
          <w:sz w:val="28"/>
          <w:szCs w:val="28"/>
        </w:rPr>
        <w:t>&gt;</w:t>
      </w:r>
      <w:r w:rsidRPr="005673F9">
        <w:rPr>
          <w:rFonts w:ascii="Times New Roman" w:hAnsi="Times New Roman"/>
          <w:sz w:val="28"/>
          <w:szCs w:val="28"/>
        </w:rPr>
        <w:t xml:space="preserve">0,05). </w:t>
      </w:r>
    </w:p>
    <w:p w:rsidR="002D1E51" w:rsidRDefault="002D1E51" w:rsidP="005673F9">
      <w:pPr>
        <w:shd w:val="clear" w:color="auto" w:fill="FFFFFF"/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73F9">
        <w:rPr>
          <w:rFonts w:ascii="Times New Roman" w:hAnsi="Times New Roman"/>
          <w:sz w:val="28"/>
          <w:szCs w:val="28"/>
        </w:rPr>
        <w:t>Начальные результаты говорили о том, что данные группы идентичны и мы можем проводить исследование.</w:t>
      </w:r>
    </w:p>
    <w:p w:rsidR="002D1E51" w:rsidRPr="006F6450" w:rsidRDefault="002D1E51" w:rsidP="006F6450">
      <w:pPr>
        <w:shd w:val="clear" w:color="auto" w:fill="FFFFFF"/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6450">
        <w:rPr>
          <w:rFonts w:ascii="Times New Roman" w:hAnsi="Times New Roman"/>
          <w:sz w:val="28"/>
          <w:szCs w:val="28"/>
        </w:rPr>
        <w:t>Было проведено промежуто</w:t>
      </w:r>
      <w:r>
        <w:rPr>
          <w:rFonts w:ascii="Times New Roman" w:hAnsi="Times New Roman"/>
          <w:sz w:val="28"/>
          <w:szCs w:val="28"/>
        </w:rPr>
        <w:t>чное (июль 2015) и итоговое (но</w:t>
      </w:r>
      <w:r w:rsidRPr="006F6450">
        <w:rPr>
          <w:rFonts w:ascii="Times New Roman" w:hAnsi="Times New Roman"/>
          <w:sz w:val="28"/>
          <w:szCs w:val="28"/>
        </w:rPr>
        <w:t xml:space="preserve">ябрь 2015)  обследование. </w:t>
      </w:r>
    </w:p>
    <w:p w:rsidR="002D1E51" w:rsidRPr="006F6450" w:rsidRDefault="002D1E51" w:rsidP="006F6450">
      <w:pPr>
        <w:shd w:val="clear" w:color="auto" w:fill="FFFFFF"/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6450">
        <w:rPr>
          <w:rFonts w:ascii="Times New Roman" w:hAnsi="Times New Roman"/>
          <w:sz w:val="28"/>
          <w:szCs w:val="28"/>
        </w:rPr>
        <w:t>Различные средства и методы, применяемые в ходе эксперимента, по-разному влияли на к</w:t>
      </w:r>
      <w:r>
        <w:rPr>
          <w:rFonts w:ascii="Times New Roman" w:hAnsi="Times New Roman"/>
          <w:sz w:val="28"/>
          <w:szCs w:val="28"/>
        </w:rPr>
        <w:t xml:space="preserve">онтрольные показатели технической </w:t>
      </w:r>
      <w:r w:rsidRPr="006F6450">
        <w:rPr>
          <w:rFonts w:ascii="Times New Roman" w:hAnsi="Times New Roman"/>
          <w:sz w:val="28"/>
          <w:szCs w:val="28"/>
        </w:rPr>
        <w:t xml:space="preserve"> подготовленности</w:t>
      </w:r>
      <w:r>
        <w:rPr>
          <w:rFonts w:ascii="Times New Roman" w:hAnsi="Times New Roman"/>
          <w:sz w:val="28"/>
          <w:szCs w:val="28"/>
        </w:rPr>
        <w:t>,</w:t>
      </w:r>
      <w:r w:rsidRPr="006F6450">
        <w:rPr>
          <w:rFonts w:ascii="Times New Roman" w:hAnsi="Times New Roman"/>
          <w:sz w:val="28"/>
          <w:szCs w:val="28"/>
        </w:rPr>
        <w:t xml:space="preserve"> фиксируемые в обеих группах. </w:t>
      </w:r>
    </w:p>
    <w:p w:rsidR="002D1E51" w:rsidRDefault="002D1E51" w:rsidP="006F6450">
      <w:pPr>
        <w:shd w:val="clear" w:color="auto" w:fill="FFFFFF"/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6450">
        <w:rPr>
          <w:rFonts w:ascii="Times New Roman" w:hAnsi="Times New Roman"/>
          <w:sz w:val="28"/>
          <w:szCs w:val="28"/>
        </w:rPr>
        <w:t xml:space="preserve">В таблице </w:t>
      </w:r>
      <w:r>
        <w:rPr>
          <w:rFonts w:ascii="Times New Roman" w:hAnsi="Times New Roman"/>
          <w:sz w:val="28"/>
          <w:szCs w:val="28"/>
        </w:rPr>
        <w:t>7 представлены</w:t>
      </w:r>
      <w:r w:rsidRPr="006F64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показатели</w:t>
      </w:r>
      <w:r w:rsidRPr="006F64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юношей</w:t>
      </w:r>
      <w:r w:rsidRPr="006F6450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5</w:t>
      </w:r>
      <w:r w:rsidRPr="006F6450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6</w:t>
      </w:r>
      <w:r w:rsidRPr="006F6450">
        <w:rPr>
          <w:rFonts w:ascii="Times New Roman" w:hAnsi="Times New Roman"/>
          <w:sz w:val="28"/>
          <w:szCs w:val="28"/>
        </w:rPr>
        <w:t xml:space="preserve"> лет, контрольной и экспериментальной групп</w:t>
      </w:r>
      <w:r>
        <w:rPr>
          <w:rFonts w:ascii="Times New Roman" w:hAnsi="Times New Roman"/>
          <w:sz w:val="28"/>
          <w:szCs w:val="28"/>
        </w:rPr>
        <w:t xml:space="preserve"> в конце эксперимента</w:t>
      </w:r>
      <w:r w:rsidRPr="006F6450">
        <w:rPr>
          <w:rFonts w:ascii="Times New Roman" w:hAnsi="Times New Roman"/>
          <w:sz w:val="28"/>
          <w:szCs w:val="28"/>
        </w:rPr>
        <w:t>.</w:t>
      </w:r>
    </w:p>
    <w:p w:rsidR="002D1E51" w:rsidRDefault="002D1E51" w:rsidP="00595446">
      <w:pPr>
        <w:shd w:val="clear" w:color="auto" w:fill="FFFFFF"/>
        <w:tabs>
          <w:tab w:val="left" w:pos="426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7</w:t>
      </w:r>
    </w:p>
    <w:p w:rsidR="002D1E51" w:rsidRPr="00595446" w:rsidRDefault="002D1E51" w:rsidP="00D1257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83678">
        <w:rPr>
          <w:rFonts w:ascii="Times New Roman" w:hAnsi="Times New Roman"/>
          <w:sz w:val="28"/>
          <w:szCs w:val="28"/>
        </w:rPr>
        <w:t>Показат</w:t>
      </w:r>
      <w:r>
        <w:rPr>
          <w:rFonts w:ascii="Times New Roman" w:hAnsi="Times New Roman"/>
          <w:sz w:val="28"/>
          <w:szCs w:val="28"/>
        </w:rPr>
        <w:t>ели технической подготовки</w:t>
      </w:r>
      <w:r w:rsidRPr="00883678">
        <w:rPr>
          <w:rFonts w:ascii="Times New Roman" w:hAnsi="Times New Roman"/>
          <w:sz w:val="28"/>
          <w:szCs w:val="28"/>
        </w:rPr>
        <w:t xml:space="preserve"> контрольной и</w:t>
      </w:r>
      <w:r>
        <w:rPr>
          <w:rFonts w:ascii="Times New Roman" w:hAnsi="Times New Roman"/>
          <w:sz w:val="28"/>
          <w:szCs w:val="28"/>
        </w:rPr>
        <w:t xml:space="preserve"> экспериментальной групп в конце</w:t>
      </w:r>
      <w:r w:rsidRPr="00883678">
        <w:rPr>
          <w:rFonts w:ascii="Times New Roman" w:hAnsi="Times New Roman"/>
          <w:sz w:val="28"/>
          <w:szCs w:val="28"/>
        </w:rPr>
        <w:t xml:space="preserve"> эксперимента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47"/>
        <w:gridCol w:w="1057"/>
        <w:gridCol w:w="1071"/>
        <w:gridCol w:w="943"/>
        <w:gridCol w:w="1037"/>
        <w:gridCol w:w="943"/>
        <w:gridCol w:w="981"/>
      </w:tblGrid>
      <w:tr w:rsidR="002D1E51" w:rsidRPr="00680DA9" w:rsidTr="00D12578">
        <w:tc>
          <w:tcPr>
            <w:tcW w:w="3147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Контрольные</w:t>
            </w:r>
          </w:p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упражнения</w:t>
            </w:r>
          </w:p>
        </w:tc>
        <w:tc>
          <w:tcPr>
            <w:tcW w:w="1057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Группы</w:t>
            </w:r>
          </w:p>
        </w:tc>
        <w:tc>
          <w:tcPr>
            <w:tcW w:w="4975" w:type="dxa"/>
            <w:gridSpan w:val="5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spacing w:before="2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Статистические показатели</w:t>
            </w:r>
          </w:p>
        </w:tc>
      </w:tr>
      <w:tr w:rsidR="002D1E51" w:rsidRPr="00680DA9" w:rsidTr="00D12578">
        <w:tc>
          <w:tcPr>
            <w:tcW w:w="3147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134" type="#_x0000_t75" style="width:6.75pt;height:10.5pt" equationxml="&lt;">
                  <v:imagedata r:id="rId7" o:title="" chromakey="white"/>
                </v:shape>
              </w:pic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80DA9">
              <w:rPr>
                <w:rFonts w:ascii="Times New Roman" w:hAnsi="Times New Roman"/>
                <w:i/>
                <w:sz w:val="20"/>
                <w:szCs w:val="20"/>
              </w:rPr>
              <w:t>σ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80DA9">
              <w:rPr>
                <w:rFonts w:ascii="Times New Roman" w:hAnsi="Times New Roman"/>
                <w:i/>
                <w:sz w:val="20"/>
                <w:szCs w:val="20"/>
              </w:rPr>
              <w:t>m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80DA9">
              <w:rPr>
                <w:rFonts w:ascii="Times New Roman" w:hAnsi="Times New Roman"/>
                <w:i/>
                <w:sz w:val="20"/>
                <w:szCs w:val="20"/>
              </w:rPr>
              <w:t>t</w:t>
            </w:r>
          </w:p>
        </w:tc>
        <w:tc>
          <w:tcPr>
            <w:tcW w:w="98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80DA9">
              <w:rPr>
                <w:rFonts w:ascii="Times New Roman" w:hAnsi="Times New Roman"/>
                <w:i/>
                <w:sz w:val="20"/>
                <w:szCs w:val="20"/>
              </w:rPr>
              <w:t>p</w:t>
            </w:r>
          </w:p>
        </w:tc>
      </w:tr>
      <w:tr w:rsidR="002D1E51" w:rsidRPr="00680DA9" w:rsidTr="00D12578">
        <w:trPr>
          <w:trHeight w:val="188"/>
        </w:trPr>
        <w:tc>
          <w:tcPr>
            <w:tcW w:w="3147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18"/>
                <w:szCs w:val="18"/>
              </w:rPr>
              <w:t xml:space="preserve">Владения мячом в условиях дефицита пространства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80DA9">
                <w:rPr>
                  <w:rFonts w:ascii="Times New Roman" w:hAnsi="Times New Roman"/>
                  <w:sz w:val="18"/>
                  <w:szCs w:val="18"/>
                </w:rPr>
                <w:t>0,5 м</w:t>
              </w:r>
            </w:smartTag>
          </w:p>
        </w:tc>
        <w:tc>
          <w:tcPr>
            <w:tcW w:w="105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0,37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>&lt;0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,05</w:t>
            </w:r>
          </w:p>
        </w:tc>
      </w:tr>
      <w:tr w:rsidR="002D1E51" w:rsidRPr="00680DA9" w:rsidTr="00D12578">
        <w:trPr>
          <w:trHeight w:val="187"/>
        </w:trPr>
        <w:tc>
          <w:tcPr>
            <w:tcW w:w="3147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8,39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0,45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943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D1E51" w:rsidRPr="00680DA9" w:rsidTr="00D12578">
        <w:trPr>
          <w:trHeight w:val="188"/>
        </w:trPr>
        <w:tc>
          <w:tcPr>
            <w:tcW w:w="3147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18"/>
                <w:szCs w:val="18"/>
              </w:rPr>
              <w:t xml:space="preserve">Владения мячом в условиях дефицита пространства </w:t>
            </w:r>
            <w:smartTag w:uri="urn:schemas-microsoft-com:office:smarttags" w:element="metricconverter">
              <w:smartTagPr>
                <w:attr w:name="ProductID" w:val="0,25 м"/>
              </w:smartTagPr>
              <w:r w:rsidRPr="00680DA9">
                <w:rPr>
                  <w:rFonts w:ascii="Times New Roman" w:hAnsi="Times New Roman"/>
                  <w:sz w:val="18"/>
                  <w:szCs w:val="18"/>
                </w:rPr>
                <w:t>0,25 м</w:t>
              </w:r>
            </w:smartTag>
          </w:p>
        </w:tc>
        <w:tc>
          <w:tcPr>
            <w:tcW w:w="105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8,83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0,14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2,21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&lt;0,05</w:t>
            </w:r>
          </w:p>
        </w:tc>
      </w:tr>
      <w:tr w:rsidR="002D1E51" w:rsidRPr="00680DA9" w:rsidTr="00D12578">
        <w:trPr>
          <w:trHeight w:val="187"/>
        </w:trPr>
        <w:tc>
          <w:tcPr>
            <w:tcW w:w="3147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9,25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</w:t>
            </w:r>
          </w:p>
        </w:tc>
        <w:tc>
          <w:tcPr>
            <w:tcW w:w="943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D12578">
        <w:tc>
          <w:tcPr>
            <w:tcW w:w="3147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18"/>
                <w:szCs w:val="18"/>
              </w:rPr>
              <w:t>Бег с изменением направления движения вправо</w:t>
            </w:r>
          </w:p>
        </w:tc>
        <w:tc>
          <w:tcPr>
            <w:tcW w:w="105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8,36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0,31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2,09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>&lt;0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,05</w:t>
            </w:r>
          </w:p>
        </w:tc>
      </w:tr>
      <w:tr w:rsidR="002D1E51" w:rsidRPr="00680DA9" w:rsidTr="00D12578">
        <w:tc>
          <w:tcPr>
            <w:tcW w:w="3147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8,5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0,29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943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D12578">
        <w:tc>
          <w:tcPr>
            <w:tcW w:w="3147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18"/>
                <w:szCs w:val="18"/>
              </w:rPr>
              <w:t>Бег с изменением направления движения влево</w:t>
            </w:r>
          </w:p>
        </w:tc>
        <w:tc>
          <w:tcPr>
            <w:tcW w:w="105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8,6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3,1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</w:t>
            </w: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,05</w:t>
            </w:r>
          </w:p>
        </w:tc>
      </w:tr>
      <w:tr w:rsidR="002D1E51" w:rsidRPr="00680DA9" w:rsidTr="00D12578">
        <w:tc>
          <w:tcPr>
            <w:tcW w:w="3147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8,99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943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D12578">
        <w:tc>
          <w:tcPr>
            <w:tcW w:w="3147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18"/>
                <w:szCs w:val="18"/>
              </w:rPr>
              <w:t>Бег  без мяча</w:t>
            </w:r>
          </w:p>
        </w:tc>
        <w:tc>
          <w:tcPr>
            <w:tcW w:w="105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5,93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0,46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2,78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</w:t>
            </w: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,05</w:t>
            </w:r>
          </w:p>
        </w:tc>
      </w:tr>
      <w:tr w:rsidR="002D1E51" w:rsidRPr="00680DA9" w:rsidTr="00D12578">
        <w:tc>
          <w:tcPr>
            <w:tcW w:w="3147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6,32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0,31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943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D1E51" w:rsidRPr="00680DA9" w:rsidTr="00D12578">
        <w:tc>
          <w:tcPr>
            <w:tcW w:w="3147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18"/>
                <w:szCs w:val="18"/>
              </w:rPr>
              <w:t>Бег  с мячом</w:t>
            </w:r>
          </w:p>
        </w:tc>
        <w:tc>
          <w:tcPr>
            <w:tcW w:w="105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7,37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2,29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&lt;</w:t>
            </w: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,05</w:t>
            </w:r>
          </w:p>
        </w:tc>
      </w:tr>
      <w:tr w:rsidR="002D1E51" w:rsidRPr="00680DA9" w:rsidTr="00D12578">
        <w:tc>
          <w:tcPr>
            <w:tcW w:w="3147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7,76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0,46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943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680DA9" w:rsidRDefault="002D1E51" w:rsidP="00D1257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2D1E51" w:rsidRDefault="002D1E51" w:rsidP="006F6450">
      <w:pPr>
        <w:shd w:val="clear" w:color="auto" w:fill="FFFFFF"/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762DAF">
      <w:pPr>
        <w:shd w:val="clear" w:color="auto" w:fill="FFFFFF"/>
        <w:tabs>
          <w:tab w:val="left" w:pos="426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таблицы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47"/>
        <w:gridCol w:w="1057"/>
        <w:gridCol w:w="1071"/>
        <w:gridCol w:w="943"/>
        <w:gridCol w:w="1037"/>
        <w:gridCol w:w="943"/>
        <w:gridCol w:w="981"/>
      </w:tblGrid>
      <w:tr w:rsidR="002D1E51" w:rsidRPr="00680DA9" w:rsidTr="00504C2E">
        <w:tc>
          <w:tcPr>
            <w:tcW w:w="3147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57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71" w:type="dxa"/>
            <w:vAlign w:val="center"/>
          </w:tcPr>
          <w:p w:rsidR="002D1E51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3" w:type="dxa"/>
            <w:vAlign w:val="center"/>
          </w:tcPr>
          <w:p w:rsidR="002D1E51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7" w:type="dxa"/>
            <w:vAlign w:val="center"/>
          </w:tcPr>
          <w:p w:rsidR="002D1E51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43" w:type="dxa"/>
            <w:vAlign w:val="center"/>
          </w:tcPr>
          <w:p w:rsidR="002D1E51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81" w:type="dxa"/>
            <w:vAlign w:val="center"/>
          </w:tcPr>
          <w:p w:rsidR="002D1E51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D1E51" w:rsidRPr="00680DA9" w:rsidTr="00504C2E">
        <w:tc>
          <w:tcPr>
            <w:tcW w:w="3147" w:type="dxa"/>
            <w:vMerge w:val="restart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18"/>
                <w:szCs w:val="18"/>
              </w:rPr>
              <w:t>Полоса препятствия без мяча</w:t>
            </w:r>
          </w:p>
        </w:tc>
        <w:tc>
          <w:tcPr>
            <w:tcW w:w="1057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21,6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0,14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</w:t>
            </w: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,05</w:t>
            </w:r>
          </w:p>
        </w:tc>
      </w:tr>
      <w:tr w:rsidR="002D1E51" w:rsidRPr="00680DA9" w:rsidTr="00504C2E">
        <w:tc>
          <w:tcPr>
            <w:tcW w:w="3147" w:type="dxa"/>
            <w:vMerge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22,71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0,47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943" w:type="dxa"/>
            <w:vMerge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D1E51" w:rsidRPr="00680DA9" w:rsidTr="00504C2E">
        <w:tc>
          <w:tcPr>
            <w:tcW w:w="3147" w:type="dxa"/>
            <w:vMerge w:val="restart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18"/>
                <w:szCs w:val="18"/>
              </w:rPr>
              <w:t>Полоса препятствия с мячом</w:t>
            </w:r>
          </w:p>
        </w:tc>
        <w:tc>
          <w:tcPr>
            <w:tcW w:w="1057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ЭГ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26,93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0,37</w:t>
            </w:r>
          </w:p>
        </w:tc>
        <w:tc>
          <w:tcPr>
            <w:tcW w:w="943" w:type="dxa"/>
            <w:vMerge w:val="restart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2,37</w:t>
            </w:r>
          </w:p>
        </w:tc>
        <w:tc>
          <w:tcPr>
            <w:tcW w:w="981" w:type="dxa"/>
            <w:vMerge w:val="restart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&lt;</w:t>
            </w: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,05</w:t>
            </w:r>
          </w:p>
        </w:tc>
      </w:tr>
      <w:tr w:rsidR="002D1E51" w:rsidRPr="00680DA9" w:rsidTr="00504C2E">
        <w:tc>
          <w:tcPr>
            <w:tcW w:w="3147" w:type="dxa"/>
            <w:vMerge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1071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28,0</w:t>
            </w:r>
          </w:p>
        </w:tc>
        <w:tc>
          <w:tcPr>
            <w:tcW w:w="943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37" w:type="dxa"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0,27</w:t>
            </w:r>
          </w:p>
        </w:tc>
        <w:tc>
          <w:tcPr>
            <w:tcW w:w="943" w:type="dxa"/>
            <w:vMerge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  <w:vAlign w:val="center"/>
          </w:tcPr>
          <w:p w:rsidR="002D1E51" w:rsidRPr="00680DA9" w:rsidRDefault="002D1E51" w:rsidP="00504C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D1E51" w:rsidRDefault="002D1E51" w:rsidP="00762DAF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Pr="00595446" w:rsidRDefault="002D1E51" w:rsidP="006F6450">
      <w:pPr>
        <w:shd w:val="clear" w:color="auto" w:fill="FFFFFF"/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эксперимента у юношей </w:t>
      </w:r>
      <w:r w:rsidRPr="00595446">
        <w:rPr>
          <w:rFonts w:ascii="Times New Roman" w:hAnsi="Times New Roman"/>
          <w:sz w:val="28"/>
          <w:szCs w:val="28"/>
        </w:rPr>
        <w:t xml:space="preserve"> обе</w:t>
      </w:r>
      <w:r>
        <w:rPr>
          <w:rFonts w:ascii="Times New Roman" w:hAnsi="Times New Roman"/>
          <w:sz w:val="28"/>
          <w:szCs w:val="28"/>
        </w:rPr>
        <w:t>их групп наблюдается</w:t>
      </w:r>
      <w:r w:rsidRPr="00595446">
        <w:rPr>
          <w:rFonts w:ascii="Times New Roman" w:hAnsi="Times New Roman"/>
          <w:sz w:val="28"/>
          <w:szCs w:val="28"/>
        </w:rPr>
        <w:t xml:space="preserve"> прирост показателей. Также мы </w:t>
      </w:r>
      <w:r>
        <w:rPr>
          <w:rFonts w:ascii="Times New Roman" w:hAnsi="Times New Roman"/>
          <w:sz w:val="28"/>
          <w:szCs w:val="28"/>
        </w:rPr>
        <w:t>увидели</w:t>
      </w:r>
      <w:r w:rsidRPr="00595446">
        <w:rPr>
          <w:rFonts w:ascii="Times New Roman" w:hAnsi="Times New Roman"/>
          <w:sz w:val="28"/>
          <w:szCs w:val="28"/>
        </w:rPr>
        <w:t xml:space="preserve"> статистически значимую разницу в пользу экспериментальной группы (Р&lt;0,05) </w:t>
      </w:r>
      <w:r>
        <w:rPr>
          <w:rFonts w:ascii="Times New Roman" w:hAnsi="Times New Roman"/>
          <w:sz w:val="28"/>
          <w:szCs w:val="28"/>
        </w:rPr>
        <w:t xml:space="preserve"> по всем проведённ</w:t>
      </w:r>
      <w:r w:rsidRPr="00595446">
        <w:rPr>
          <w:rFonts w:ascii="Times New Roman" w:hAnsi="Times New Roman"/>
          <w:sz w:val="28"/>
          <w:szCs w:val="28"/>
        </w:rPr>
        <w:t>ым тестам. То есть</w:t>
      </w:r>
      <w:r>
        <w:rPr>
          <w:rFonts w:ascii="Times New Roman" w:hAnsi="Times New Roman"/>
          <w:sz w:val="28"/>
          <w:szCs w:val="28"/>
        </w:rPr>
        <w:t>,</w:t>
      </w:r>
      <w:r w:rsidRPr="00595446">
        <w:rPr>
          <w:rFonts w:ascii="Times New Roman" w:hAnsi="Times New Roman"/>
          <w:sz w:val="28"/>
          <w:szCs w:val="28"/>
        </w:rPr>
        <w:t xml:space="preserve"> видимые и достоверные изменения произошли в пользу экспериментальной методики.</w:t>
      </w:r>
    </w:p>
    <w:p w:rsidR="002D1E51" w:rsidRDefault="002D1E51" w:rsidP="00075BC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изменялись показатели технической подготовки в КГ и ЭГ в течение эксперимента видно на рис. 54 – 61.</w:t>
      </w:r>
    </w:p>
    <w:p w:rsidR="002D1E51" w:rsidRPr="002962C3" w:rsidRDefault="002D1E51" w:rsidP="00C45648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 итоге проведения педагогического эксперимента по показанию теста «</w:t>
      </w:r>
      <w:r w:rsidRPr="008E5483">
        <w:rPr>
          <w:rFonts w:ascii="Times New Roman" w:hAnsi="Times New Roman"/>
          <w:sz w:val="28"/>
          <w:szCs w:val="28"/>
        </w:rPr>
        <w:t>Владения мячом в условиях дефицита пространства (0,5)</w:t>
      </w:r>
      <w:r>
        <w:rPr>
          <w:rFonts w:ascii="Times New Roman" w:hAnsi="Times New Roman"/>
          <w:sz w:val="28"/>
          <w:szCs w:val="28"/>
        </w:rPr>
        <w:t>» мы получили достоверно значимое различие между КГ и ЭГ (</w:t>
      </w:r>
      <w:r w:rsidRPr="002962C3">
        <w:rPr>
          <w:rFonts w:ascii="Times New Roman" w:hAnsi="Times New Roman"/>
          <w:sz w:val="28"/>
          <w:szCs w:val="28"/>
          <w:lang w:val="en-US"/>
        </w:rPr>
        <w:t>t</w:t>
      </w:r>
      <w:r w:rsidRPr="002962C3">
        <w:rPr>
          <w:rFonts w:ascii="Times New Roman" w:hAnsi="Times New Roman"/>
          <w:sz w:val="28"/>
          <w:szCs w:val="28"/>
        </w:rPr>
        <w:t xml:space="preserve"> = 2,</w:t>
      </w:r>
      <w:r>
        <w:rPr>
          <w:rFonts w:ascii="Times New Roman" w:hAnsi="Times New Roman"/>
          <w:sz w:val="28"/>
          <w:szCs w:val="28"/>
        </w:rPr>
        <w:t xml:space="preserve">4; </w:t>
      </w:r>
      <w:r w:rsidRPr="002962C3">
        <w:rPr>
          <w:rFonts w:ascii="Times New Roman" w:hAnsi="Times New Roman"/>
          <w:sz w:val="28"/>
          <w:szCs w:val="28"/>
        </w:rPr>
        <w:t>Р&lt;0,05</w:t>
      </w:r>
      <w:r>
        <w:rPr>
          <w:rFonts w:ascii="Times New Roman" w:hAnsi="Times New Roman"/>
          <w:sz w:val="28"/>
          <w:szCs w:val="28"/>
        </w:rPr>
        <w:t>).</w:t>
      </w:r>
      <w:r w:rsidRPr="002962C3">
        <w:rPr>
          <w:sz w:val="28"/>
          <w:szCs w:val="28"/>
        </w:rPr>
        <w:t xml:space="preserve"> </w:t>
      </w:r>
      <w:r w:rsidRPr="002962C3">
        <w:rPr>
          <w:rFonts w:ascii="Times New Roman" w:hAnsi="Times New Roman"/>
          <w:sz w:val="28"/>
          <w:szCs w:val="28"/>
        </w:rPr>
        <w:t>Средний результат контрольной группы со</w:t>
      </w:r>
      <w:r>
        <w:rPr>
          <w:rFonts w:ascii="Times New Roman" w:hAnsi="Times New Roman"/>
          <w:sz w:val="28"/>
          <w:szCs w:val="28"/>
        </w:rPr>
        <w:t>ставил 8,39 сек.</w:t>
      </w:r>
      <w:r w:rsidRPr="002962C3">
        <w:rPr>
          <w:rFonts w:ascii="Times New Roman" w:hAnsi="Times New Roman"/>
          <w:sz w:val="28"/>
          <w:szCs w:val="28"/>
        </w:rPr>
        <w:t xml:space="preserve">, в экспериментальной – </w:t>
      </w:r>
      <w:r>
        <w:rPr>
          <w:rFonts w:ascii="Times New Roman" w:hAnsi="Times New Roman"/>
          <w:sz w:val="28"/>
          <w:szCs w:val="28"/>
        </w:rPr>
        <w:t>8,03 сек. Прирост показателей в контрольной группе составил – 0,47%, экспериментальной – 5% (рис. 54).</w:t>
      </w:r>
    </w:p>
    <w:p w:rsidR="002D1E51" w:rsidRDefault="002D1E51" w:rsidP="00075BC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D1E51" w:rsidRPr="00B4516B" w:rsidRDefault="002D1E51" w:rsidP="00B4516B">
      <w:pPr>
        <w:jc w:val="center"/>
      </w:pPr>
      <w:r>
        <w:rPr>
          <w:rFonts w:ascii="Times New Roman" w:hAnsi="Times New Roman"/>
          <w:sz w:val="28"/>
          <w:szCs w:val="28"/>
        </w:rPr>
        <w:t xml:space="preserve"> </w:t>
      </w:r>
      <w:r w:rsidRPr="00AA2614">
        <w:rPr>
          <w:rFonts w:ascii="Times New Roman" w:hAnsi="Times New Roman"/>
          <w:noProof/>
          <w:sz w:val="28"/>
          <w:szCs w:val="28"/>
          <w:lang w:eastAsia="ru-RU"/>
        </w:rPr>
        <w:object w:dxaOrig="8420" w:dyaOrig="3159">
          <v:shape id="Диаграмма 1" o:spid="_x0000_i1135" type="#_x0000_t75" style="width:417pt;height:158.25pt;visibility:visible" o:ole="">
            <v:imagedata r:id="rId154" o:title="" cropbottom="-41f"/>
            <o:lock v:ext="edit" aspectratio="f"/>
          </v:shape>
          <o:OLEObject Type="Embed" ProgID="Excel.Sheet.8" ShapeID="Диаграмма 1" DrawAspect="Content" ObjectID="_1515574339" r:id="rId155"/>
        </w:object>
      </w:r>
    </w:p>
    <w:p w:rsidR="002D1E51" w:rsidRDefault="002D1E51" w:rsidP="004F6CBE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Рис. 54.</w:t>
      </w:r>
      <w:r w:rsidRPr="00283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Динамика результатов футболистов в КГ и ЭГ в тесте «</w:t>
      </w:r>
      <w:r w:rsidRPr="008E5483">
        <w:rPr>
          <w:rFonts w:ascii="Times New Roman" w:hAnsi="Times New Roman"/>
          <w:sz w:val="28"/>
          <w:szCs w:val="28"/>
        </w:rPr>
        <w:t>Владения мячом в условиях дефицита пространства (0,5)</w:t>
      </w:r>
      <w:r>
        <w:rPr>
          <w:rFonts w:ascii="Times New Roman" w:hAnsi="Times New Roman"/>
          <w:sz w:val="28"/>
          <w:szCs w:val="28"/>
        </w:rPr>
        <w:t>»</w:t>
      </w:r>
    </w:p>
    <w:p w:rsidR="002D1E51" w:rsidRDefault="002D1E51" w:rsidP="00C45648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показателях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8E5483">
        <w:rPr>
          <w:rFonts w:ascii="Times New Roman" w:hAnsi="Times New Roman"/>
          <w:sz w:val="28"/>
          <w:szCs w:val="28"/>
        </w:rPr>
        <w:t>Владения мячом в условиях дефицита пространства (0,</w:t>
      </w:r>
      <w:r>
        <w:rPr>
          <w:rFonts w:ascii="Times New Roman" w:hAnsi="Times New Roman"/>
          <w:sz w:val="28"/>
          <w:szCs w:val="28"/>
        </w:rPr>
        <w:t>2</w:t>
      </w:r>
      <w:r w:rsidRPr="008E5483"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>» мы также получили достоверно значимое различие между контрольной и экспериментальной группой (</w:t>
      </w:r>
      <w:r w:rsidRPr="002962C3">
        <w:rPr>
          <w:rFonts w:ascii="Times New Roman" w:hAnsi="Times New Roman"/>
          <w:sz w:val="28"/>
          <w:szCs w:val="28"/>
          <w:lang w:val="en-US"/>
        </w:rPr>
        <w:t>t</w:t>
      </w:r>
      <w:r w:rsidRPr="002962C3">
        <w:rPr>
          <w:rFonts w:ascii="Times New Roman" w:hAnsi="Times New Roman"/>
          <w:sz w:val="28"/>
          <w:szCs w:val="28"/>
        </w:rPr>
        <w:t xml:space="preserve"> = 2,</w:t>
      </w:r>
      <w:r>
        <w:rPr>
          <w:rFonts w:ascii="Times New Roman" w:hAnsi="Times New Roman"/>
          <w:sz w:val="28"/>
          <w:szCs w:val="28"/>
        </w:rPr>
        <w:t>21;</w:t>
      </w:r>
      <w:r w:rsidRPr="002962C3">
        <w:rPr>
          <w:rFonts w:ascii="Times New Roman" w:hAnsi="Times New Roman"/>
          <w:sz w:val="28"/>
          <w:szCs w:val="28"/>
        </w:rPr>
        <w:t xml:space="preserve"> Р&lt;0,05</w:t>
      </w:r>
      <w:r>
        <w:rPr>
          <w:rFonts w:ascii="Times New Roman" w:hAnsi="Times New Roman"/>
          <w:sz w:val="28"/>
          <w:szCs w:val="28"/>
        </w:rPr>
        <w:t>).</w:t>
      </w:r>
      <w:r w:rsidRPr="007C652E">
        <w:rPr>
          <w:rFonts w:ascii="Times New Roman" w:hAnsi="Times New Roman"/>
          <w:sz w:val="28"/>
          <w:szCs w:val="28"/>
        </w:rPr>
        <w:t xml:space="preserve"> </w:t>
      </w:r>
      <w:r w:rsidRPr="002962C3">
        <w:rPr>
          <w:rFonts w:ascii="Times New Roman" w:hAnsi="Times New Roman"/>
          <w:sz w:val="28"/>
          <w:szCs w:val="28"/>
        </w:rPr>
        <w:t>Средний результат контрольной группы со</w:t>
      </w:r>
      <w:r>
        <w:rPr>
          <w:rFonts w:ascii="Times New Roman" w:hAnsi="Times New Roman"/>
          <w:sz w:val="28"/>
          <w:szCs w:val="28"/>
        </w:rPr>
        <w:t>ставил 9,25 сек.</w:t>
      </w:r>
      <w:r w:rsidRPr="002962C3">
        <w:rPr>
          <w:rFonts w:ascii="Times New Roman" w:hAnsi="Times New Roman"/>
          <w:sz w:val="28"/>
          <w:szCs w:val="28"/>
        </w:rPr>
        <w:t xml:space="preserve">, в экспериментальной – </w:t>
      </w:r>
      <w:r>
        <w:rPr>
          <w:rFonts w:ascii="Times New Roman" w:hAnsi="Times New Roman"/>
          <w:sz w:val="28"/>
          <w:szCs w:val="28"/>
        </w:rPr>
        <w:t>8,83 сек. Прирост показателей в контрольной группе составил – 0,75%, экспериментальной – 5,5% (рис.55).</w:t>
      </w:r>
    </w:p>
    <w:p w:rsidR="002D1E51" w:rsidRDefault="002D1E51" w:rsidP="007842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A2614">
        <w:rPr>
          <w:rFonts w:ascii="Times New Roman" w:hAnsi="Times New Roman"/>
          <w:noProof/>
          <w:sz w:val="28"/>
          <w:szCs w:val="28"/>
          <w:lang w:eastAsia="ru-RU"/>
        </w:rPr>
        <w:object w:dxaOrig="8420" w:dyaOrig="3159">
          <v:shape id="_x0000_i1136" type="#_x0000_t75" style="width:417pt;height:158.25pt;visibility:visible" o:ole="">
            <v:imagedata r:id="rId156" o:title="" cropbottom="-41f"/>
            <o:lock v:ext="edit" aspectratio="f"/>
          </v:shape>
          <o:OLEObject Type="Embed" ProgID="Excel.Sheet.8" ShapeID="_x0000_i1136" DrawAspect="Content" ObjectID="_1515574340" r:id="rId157"/>
        </w:object>
      </w:r>
    </w:p>
    <w:p w:rsidR="002D1E51" w:rsidRDefault="002D1E51" w:rsidP="00E51A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55.</w:t>
      </w:r>
      <w:r w:rsidRPr="00283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Динамика результатов футболистов в КГ и ЭГ в тесте «</w:t>
      </w:r>
      <w:r w:rsidRPr="008E5483">
        <w:rPr>
          <w:rFonts w:ascii="Times New Roman" w:hAnsi="Times New Roman"/>
          <w:sz w:val="28"/>
          <w:szCs w:val="28"/>
        </w:rPr>
        <w:t>Владения мячом в условиях дефицита пространства (0,</w:t>
      </w:r>
      <w:r>
        <w:rPr>
          <w:rFonts w:ascii="Times New Roman" w:hAnsi="Times New Roman"/>
          <w:sz w:val="28"/>
          <w:szCs w:val="28"/>
        </w:rPr>
        <w:t>2</w:t>
      </w:r>
      <w:r w:rsidRPr="008E5483"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>»</w:t>
      </w:r>
    </w:p>
    <w:p w:rsidR="002D1E51" w:rsidRDefault="002D1E51" w:rsidP="00C45648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Анализ итоговых результатов в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8E5483">
        <w:rPr>
          <w:rFonts w:ascii="Times New Roman" w:hAnsi="Times New Roman"/>
          <w:sz w:val="28"/>
          <w:szCs w:val="28"/>
        </w:rPr>
        <w:t>Бег с изменением направления движения вправо</w:t>
      </w:r>
      <w:r>
        <w:rPr>
          <w:rFonts w:ascii="Times New Roman" w:hAnsi="Times New Roman"/>
          <w:sz w:val="28"/>
          <w:szCs w:val="28"/>
        </w:rPr>
        <w:t>»</w:t>
      </w:r>
      <w:r w:rsidRPr="007C652E">
        <w:rPr>
          <w:rFonts w:ascii="Times New Roman" w:hAnsi="Times New Roman"/>
          <w:sz w:val="28"/>
          <w:szCs w:val="28"/>
        </w:rPr>
        <w:t xml:space="preserve"> показывает статистически значимое превосходство экспериментальной группы над контрольной по данному показателю (</w:t>
      </w:r>
      <w:r w:rsidRPr="007C652E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 = 2,09, Р&lt;0,05). С</w:t>
      </w:r>
      <w:r w:rsidRPr="007C652E">
        <w:rPr>
          <w:rFonts w:ascii="Times New Roman" w:hAnsi="Times New Roman"/>
          <w:sz w:val="28"/>
          <w:szCs w:val="28"/>
        </w:rPr>
        <w:t>реднее время выполнения данного тестового задания в экспериментальной группе сос</w:t>
      </w:r>
      <w:r>
        <w:rPr>
          <w:rFonts w:ascii="Times New Roman" w:hAnsi="Times New Roman"/>
          <w:sz w:val="28"/>
          <w:szCs w:val="28"/>
        </w:rPr>
        <w:t xml:space="preserve">тавило 8,36 сек., </w:t>
      </w:r>
      <w:r w:rsidRPr="007C652E">
        <w:rPr>
          <w:rFonts w:ascii="Times New Roman" w:hAnsi="Times New Roman"/>
          <w:sz w:val="28"/>
          <w:szCs w:val="28"/>
        </w:rPr>
        <w:t xml:space="preserve">в контрольной </w:t>
      </w:r>
      <w:r>
        <w:rPr>
          <w:rFonts w:ascii="Times New Roman" w:hAnsi="Times New Roman"/>
          <w:sz w:val="28"/>
          <w:szCs w:val="28"/>
        </w:rPr>
        <w:t>8,59</w:t>
      </w:r>
      <w:r w:rsidRPr="007C652E">
        <w:rPr>
          <w:rFonts w:ascii="Times New Roman" w:hAnsi="Times New Roman"/>
          <w:sz w:val="28"/>
          <w:szCs w:val="28"/>
        </w:rPr>
        <w:t xml:space="preserve"> сек. </w:t>
      </w:r>
      <w:r>
        <w:rPr>
          <w:rFonts w:ascii="Times New Roman" w:hAnsi="Times New Roman"/>
          <w:sz w:val="28"/>
          <w:szCs w:val="28"/>
        </w:rPr>
        <w:t>Прирост показателей в контрольной группе составил – 0,69%, экспериментальной – 3,2% (рис. 56).</w:t>
      </w:r>
    </w:p>
    <w:p w:rsidR="002D1E51" w:rsidRDefault="002D1E51" w:rsidP="00F82522">
      <w:pPr>
        <w:jc w:val="center"/>
        <w:rPr>
          <w:rFonts w:ascii="Times New Roman" w:hAnsi="Times New Roman"/>
          <w:sz w:val="28"/>
          <w:szCs w:val="28"/>
        </w:rPr>
      </w:pPr>
      <w:r w:rsidRPr="00AA2614">
        <w:rPr>
          <w:rFonts w:ascii="Times New Roman" w:hAnsi="Times New Roman"/>
          <w:noProof/>
          <w:sz w:val="28"/>
          <w:szCs w:val="28"/>
          <w:lang w:eastAsia="ru-RU"/>
        </w:rPr>
        <w:object w:dxaOrig="8420" w:dyaOrig="3159">
          <v:shape id="_x0000_i1137" type="#_x0000_t75" style="width:417pt;height:158.25pt;visibility:visible" o:ole="">
            <v:imagedata r:id="rId158" o:title="" cropbottom="-41f"/>
            <o:lock v:ext="edit" aspectratio="f"/>
          </v:shape>
          <o:OLEObject Type="Embed" ProgID="Excel.Sheet.8" ShapeID="_x0000_i1137" DrawAspect="Content" ObjectID="_1515574341" r:id="rId159"/>
        </w:object>
      </w:r>
    </w:p>
    <w:p w:rsidR="002D1E51" w:rsidRDefault="002D1E51" w:rsidP="00E51A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56.</w:t>
      </w:r>
      <w:r w:rsidRPr="00283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Динамика результатов футболистов в КГ и ЭГ в тесте «</w:t>
      </w:r>
      <w:r w:rsidRPr="008E5483">
        <w:rPr>
          <w:rFonts w:ascii="Times New Roman" w:hAnsi="Times New Roman"/>
          <w:sz w:val="28"/>
          <w:szCs w:val="28"/>
        </w:rPr>
        <w:t>Бег с изменением направления движения вправо</w:t>
      </w:r>
      <w:r>
        <w:rPr>
          <w:rFonts w:ascii="Times New Roman" w:hAnsi="Times New Roman"/>
          <w:sz w:val="28"/>
          <w:szCs w:val="28"/>
        </w:rPr>
        <w:t>»</w:t>
      </w:r>
    </w:p>
    <w:p w:rsidR="002D1E51" w:rsidRPr="007C652E" w:rsidRDefault="002D1E51" w:rsidP="00C45648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показателях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8E5483">
        <w:rPr>
          <w:rFonts w:ascii="Times New Roman" w:hAnsi="Times New Roman"/>
          <w:sz w:val="28"/>
          <w:szCs w:val="28"/>
        </w:rPr>
        <w:t>Бег с изменением направления движения</w:t>
      </w:r>
      <w:r>
        <w:rPr>
          <w:rFonts w:ascii="Times New Roman" w:hAnsi="Times New Roman"/>
          <w:sz w:val="28"/>
          <w:szCs w:val="28"/>
        </w:rPr>
        <w:t xml:space="preserve"> вле</w:t>
      </w:r>
      <w:r w:rsidRPr="008E5483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>» нами выявлено достоверно значимое различия между контрольной и экспериментальной группой  (</w:t>
      </w:r>
      <w:r w:rsidRPr="002962C3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 = 3,16;</w:t>
      </w:r>
      <w:r w:rsidRPr="002962C3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&lt;</w:t>
      </w:r>
      <w:r w:rsidRPr="002962C3">
        <w:rPr>
          <w:rFonts w:ascii="Times New Roman" w:hAnsi="Times New Roman"/>
          <w:sz w:val="28"/>
          <w:szCs w:val="28"/>
        </w:rPr>
        <w:t>0,05</w:t>
      </w:r>
      <w:r>
        <w:rPr>
          <w:rFonts w:ascii="Times New Roman" w:hAnsi="Times New Roman"/>
          <w:sz w:val="28"/>
          <w:szCs w:val="28"/>
        </w:rPr>
        <w:t>).</w:t>
      </w:r>
      <w:r w:rsidRPr="007C652E">
        <w:rPr>
          <w:rFonts w:ascii="Times New Roman" w:hAnsi="Times New Roman"/>
          <w:sz w:val="28"/>
          <w:szCs w:val="28"/>
        </w:rPr>
        <w:t xml:space="preserve"> </w:t>
      </w:r>
      <w:r w:rsidRPr="002962C3">
        <w:rPr>
          <w:rFonts w:ascii="Times New Roman" w:hAnsi="Times New Roman"/>
          <w:sz w:val="28"/>
          <w:szCs w:val="28"/>
        </w:rPr>
        <w:t>Средний результат контрольной группы со</w:t>
      </w:r>
      <w:r>
        <w:rPr>
          <w:rFonts w:ascii="Times New Roman" w:hAnsi="Times New Roman"/>
          <w:sz w:val="28"/>
          <w:szCs w:val="28"/>
        </w:rPr>
        <w:t>ставил 8,99 сек.</w:t>
      </w:r>
      <w:r w:rsidRPr="002962C3">
        <w:rPr>
          <w:rFonts w:ascii="Times New Roman" w:hAnsi="Times New Roman"/>
          <w:sz w:val="28"/>
          <w:szCs w:val="28"/>
        </w:rPr>
        <w:t xml:space="preserve">, в экспериментальной – </w:t>
      </w:r>
      <w:r>
        <w:rPr>
          <w:rFonts w:ascii="Times New Roman" w:hAnsi="Times New Roman"/>
          <w:sz w:val="28"/>
          <w:szCs w:val="28"/>
        </w:rPr>
        <w:t>8,61 сек. Прирост показателей в контрольной группе составил – 0,66%, экспериментальной – 5,09% (рис. 57).</w:t>
      </w:r>
    </w:p>
    <w:p w:rsidR="002D1E51" w:rsidRDefault="002D1E51" w:rsidP="000A2876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A2614">
        <w:rPr>
          <w:rFonts w:ascii="Times New Roman" w:hAnsi="Times New Roman"/>
          <w:noProof/>
          <w:sz w:val="28"/>
          <w:szCs w:val="28"/>
          <w:lang w:eastAsia="ru-RU"/>
        </w:rPr>
        <w:object w:dxaOrig="8420" w:dyaOrig="3159">
          <v:shape id="_x0000_i1138" type="#_x0000_t75" style="width:417pt;height:158.25pt;visibility:visible" o:ole="">
            <v:imagedata r:id="rId160" o:title="" cropbottom="-41f"/>
            <o:lock v:ext="edit" aspectratio="f"/>
          </v:shape>
          <o:OLEObject Type="Embed" ProgID="Excel.Sheet.8" ShapeID="_x0000_i1138" DrawAspect="Content" ObjectID="_1515574342" r:id="rId161"/>
        </w:object>
      </w:r>
    </w:p>
    <w:p w:rsidR="002D1E51" w:rsidRDefault="002D1E51" w:rsidP="00976F00">
      <w:pPr>
        <w:shd w:val="clear" w:color="auto" w:fill="FFFFFF"/>
        <w:spacing w:after="0" w:line="360" w:lineRule="auto"/>
        <w:ind w:right="24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C45648">
      <w:pPr>
        <w:shd w:val="clear" w:color="auto" w:fill="FFFFFF"/>
        <w:spacing w:after="0" w:line="360" w:lineRule="auto"/>
        <w:ind w:right="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57.</w:t>
      </w:r>
      <w:r w:rsidRPr="00283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Динамика результатов футболистов в КГ и ЭГ в тесте «</w:t>
      </w:r>
      <w:r w:rsidRPr="008E5483">
        <w:rPr>
          <w:rFonts w:ascii="Times New Roman" w:hAnsi="Times New Roman"/>
          <w:sz w:val="28"/>
          <w:szCs w:val="28"/>
        </w:rPr>
        <w:t>Бег с изменением направления движения</w:t>
      </w:r>
      <w:r>
        <w:rPr>
          <w:rFonts w:ascii="Times New Roman" w:hAnsi="Times New Roman"/>
          <w:sz w:val="28"/>
          <w:szCs w:val="28"/>
        </w:rPr>
        <w:t xml:space="preserve"> вле</w:t>
      </w:r>
      <w:r w:rsidRPr="008E5483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>»</w:t>
      </w:r>
      <w:r w:rsidRPr="00EE4D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</w:p>
    <w:p w:rsidR="002D1E51" w:rsidRPr="00B5055B" w:rsidRDefault="002D1E51" w:rsidP="00C45648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 w:rsidRPr="00B5055B">
        <w:rPr>
          <w:rFonts w:ascii="Times New Roman" w:hAnsi="Times New Roman"/>
          <w:sz w:val="28"/>
          <w:szCs w:val="28"/>
        </w:rPr>
        <w:t xml:space="preserve">При сравнении среднего времени </w:t>
      </w:r>
      <w:r>
        <w:rPr>
          <w:rFonts w:ascii="Times New Roman" w:hAnsi="Times New Roman"/>
          <w:sz w:val="28"/>
          <w:szCs w:val="28"/>
        </w:rPr>
        <w:t xml:space="preserve">в показателе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>Бег</w:t>
      </w:r>
      <w:r w:rsidRPr="008E5483">
        <w:rPr>
          <w:rFonts w:ascii="Times New Roman" w:hAnsi="Times New Roman"/>
          <w:sz w:val="28"/>
          <w:szCs w:val="28"/>
        </w:rPr>
        <w:t xml:space="preserve"> без мяча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B5055B">
        <w:rPr>
          <w:rFonts w:ascii="Times New Roman" w:hAnsi="Times New Roman"/>
          <w:sz w:val="28"/>
          <w:szCs w:val="28"/>
        </w:rPr>
        <w:t>мы также получили достоверные отличия в контрольной и экспериментальной группе в конце эксперимента (</w:t>
      </w:r>
      <w:r w:rsidRPr="00B5055B">
        <w:rPr>
          <w:rFonts w:ascii="Times New Roman" w:hAnsi="Times New Roman"/>
          <w:sz w:val="28"/>
          <w:szCs w:val="28"/>
          <w:lang w:val="en-US"/>
        </w:rPr>
        <w:t>t</w:t>
      </w:r>
      <w:r w:rsidRPr="00B5055B">
        <w:rPr>
          <w:rFonts w:ascii="Times New Roman" w:hAnsi="Times New Roman"/>
          <w:sz w:val="28"/>
          <w:szCs w:val="28"/>
        </w:rPr>
        <w:t xml:space="preserve"> = 2,</w:t>
      </w:r>
      <w:r>
        <w:rPr>
          <w:rFonts w:ascii="Times New Roman" w:hAnsi="Times New Roman"/>
          <w:sz w:val="28"/>
          <w:szCs w:val="28"/>
        </w:rPr>
        <w:t>78;</w:t>
      </w:r>
      <w:r w:rsidRPr="00B5055B">
        <w:rPr>
          <w:rFonts w:ascii="Times New Roman" w:hAnsi="Times New Roman"/>
          <w:sz w:val="28"/>
          <w:szCs w:val="28"/>
        </w:rPr>
        <w:t xml:space="preserve"> Р&lt;0,05). Средний результат контрольной группы со</w:t>
      </w:r>
      <w:r>
        <w:rPr>
          <w:rFonts w:ascii="Times New Roman" w:hAnsi="Times New Roman"/>
          <w:sz w:val="28"/>
          <w:szCs w:val="28"/>
        </w:rPr>
        <w:t>ставил 6,32 сек.</w:t>
      </w:r>
      <w:r w:rsidRPr="00B5055B">
        <w:rPr>
          <w:rFonts w:ascii="Times New Roman" w:hAnsi="Times New Roman"/>
          <w:sz w:val="28"/>
          <w:szCs w:val="28"/>
        </w:rPr>
        <w:t xml:space="preserve">, в экспериментальной – </w:t>
      </w:r>
      <w:r>
        <w:rPr>
          <w:rFonts w:ascii="Times New Roman" w:hAnsi="Times New Roman"/>
          <w:sz w:val="28"/>
          <w:szCs w:val="28"/>
        </w:rPr>
        <w:t>5,93сек</w:t>
      </w:r>
      <w:r w:rsidRPr="00B5055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Прирост показателей в контрольной группе составил – 1,11%, экспериментальной – 7% (рис. 58).</w:t>
      </w:r>
    </w:p>
    <w:p w:rsidR="002D1E51" w:rsidRDefault="002D1E51" w:rsidP="00EE4DD3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0A2876">
      <w:pPr>
        <w:jc w:val="center"/>
        <w:rPr>
          <w:rFonts w:ascii="Times New Roman" w:hAnsi="Times New Roman"/>
          <w:sz w:val="28"/>
          <w:szCs w:val="28"/>
        </w:rPr>
      </w:pPr>
      <w:r w:rsidRPr="00AA2614">
        <w:rPr>
          <w:rFonts w:ascii="Times New Roman" w:hAnsi="Times New Roman"/>
          <w:noProof/>
          <w:sz w:val="28"/>
          <w:szCs w:val="28"/>
          <w:lang w:eastAsia="ru-RU"/>
        </w:rPr>
        <w:object w:dxaOrig="8420" w:dyaOrig="3159">
          <v:shape id="_x0000_i1139" type="#_x0000_t75" style="width:417pt;height:158.25pt;visibility:visible" o:ole="">
            <v:imagedata r:id="rId162" o:title="" cropbottom="-41f"/>
            <o:lock v:ext="edit" aspectratio="f"/>
          </v:shape>
          <o:OLEObject Type="Embed" ProgID="Excel.Sheet.8" ShapeID="_x0000_i1139" DrawAspect="Content" ObjectID="_1515574343" r:id="rId163"/>
        </w:object>
      </w:r>
    </w:p>
    <w:p w:rsidR="002D1E51" w:rsidRDefault="002D1E51" w:rsidP="002126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58.</w:t>
      </w:r>
      <w:r w:rsidRPr="00283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Динамика результатов футболистов в КГ и ЭГ в тесте «</w:t>
      </w:r>
      <w:r>
        <w:rPr>
          <w:rFonts w:ascii="Times New Roman" w:hAnsi="Times New Roman"/>
          <w:sz w:val="28"/>
          <w:szCs w:val="28"/>
        </w:rPr>
        <w:t>Бег</w:t>
      </w:r>
      <w:r w:rsidRPr="008E5483">
        <w:rPr>
          <w:rFonts w:ascii="Times New Roman" w:hAnsi="Times New Roman"/>
          <w:sz w:val="28"/>
          <w:szCs w:val="28"/>
        </w:rPr>
        <w:t xml:space="preserve"> без мяча</w:t>
      </w:r>
      <w:r>
        <w:rPr>
          <w:rFonts w:ascii="Times New Roman" w:hAnsi="Times New Roman"/>
          <w:sz w:val="28"/>
          <w:szCs w:val="28"/>
        </w:rPr>
        <w:t>»</w:t>
      </w:r>
    </w:p>
    <w:p w:rsidR="002D1E51" w:rsidRDefault="002D1E51" w:rsidP="00C45648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 w:rsidRPr="00B5055B">
        <w:rPr>
          <w:rFonts w:ascii="Times New Roman" w:hAnsi="Times New Roman"/>
          <w:sz w:val="28"/>
          <w:szCs w:val="28"/>
        </w:rPr>
        <w:t xml:space="preserve">При сравнении среднего времени </w:t>
      </w:r>
      <w:r>
        <w:rPr>
          <w:rFonts w:ascii="Times New Roman" w:hAnsi="Times New Roman"/>
          <w:sz w:val="28"/>
          <w:szCs w:val="28"/>
        </w:rPr>
        <w:t xml:space="preserve">в показателе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 xml:space="preserve">Бег с мячом» </w:t>
      </w:r>
      <w:r w:rsidRPr="00B5055B">
        <w:rPr>
          <w:rFonts w:ascii="Times New Roman" w:hAnsi="Times New Roman"/>
          <w:sz w:val="28"/>
          <w:szCs w:val="28"/>
        </w:rPr>
        <w:t>мы также получили достоверные отличия в контрольной и экспериментальной группе в конце эксперимента (</w:t>
      </w:r>
      <w:r w:rsidRPr="00B5055B">
        <w:rPr>
          <w:rFonts w:ascii="Times New Roman" w:hAnsi="Times New Roman"/>
          <w:sz w:val="28"/>
          <w:szCs w:val="28"/>
          <w:lang w:val="en-US"/>
        </w:rPr>
        <w:t>t</w:t>
      </w:r>
      <w:r w:rsidRPr="00B5055B">
        <w:rPr>
          <w:rFonts w:ascii="Times New Roman" w:hAnsi="Times New Roman"/>
          <w:sz w:val="28"/>
          <w:szCs w:val="28"/>
        </w:rPr>
        <w:t xml:space="preserve"> = 2,</w:t>
      </w:r>
      <w:r>
        <w:rPr>
          <w:rFonts w:ascii="Times New Roman" w:hAnsi="Times New Roman"/>
          <w:sz w:val="28"/>
          <w:szCs w:val="28"/>
        </w:rPr>
        <w:t>29;</w:t>
      </w:r>
      <w:r w:rsidRPr="00B5055B">
        <w:rPr>
          <w:rFonts w:ascii="Times New Roman" w:hAnsi="Times New Roman"/>
          <w:sz w:val="28"/>
          <w:szCs w:val="28"/>
        </w:rPr>
        <w:t xml:space="preserve"> Р&lt;0,05). Средний результат контрольной группы со</w:t>
      </w:r>
      <w:r>
        <w:rPr>
          <w:rFonts w:ascii="Times New Roman" w:hAnsi="Times New Roman"/>
          <w:sz w:val="28"/>
          <w:szCs w:val="28"/>
        </w:rPr>
        <w:t>ставил 7,76 сек.</w:t>
      </w:r>
      <w:r w:rsidRPr="00B5055B">
        <w:rPr>
          <w:rFonts w:ascii="Times New Roman" w:hAnsi="Times New Roman"/>
          <w:sz w:val="28"/>
          <w:szCs w:val="28"/>
        </w:rPr>
        <w:t xml:space="preserve">, в экспериментальной – </w:t>
      </w:r>
      <w:r>
        <w:rPr>
          <w:rFonts w:ascii="Times New Roman" w:hAnsi="Times New Roman"/>
          <w:sz w:val="28"/>
          <w:szCs w:val="28"/>
        </w:rPr>
        <w:t>7,37 сек</w:t>
      </w:r>
      <w:r w:rsidRPr="00B5055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Прирост показателей в контрольной группе составил – 0,51%, экспериментальной – 5,79% (рис. 59).</w:t>
      </w:r>
    </w:p>
    <w:p w:rsidR="002D1E51" w:rsidRDefault="002D1E51" w:rsidP="00B5055B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D1E51" w:rsidRDefault="002D1E51" w:rsidP="00F82522">
      <w:pPr>
        <w:jc w:val="center"/>
        <w:rPr>
          <w:rFonts w:ascii="Times New Roman" w:hAnsi="Times New Roman"/>
          <w:sz w:val="28"/>
          <w:szCs w:val="28"/>
        </w:rPr>
      </w:pPr>
      <w:r w:rsidRPr="00AA2614">
        <w:rPr>
          <w:rFonts w:ascii="Times New Roman" w:hAnsi="Times New Roman"/>
          <w:noProof/>
          <w:sz w:val="28"/>
          <w:szCs w:val="28"/>
          <w:lang w:eastAsia="ru-RU"/>
        </w:rPr>
        <w:object w:dxaOrig="8420" w:dyaOrig="3159">
          <v:shape id="_x0000_i1140" type="#_x0000_t75" style="width:417pt;height:158.25pt;visibility:visible" o:ole="">
            <v:imagedata r:id="rId164" o:title="" cropbottom="-41f"/>
            <o:lock v:ext="edit" aspectratio="f"/>
          </v:shape>
          <o:OLEObject Type="Embed" ProgID="Excel.Sheet.8" ShapeID="_x0000_i1140" DrawAspect="Content" ObjectID="_1515574344" r:id="rId165"/>
        </w:object>
      </w:r>
    </w:p>
    <w:p w:rsidR="002D1E51" w:rsidRDefault="002D1E51" w:rsidP="002126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59.</w:t>
      </w:r>
      <w:r w:rsidRPr="00283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Динамика результатов футболистов в КГ и ЭГ в тесте «</w:t>
      </w:r>
      <w:r>
        <w:rPr>
          <w:rFonts w:ascii="Times New Roman" w:hAnsi="Times New Roman"/>
          <w:sz w:val="28"/>
          <w:szCs w:val="28"/>
        </w:rPr>
        <w:t>Бег</w:t>
      </w:r>
      <w:r w:rsidRPr="008E54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мячом» </w:t>
      </w:r>
    </w:p>
    <w:p w:rsidR="002D1E51" w:rsidRDefault="002D1E51" w:rsidP="00C45648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тесте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8E5483">
        <w:rPr>
          <w:rFonts w:ascii="Times New Roman" w:hAnsi="Times New Roman"/>
          <w:sz w:val="28"/>
          <w:szCs w:val="28"/>
        </w:rPr>
        <w:t>Полоса препятствия</w:t>
      </w:r>
      <w:r>
        <w:rPr>
          <w:rFonts w:ascii="Times New Roman" w:hAnsi="Times New Roman"/>
          <w:sz w:val="28"/>
          <w:szCs w:val="28"/>
        </w:rPr>
        <w:t xml:space="preserve"> без мяча» выявлено достоверно значимое различие между контрольной и экспериментальной группой (</w:t>
      </w:r>
      <w:r w:rsidRPr="002962C3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 = 5;</w:t>
      </w:r>
      <w:r w:rsidRPr="002962C3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&lt;</w:t>
      </w:r>
      <w:r w:rsidRPr="002962C3">
        <w:rPr>
          <w:rFonts w:ascii="Times New Roman" w:hAnsi="Times New Roman"/>
          <w:sz w:val="28"/>
          <w:szCs w:val="28"/>
        </w:rPr>
        <w:t>0,05</w:t>
      </w:r>
      <w:r>
        <w:rPr>
          <w:rFonts w:ascii="Times New Roman" w:hAnsi="Times New Roman"/>
          <w:sz w:val="28"/>
          <w:szCs w:val="28"/>
        </w:rPr>
        <w:t>).</w:t>
      </w:r>
      <w:r w:rsidRPr="007C652E">
        <w:rPr>
          <w:rFonts w:ascii="Times New Roman" w:hAnsi="Times New Roman"/>
          <w:sz w:val="28"/>
          <w:szCs w:val="28"/>
        </w:rPr>
        <w:t xml:space="preserve"> </w:t>
      </w:r>
      <w:r w:rsidRPr="002962C3">
        <w:rPr>
          <w:rFonts w:ascii="Times New Roman" w:hAnsi="Times New Roman"/>
          <w:sz w:val="28"/>
          <w:szCs w:val="28"/>
        </w:rPr>
        <w:t>Средний результат контрольной группы со</w:t>
      </w:r>
      <w:r>
        <w:rPr>
          <w:rFonts w:ascii="Times New Roman" w:hAnsi="Times New Roman"/>
          <w:sz w:val="28"/>
          <w:szCs w:val="28"/>
        </w:rPr>
        <w:t>ставил 22,71 сек.</w:t>
      </w:r>
      <w:r w:rsidRPr="002962C3">
        <w:rPr>
          <w:rFonts w:ascii="Times New Roman" w:hAnsi="Times New Roman"/>
          <w:sz w:val="28"/>
          <w:szCs w:val="28"/>
        </w:rPr>
        <w:t xml:space="preserve">, в экспериментальной – </w:t>
      </w:r>
      <w:r>
        <w:rPr>
          <w:rFonts w:ascii="Times New Roman" w:hAnsi="Times New Roman"/>
          <w:sz w:val="28"/>
          <w:szCs w:val="28"/>
        </w:rPr>
        <w:t>21,6 сек. Прирост показателей в контрольной группе составил – 0,30%, экспериментальной – 5,</w:t>
      </w:r>
      <w:r w:rsidRPr="00C97B3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% (рис. 60).</w:t>
      </w:r>
    </w:p>
    <w:p w:rsidR="002D1E51" w:rsidRDefault="002D1E51" w:rsidP="0021260B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82522">
      <w:pPr>
        <w:jc w:val="center"/>
        <w:rPr>
          <w:rFonts w:ascii="Times New Roman" w:hAnsi="Times New Roman"/>
          <w:sz w:val="28"/>
          <w:szCs w:val="28"/>
        </w:rPr>
      </w:pPr>
      <w:r w:rsidRPr="00AA2614">
        <w:rPr>
          <w:rFonts w:ascii="Times New Roman" w:hAnsi="Times New Roman"/>
          <w:noProof/>
          <w:sz w:val="28"/>
          <w:szCs w:val="28"/>
          <w:lang w:eastAsia="ru-RU"/>
        </w:rPr>
        <w:object w:dxaOrig="8420" w:dyaOrig="3159">
          <v:shape id="_x0000_i1141" type="#_x0000_t75" style="width:417pt;height:158.25pt;visibility:visible" o:ole="">
            <v:imagedata r:id="rId166" o:title="" cropbottom="-41f"/>
            <o:lock v:ext="edit" aspectratio="f"/>
          </v:shape>
          <o:OLEObject Type="Embed" ProgID="Excel.Sheet.8" ShapeID="_x0000_i1141" DrawAspect="Content" ObjectID="_1515574345" r:id="rId167"/>
        </w:object>
      </w:r>
    </w:p>
    <w:p w:rsidR="002D1E51" w:rsidRDefault="002D1E51" w:rsidP="002126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60.</w:t>
      </w:r>
      <w:r w:rsidRPr="00283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Динамика результатов футболистов в КГ и ЭГ в тесте «</w:t>
      </w:r>
      <w:r w:rsidRPr="008E5483">
        <w:rPr>
          <w:rFonts w:ascii="Times New Roman" w:hAnsi="Times New Roman"/>
          <w:sz w:val="28"/>
          <w:szCs w:val="28"/>
        </w:rPr>
        <w:t>Полоса препятствия</w:t>
      </w:r>
      <w:r>
        <w:rPr>
          <w:rFonts w:ascii="Times New Roman" w:hAnsi="Times New Roman"/>
          <w:sz w:val="28"/>
          <w:szCs w:val="28"/>
        </w:rPr>
        <w:t xml:space="preserve"> без мяча»</w:t>
      </w:r>
    </w:p>
    <w:p w:rsidR="002D1E51" w:rsidRDefault="002D1E51" w:rsidP="00C45648">
      <w:pPr>
        <w:shd w:val="clear" w:color="auto" w:fill="FFFFFF"/>
        <w:spacing w:after="0" w:line="360" w:lineRule="auto"/>
        <w:ind w:right="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D1E51" w:rsidRDefault="002D1E51" w:rsidP="00C45648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 w:rsidRPr="00EE452A">
        <w:rPr>
          <w:rFonts w:ascii="Times New Roman" w:hAnsi="Times New Roman"/>
          <w:sz w:val="28"/>
          <w:szCs w:val="28"/>
        </w:rPr>
        <w:t xml:space="preserve">В тесте </w:t>
      </w:r>
      <w:r w:rsidRPr="00EE452A"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EE452A">
        <w:rPr>
          <w:rFonts w:ascii="Times New Roman" w:hAnsi="Times New Roman"/>
          <w:sz w:val="28"/>
          <w:szCs w:val="28"/>
        </w:rPr>
        <w:t xml:space="preserve">Полоса препятствия с мячом» результат в экспериментальной группе составил </w:t>
      </w:r>
      <w:r>
        <w:rPr>
          <w:rFonts w:ascii="Times New Roman" w:hAnsi="Times New Roman"/>
          <w:sz w:val="28"/>
          <w:szCs w:val="28"/>
        </w:rPr>
        <w:t>26,93 сек.</w:t>
      </w:r>
      <w:r w:rsidRPr="00EE452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контрольной – 28,0</w:t>
      </w:r>
      <w:r w:rsidRPr="00EE4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сек. </w:t>
      </w:r>
      <w:r w:rsidRPr="00EE452A">
        <w:rPr>
          <w:rFonts w:ascii="Times New Roman" w:hAnsi="Times New Roman"/>
          <w:sz w:val="28"/>
          <w:szCs w:val="28"/>
        </w:rPr>
        <w:t>(</w:t>
      </w:r>
      <w:r w:rsidRPr="00EE452A">
        <w:rPr>
          <w:rFonts w:ascii="Times New Roman" w:hAnsi="Times New Roman"/>
          <w:sz w:val="28"/>
          <w:szCs w:val="28"/>
          <w:lang w:val="en-US"/>
        </w:rPr>
        <w:t>t</w:t>
      </w:r>
      <w:r w:rsidRPr="00EE452A">
        <w:rPr>
          <w:rFonts w:ascii="Times New Roman" w:hAnsi="Times New Roman"/>
          <w:sz w:val="28"/>
          <w:szCs w:val="28"/>
        </w:rPr>
        <w:t xml:space="preserve"> = 2,</w:t>
      </w:r>
      <w:r>
        <w:rPr>
          <w:rFonts w:ascii="Times New Roman" w:hAnsi="Times New Roman"/>
          <w:sz w:val="28"/>
          <w:szCs w:val="28"/>
        </w:rPr>
        <w:t>37;</w:t>
      </w:r>
      <w:r w:rsidRPr="00EE452A">
        <w:rPr>
          <w:rFonts w:ascii="Times New Roman" w:hAnsi="Times New Roman"/>
          <w:sz w:val="28"/>
          <w:szCs w:val="28"/>
        </w:rPr>
        <w:t xml:space="preserve"> </w:t>
      </w:r>
      <w:r w:rsidRPr="002962C3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&lt;</w:t>
      </w:r>
      <w:r w:rsidRPr="002962C3">
        <w:rPr>
          <w:rFonts w:ascii="Times New Roman" w:hAnsi="Times New Roman"/>
          <w:sz w:val="28"/>
          <w:szCs w:val="28"/>
        </w:rPr>
        <w:t>0,05</w:t>
      </w:r>
      <w:r w:rsidRPr="00EE452A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 xml:space="preserve">Прирост показателей в контрольной группе составил – 0,64%, экспериментальной – 4,61% (рис. 61). </w:t>
      </w:r>
    </w:p>
    <w:p w:rsidR="002D1E51" w:rsidRDefault="002D1E51" w:rsidP="00C45648">
      <w:pPr>
        <w:shd w:val="clear" w:color="auto" w:fill="FFFFFF"/>
        <w:spacing w:after="0" w:line="360" w:lineRule="auto"/>
        <w:ind w:right="24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0A2876">
      <w:pPr>
        <w:jc w:val="center"/>
        <w:rPr>
          <w:rFonts w:ascii="Times New Roman" w:hAnsi="Times New Roman"/>
          <w:sz w:val="28"/>
          <w:szCs w:val="28"/>
        </w:rPr>
      </w:pPr>
      <w:r w:rsidRPr="00AA2614">
        <w:rPr>
          <w:rFonts w:ascii="Times New Roman" w:hAnsi="Times New Roman"/>
          <w:noProof/>
          <w:sz w:val="28"/>
          <w:szCs w:val="28"/>
          <w:lang w:eastAsia="ru-RU"/>
        </w:rPr>
        <w:object w:dxaOrig="8420" w:dyaOrig="3159">
          <v:shape id="_x0000_i1142" type="#_x0000_t75" style="width:417pt;height:158.25pt;visibility:visible" o:ole="">
            <v:imagedata r:id="rId168" o:title="" cropbottom="-41f"/>
            <o:lock v:ext="edit" aspectratio="f"/>
          </v:shape>
          <o:OLEObject Type="Embed" ProgID="Excel.Sheet.8" ShapeID="_x0000_i1142" DrawAspect="Content" ObjectID="_1515574346" r:id="rId169"/>
        </w:object>
      </w:r>
    </w:p>
    <w:p w:rsidR="002D1E51" w:rsidRDefault="002D1E51" w:rsidP="00C4564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61.</w:t>
      </w:r>
      <w:r w:rsidRPr="00283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Динамика результатов футболистов в КГ и ЭГ в тесте «</w:t>
      </w:r>
      <w:r w:rsidRPr="008E5483">
        <w:rPr>
          <w:rFonts w:ascii="Times New Roman" w:hAnsi="Times New Roman"/>
          <w:sz w:val="28"/>
          <w:szCs w:val="28"/>
        </w:rPr>
        <w:t>Полоса препятствия с мячом</w:t>
      </w:r>
      <w:r>
        <w:rPr>
          <w:rFonts w:ascii="Times New Roman" w:hAnsi="Times New Roman"/>
          <w:sz w:val="28"/>
          <w:szCs w:val="28"/>
        </w:rPr>
        <w:t>»</w:t>
      </w:r>
    </w:p>
    <w:p w:rsidR="002D1E51" w:rsidRDefault="002D1E51" w:rsidP="00B9280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контрольной и экспериментальной группах применяемые методики привели к приросту результатов. Однако прирост показателей ЭГ значительно выше, чем прирост результатов КГ смотри (таб. 8).  </w:t>
      </w:r>
    </w:p>
    <w:p w:rsidR="002D1E51" w:rsidRPr="00C97B37" w:rsidRDefault="002D1E51" w:rsidP="00DE4F8A">
      <w:pPr>
        <w:tabs>
          <w:tab w:val="left" w:pos="187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8</w:t>
      </w:r>
    </w:p>
    <w:p w:rsidR="002D1E51" w:rsidRDefault="002D1E51" w:rsidP="00DE4F8A">
      <w:pPr>
        <w:tabs>
          <w:tab w:val="left" w:pos="187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Прирост результатов технической подготовленности контрольной и экспериментальной групп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35"/>
        <w:gridCol w:w="1875"/>
        <w:gridCol w:w="1835"/>
        <w:gridCol w:w="1387"/>
        <w:gridCol w:w="1388"/>
        <w:gridCol w:w="1192"/>
        <w:gridCol w:w="1192"/>
      </w:tblGrid>
      <w:tr w:rsidR="002D1E51" w:rsidRPr="00ED3475" w:rsidTr="00953BD8">
        <w:trPr>
          <w:trHeight w:val="247"/>
        </w:trPr>
        <w:tc>
          <w:tcPr>
            <w:tcW w:w="694" w:type="dxa"/>
            <w:vMerge w:val="restart"/>
            <w:textDirection w:val="btLr"/>
          </w:tcPr>
          <w:p w:rsidR="002D1E51" w:rsidRPr="00ED3475" w:rsidRDefault="002D1E51" w:rsidP="00DE4F8A">
            <w:pPr>
              <w:tabs>
                <w:tab w:val="left" w:pos="1875"/>
              </w:tabs>
              <w:ind w:left="113" w:right="113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№ п/п</w:t>
            </w:r>
          </w:p>
        </w:tc>
        <w:tc>
          <w:tcPr>
            <w:tcW w:w="3725" w:type="dxa"/>
            <w:gridSpan w:val="2"/>
            <w:vMerge w:val="restart"/>
          </w:tcPr>
          <w:p w:rsidR="002D1E51" w:rsidRPr="00ED3475" w:rsidRDefault="002D1E51" w:rsidP="00DE4F8A">
            <w:pPr>
              <w:tabs>
                <w:tab w:val="left" w:pos="1875"/>
              </w:tabs>
              <w:jc w:val="center"/>
              <w:rPr>
                <w:rFonts w:ascii="Times New Roman" w:hAnsi="Times New Roman"/>
              </w:rPr>
            </w:pPr>
          </w:p>
          <w:p w:rsidR="002D1E51" w:rsidRPr="00ED3475" w:rsidRDefault="002D1E51" w:rsidP="00DE4F8A">
            <w:pPr>
              <w:tabs>
                <w:tab w:val="left" w:pos="1875"/>
              </w:tabs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Тесты</w:t>
            </w:r>
          </w:p>
        </w:tc>
        <w:tc>
          <w:tcPr>
            <w:tcW w:w="2791" w:type="dxa"/>
            <w:gridSpan w:val="2"/>
          </w:tcPr>
          <w:p w:rsidR="002D1E51" w:rsidRPr="00ED3475" w:rsidRDefault="002D1E51" w:rsidP="00DE4F8A">
            <w:pPr>
              <w:tabs>
                <w:tab w:val="left" w:pos="1875"/>
              </w:tabs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Прирост показателей, сек.</w:t>
            </w:r>
          </w:p>
        </w:tc>
        <w:tc>
          <w:tcPr>
            <w:tcW w:w="2394" w:type="dxa"/>
            <w:gridSpan w:val="2"/>
          </w:tcPr>
          <w:p w:rsidR="002D1E51" w:rsidRPr="00ED3475" w:rsidRDefault="002D1E51" w:rsidP="00DE4F8A">
            <w:pPr>
              <w:tabs>
                <w:tab w:val="left" w:pos="1875"/>
              </w:tabs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Прирост показателей, %</w:t>
            </w:r>
          </w:p>
        </w:tc>
      </w:tr>
      <w:tr w:rsidR="002D1E51" w:rsidRPr="00ED3475" w:rsidTr="00953BD8">
        <w:trPr>
          <w:trHeight w:val="246"/>
        </w:trPr>
        <w:tc>
          <w:tcPr>
            <w:tcW w:w="694" w:type="dxa"/>
            <w:vMerge/>
          </w:tcPr>
          <w:p w:rsidR="002D1E51" w:rsidRPr="00ED3475" w:rsidRDefault="002D1E51" w:rsidP="00DE4F8A">
            <w:pPr>
              <w:tabs>
                <w:tab w:val="left" w:pos="187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725" w:type="dxa"/>
            <w:gridSpan w:val="2"/>
            <w:vMerge/>
          </w:tcPr>
          <w:p w:rsidR="002D1E51" w:rsidRPr="00ED3475" w:rsidRDefault="002D1E51" w:rsidP="00DE4F8A">
            <w:pPr>
              <w:tabs>
                <w:tab w:val="left" w:pos="187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395" w:type="dxa"/>
          </w:tcPr>
          <w:p w:rsidR="002D1E51" w:rsidRPr="00ED3475" w:rsidRDefault="002D1E51" w:rsidP="00DE4F8A">
            <w:pPr>
              <w:tabs>
                <w:tab w:val="left" w:pos="1875"/>
              </w:tabs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кг</w:t>
            </w:r>
          </w:p>
        </w:tc>
        <w:tc>
          <w:tcPr>
            <w:tcW w:w="1396" w:type="dxa"/>
          </w:tcPr>
          <w:p w:rsidR="002D1E51" w:rsidRPr="00ED3475" w:rsidRDefault="002D1E51" w:rsidP="00DE4F8A">
            <w:pPr>
              <w:tabs>
                <w:tab w:val="left" w:pos="1875"/>
              </w:tabs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эг</w:t>
            </w:r>
          </w:p>
        </w:tc>
        <w:tc>
          <w:tcPr>
            <w:tcW w:w="1197" w:type="dxa"/>
          </w:tcPr>
          <w:p w:rsidR="002D1E51" w:rsidRPr="00ED3475" w:rsidRDefault="002D1E51" w:rsidP="00DE4F8A">
            <w:pPr>
              <w:tabs>
                <w:tab w:val="left" w:pos="1875"/>
              </w:tabs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кг</w:t>
            </w:r>
          </w:p>
        </w:tc>
        <w:tc>
          <w:tcPr>
            <w:tcW w:w="1197" w:type="dxa"/>
          </w:tcPr>
          <w:p w:rsidR="002D1E51" w:rsidRPr="00ED3475" w:rsidRDefault="002D1E51" w:rsidP="00DE4F8A">
            <w:pPr>
              <w:tabs>
                <w:tab w:val="left" w:pos="1875"/>
              </w:tabs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эг</w:t>
            </w:r>
          </w:p>
        </w:tc>
      </w:tr>
      <w:tr w:rsidR="002D1E51" w:rsidRPr="00ED3475" w:rsidTr="00953BD8">
        <w:trPr>
          <w:trHeight w:val="247"/>
        </w:trPr>
        <w:tc>
          <w:tcPr>
            <w:tcW w:w="694" w:type="dxa"/>
            <w:vMerge w:val="restart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1</w:t>
            </w:r>
          </w:p>
        </w:tc>
        <w:tc>
          <w:tcPr>
            <w:tcW w:w="1879" w:type="dxa"/>
            <w:vMerge w:val="restart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Владения мячом в условиях дефицита пространства</w:t>
            </w:r>
          </w:p>
        </w:tc>
        <w:tc>
          <w:tcPr>
            <w:tcW w:w="1846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0,5м</w:t>
            </w:r>
          </w:p>
        </w:tc>
        <w:tc>
          <w:tcPr>
            <w:tcW w:w="1395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0,04</w:t>
            </w:r>
          </w:p>
        </w:tc>
        <w:tc>
          <w:tcPr>
            <w:tcW w:w="1396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0,41</w:t>
            </w:r>
          </w:p>
        </w:tc>
        <w:tc>
          <w:tcPr>
            <w:tcW w:w="1197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0,47</w:t>
            </w:r>
          </w:p>
        </w:tc>
        <w:tc>
          <w:tcPr>
            <w:tcW w:w="1197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5</w:t>
            </w:r>
          </w:p>
        </w:tc>
      </w:tr>
      <w:tr w:rsidR="002D1E51" w:rsidRPr="00ED3475" w:rsidTr="00953BD8">
        <w:trPr>
          <w:trHeight w:val="247"/>
        </w:trPr>
        <w:tc>
          <w:tcPr>
            <w:tcW w:w="694" w:type="dxa"/>
            <w:vMerge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79" w:type="dxa"/>
            <w:vMerge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6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0,25 м"/>
              </w:smartTagPr>
              <w:r w:rsidRPr="00ED3475">
                <w:rPr>
                  <w:rFonts w:ascii="Times New Roman" w:hAnsi="Times New Roman"/>
                </w:rPr>
                <w:t>0,25 м</w:t>
              </w:r>
            </w:smartTag>
          </w:p>
        </w:tc>
        <w:tc>
          <w:tcPr>
            <w:tcW w:w="1395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0,07</w:t>
            </w:r>
          </w:p>
        </w:tc>
        <w:tc>
          <w:tcPr>
            <w:tcW w:w="1396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0,50</w:t>
            </w:r>
          </w:p>
        </w:tc>
        <w:tc>
          <w:tcPr>
            <w:tcW w:w="1197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0,75</w:t>
            </w:r>
          </w:p>
        </w:tc>
        <w:tc>
          <w:tcPr>
            <w:tcW w:w="1197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5,5</w:t>
            </w:r>
          </w:p>
        </w:tc>
      </w:tr>
      <w:tr w:rsidR="002D1E51" w:rsidRPr="00ED3475" w:rsidTr="00953BD8">
        <w:trPr>
          <w:trHeight w:val="247"/>
        </w:trPr>
        <w:tc>
          <w:tcPr>
            <w:tcW w:w="694" w:type="dxa"/>
            <w:vMerge w:val="restart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2</w:t>
            </w:r>
          </w:p>
        </w:tc>
        <w:tc>
          <w:tcPr>
            <w:tcW w:w="1879" w:type="dxa"/>
            <w:vMerge w:val="restart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Бег с изменением направления движения</w:t>
            </w:r>
          </w:p>
        </w:tc>
        <w:tc>
          <w:tcPr>
            <w:tcW w:w="1846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вправо</w:t>
            </w:r>
          </w:p>
        </w:tc>
        <w:tc>
          <w:tcPr>
            <w:tcW w:w="1395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0,07</w:t>
            </w:r>
          </w:p>
        </w:tc>
        <w:tc>
          <w:tcPr>
            <w:tcW w:w="1396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0,27</w:t>
            </w:r>
          </w:p>
        </w:tc>
        <w:tc>
          <w:tcPr>
            <w:tcW w:w="1197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0,69</w:t>
            </w:r>
          </w:p>
        </w:tc>
        <w:tc>
          <w:tcPr>
            <w:tcW w:w="1197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3,18</w:t>
            </w:r>
          </w:p>
        </w:tc>
      </w:tr>
      <w:tr w:rsidR="002D1E51" w:rsidRPr="00ED3475" w:rsidTr="00953BD8">
        <w:trPr>
          <w:trHeight w:val="247"/>
        </w:trPr>
        <w:tc>
          <w:tcPr>
            <w:tcW w:w="694" w:type="dxa"/>
            <w:vMerge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79" w:type="dxa"/>
            <w:vMerge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6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влево</w:t>
            </w:r>
          </w:p>
        </w:tc>
        <w:tc>
          <w:tcPr>
            <w:tcW w:w="1395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0,06</w:t>
            </w:r>
          </w:p>
        </w:tc>
        <w:tc>
          <w:tcPr>
            <w:tcW w:w="1396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0,45</w:t>
            </w:r>
          </w:p>
        </w:tc>
        <w:tc>
          <w:tcPr>
            <w:tcW w:w="1197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0,66</w:t>
            </w:r>
          </w:p>
        </w:tc>
        <w:tc>
          <w:tcPr>
            <w:tcW w:w="1197" w:type="dxa"/>
          </w:tcPr>
          <w:p w:rsidR="002D1E51" w:rsidRPr="00ED3475" w:rsidRDefault="002D1E51" w:rsidP="00F456E4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5,09</w:t>
            </w:r>
          </w:p>
        </w:tc>
      </w:tr>
    </w:tbl>
    <w:p w:rsidR="002D1E51" w:rsidRDefault="002D1E51" w:rsidP="00A8047C">
      <w:pPr>
        <w:tabs>
          <w:tab w:val="left" w:pos="1875"/>
        </w:tabs>
        <w:spacing w:befor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таблицы 8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4"/>
        <w:gridCol w:w="1879"/>
        <w:gridCol w:w="1846"/>
        <w:gridCol w:w="1395"/>
        <w:gridCol w:w="1396"/>
        <w:gridCol w:w="1197"/>
        <w:gridCol w:w="1197"/>
      </w:tblGrid>
      <w:tr w:rsidR="002D1E51" w:rsidRPr="00E1774E" w:rsidTr="00504C2E">
        <w:trPr>
          <w:trHeight w:val="247"/>
        </w:trPr>
        <w:tc>
          <w:tcPr>
            <w:tcW w:w="694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79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6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395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96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97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97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2D1E51" w:rsidRPr="00E1774E" w:rsidTr="00504C2E">
        <w:trPr>
          <w:trHeight w:val="247"/>
        </w:trPr>
        <w:tc>
          <w:tcPr>
            <w:tcW w:w="694" w:type="dxa"/>
            <w:vMerge w:val="restart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3</w:t>
            </w:r>
          </w:p>
        </w:tc>
        <w:tc>
          <w:tcPr>
            <w:tcW w:w="1879" w:type="dxa"/>
            <w:vMerge w:val="restart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Бег</w:t>
            </w:r>
          </w:p>
        </w:tc>
        <w:tc>
          <w:tcPr>
            <w:tcW w:w="1846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без мяча</w:t>
            </w:r>
          </w:p>
        </w:tc>
        <w:tc>
          <w:tcPr>
            <w:tcW w:w="1395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0,07</w:t>
            </w:r>
          </w:p>
        </w:tc>
        <w:tc>
          <w:tcPr>
            <w:tcW w:w="1396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0,43</w:t>
            </w:r>
          </w:p>
        </w:tc>
        <w:tc>
          <w:tcPr>
            <w:tcW w:w="1197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1,11</w:t>
            </w:r>
          </w:p>
        </w:tc>
        <w:tc>
          <w:tcPr>
            <w:tcW w:w="1197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7</w:t>
            </w:r>
          </w:p>
        </w:tc>
      </w:tr>
      <w:tr w:rsidR="002D1E51" w:rsidRPr="00E1774E" w:rsidTr="00504C2E">
        <w:trPr>
          <w:trHeight w:val="247"/>
        </w:trPr>
        <w:tc>
          <w:tcPr>
            <w:tcW w:w="694" w:type="dxa"/>
            <w:vMerge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79" w:type="dxa"/>
            <w:vMerge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6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с мячом</w:t>
            </w:r>
          </w:p>
        </w:tc>
        <w:tc>
          <w:tcPr>
            <w:tcW w:w="1395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0,04</w:t>
            </w:r>
          </w:p>
        </w:tc>
        <w:tc>
          <w:tcPr>
            <w:tcW w:w="1396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0,44</w:t>
            </w:r>
          </w:p>
        </w:tc>
        <w:tc>
          <w:tcPr>
            <w:tcW w:w="1197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0,51</w:t>
            </w:r>
          </w:p>
        </w:tc>
        <w:tc>
          <w:tcPr>
            <w:tcW w:w="1197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5,79</w:t>
            </w:r>
          </w:p>
        </w:tc>
      </w:tr>
      <w:tr w:rsidR="002D1E51" w:rsidRPr="00E1774E" w:rsidTr="00504C2E">
        <w:trPr>
          <w:trHeight w:val="247"/>
        </w:trPr>
        <w:tc>
          <w:tcPr>
            <w:tcW w:w="694" w:type="dxa"/>
            <w:vMerge w:val="restart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4</w:t>
            </w:r>
          </w:p>
        </w:tc>
        <w:tc>
          <w:tcPr>
            <w:tcW w:w="1879" w:type="dxa"/>
            <w:vMerge w:val="restart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Полоса препятствия</w:t>
            </w:r>
          </w:p>
        </w:tc>
        <w:tc>
          <w:tcPr>
            <w:tcW w:w="1846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без мяча</w:t>
            </w:r>
          </w:p>
        </w:tc>
        <w:tc>
          <w:tcPr>
            <w:tcW w:w="1395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0,07</w:t>
            </w:r>
          </w:p>
        </w:tc>
        <w:tc>
          <w:tcPr>
            <w:tcW w:w="1396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1,29</w:t>
            </w:r>
          </w:p>
        </w:tc>
        <w:tc>
          <w:tcPr>
            <w:tcW w:w="1197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0,30</w:t>
            </w:r>
          </w:p>
        </w:tc>
        <w:tc>
          <w:tcPr>
            <w:tcW w:w="1197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5,8</w:t>
            </w:r>
          </w:p>
        </w:tc>
      </w:tr>
      <w:tr w:rsidR="002D1E51" w:rsidRPr="00E1774E" w:rsidTr="00504C2E">
        <w:trPr>
          <w:trHeight w:val="246"/>
        </w:trPr>
        <w:tc>
          <w:tcPr>
            <w:tcW w:w="694" w:type="dxa"/>
            <w:vMerge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79" w:type="dxa"/>
            <w:vMerge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6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с мячом</w:t>
            </w:r>
          </w:p>
        </w:tc>
        <w:tc>
          <w:tcPr>
            <w:tcW w:w="1395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0,18</w:t>
            </w:r>
          </w:p>
        </w:tc>
        <w:tc>
          <w:tcPr>
            <w:tcW w:w="1396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1,27</w:t>
            </w:r>
          </w:p>
        </w:tc>
        <w:tc>
          <w:tcPr>
            <w:tcW w:w="1197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0,64</w:t>
            </w:r>
          </w:p>
        </w:tc>
        <w:tc>
          <w:tcPr>
            <w:tcW w:w="1197" w:type="dxa"/>
          </w:tcPr>
          <w:p w:rsidR="002D1E51" w:rsidRPr="00ED3475" w:rsidRDefault="002D1E51" w:rsidP="00504C2E">
            <w:pPr>
              <w:tabs>
                <w:tab w:val="left" w:pos="1875"/>
              </w:tabs>
              <w:spacing w:before="240" w:line="240" w:lineRule="auto"/>
              <w:jc w:val="center"/>
              <w:rPr>
                <w:rFonts w:ascii="Times New Roman" w:hAnsi="Times New Roman"/>
              </w:rPr>
            </w:pPr>
            <w:r w:rsidRPr="00ED3475">
              <w:rPr>
                <w:rFonts w:ascii="Times New Roman" w:hAnsi="Times New Roman"/>
              </w:rPr>
              <w:t>4,61</w:t>
            </w:r>
          </w:p>
        </w:tc>
      </w:tr>
    </w:tbl>
    <w:p w:rsidR="002D1E51" w:rsidRDefault="002D1E51" w:rsidP="00C21BC1">
      <w:pPr>
        <w:tabs>
          <w:tab w:val="center" w:pos="4677"/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1E51" w:rsidRPr="00C21BC1" w:rsidRDefault="002D1E51" w:rsidP="00C21BC1">
      <w:pPr>
        <w:tabs>
          <w:tab w:val="center" w:pos="4677"/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5B76">
        <w:rPr>
          <w:rFonts w:ascii="Times New Roman" w:hAnsi="Times New Roman"/>
          <w:sz w:val="28"/>
          <w:szCs w:val="28"/>
        </w:rPr>
        <w:t>Результаты эксперимен</w:t>
      </w:r>
      <w:r>
        <w:rPr>
          <w:rFonts w:ascii="Times New Roman" w:hAnsi="Times New Roman"/>
          <w:sz w:val="28"/>
          <w:szCs w:val="28"/>
        </w:rPr>
        <w:t>та позволяют констатировать:</w:t>
      </w:r>
      <w:r w:rsidRPr="00C05B76">
        <w:rPr>
          <w:rFonts w:ascii="Times New Roman" w:hAnsi="Times New Roman"/>
          <w:sz w:val="28"/>
          <w:szCs w:val="28"/>
        </w:rPr>
        <w:t xml:space="preserve"> динамика вышеперечисленных показателей в экспериментальной группе, в отличие от контрольной, носит более прогрессирующий характер. </w:t>
      </w: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Default="002D1E51" w:rsidP="009F4C83">
      <w:pPr>
        <w:spacing w:after="0" w:line="360" w:lineRule="auto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2D1E51" w:rsidRPr="00FF4693" w:rsidRDefault="002D1E51" w:rsidP="00C21BC1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FF4693">
        <w:rPr>
          <w:rFonts w:ascii="Times New Roman" w:hAnsi="Times New Roman"/>
          <w:b/>
          <w:color w:val="000000"/>
          <w:spacing w:val="-1"/>
          <w:sz w:val="28"/>
          <w:szCs w:val="28"/>
        </w:rPr>
        <w:t>ВЫВОДЫ</w:t>
      </w:r>
    </w:p>
    <w:p w:rsidR="002D1E51" w:rsidRPr="00FF4693" w:rsidRDefault="002D1E51" w:rsidP="00C21BC1">
      <w:pPr>
        <w:numPr>
          <w:ilvl w:val="0"/>
          <w:numId w:val="4"/>
        </w:numPr>
        <w:tabs>
          <w:tab w:val="num" w:pos="0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FF4693">
        <w:rPr>
          <w:rFonts w:ascii="Times New Roman" w:hAnsi="Times New Roman"/>
          <w:sz w:val="28"/>
          <w:szCs w:val="28"/>
        </w:rPr>
        <w:t>Анализ  литературы показал важность раздела «техническая подготовка» в системе подготовки спортсменов-футболистов.</w:t>
      </w:r>
      <w:r>
        <w:rPr>
          <w:rFonts w:ascii="Times New Roman" w:hAnsi="Times New Roman"/>
          <w:sz w:val="28"/>
          <w:szCs w:val="28"/>
        </w:rPr>
        <w:t xml:space="preserve"> Современный футбол предъявляет к технической подготовке самые высокие требования. Как закономерность – возросший уровень футбола требует неуклонного совершенствования методов тренировки, повышения эффективности руководства тренировочным процессом. Большинство специалистов отмечают отсутствие обстоятельных теоретических разработок. Но исходя из анализа существующих методик можно сделать вывод, что о</w:t>
      </w:r>
      <w:r w:rsidRPr="00FF4693">
        <w:rPr>
          <w:rFonts w:ascii="Times New Roman" w:hAnsi="Times New Roman"/>
          <w:sz w:val="28"/>
          <w:szCs w:val="28"/>
        </w:rPr>
        <w:t>снов</w:t>
      </w:r>
      <w:r>
        <w:rPr>
          <w:rFonts w:ascii="Times New Roman" w:hAnsi="Times New Roman"/>
          <w:sz w:val="28"/>
          <w:szCs w:val="28"/>
        </w:rPr>
        <w:t xml:space="preserve">ы всех важнейших качеств технической подготовки  закладываются в течение детско-юношеского возраста. </w:t>
      </w:r>
      <w:r w:rsidRPr="00FF4693">
        <w:rPr>
          <w:rFonts w:ascii="Times New Roman" w:hAnsi="Times New Roman"/>
          <w:sz w:val="28"/>
          <w:szCs w:val="28"/>
        </w:rPr>
        <w:t xml:space="preserve"> Этот период </w:t>
      </w:r>
      <w:r>
        <w:rPr>
          <w:rFonts w:ascii="Times New Roman" w:hAnsi="Times New Roman"/>
          <w:sz w:val="28"/>
          <w:szCs w:val="28"/>
        </w:rPr>
        <w:t>отличается большим</w:t>
      </w:r>
      <w:r w:rsidRPr="00FF4693">
        <w:rPr>
          <w:rFonts w:ascii="Times New Roman" w:hAnsi="Times New Roman"/>
          <w:sz w:val="28"/>
          <w:szCs w:val="28"/>
        </w:rPr>
        <w:t xml:space="preserve"> объемом учебно-тренировочной рабо</w:t>
      </w:r>
      <w:r>
        <w:rPr>
          <w:rFonts w:ascii="Times New Roman" w:hAnsi="Times New Roman"/>
          <w:sz w:val="28"/>
          <w:szCs w:val="28"/>
        </w:rPr>
        <w:t>ты</w:t>
      </w:r>
      <w:r w:rsidRPr="00FF4693">
        <w:rPr>
          <w:rFonts w:ascii="Times New Roman" w:hAnsi="Times New Roman"/>
          <w:sz w:val="28"/>
          <w:szCs w:val="28"/>
        </w:rPr>
        <w:t>.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FF4693">
        <w:rPr>
          <w:rFonts w:ascii="Times New Roman" w:hAnsi="Times New Roman"/>
          <w:sz w:val="28"/>
          <w:szCs w:val="28"/>
        </w:rPr>
        <w:t>Трени</w:t>
      </w:r>
      <w:r>
        <w:rPr>
          <w:rFonts w:ascii="Times New Roman" w:hAnsi="Times New Roman"/>
          <w:sz w:val="28"/>
          <w:szCs w:val="28"/>
        </w:rPr>
        <w:t>ровки</w:t>
      </w:r>
      <w:r w:rsidRPr="00FF4693">
        <w:rPr>
          <w:rFonts w:ascii="Times New Roman" w:hAnsi="Times New Roman"/>
          <w:sz w:val="28"/>
          <w:szCs w:val="28"/>
        </w:rPr>
        <w:t xml:space="preserve"> носят разнообразный характер</w:t>
      </w:r>
      <w:r>
        <w:rPr>
          <w:rFonts w:ascii="Times New Roman" w:hAnsi="Times New Roman"/>
          <w:sz w:val="28"/>
          <w:szCs w:val="28"/>
        </w:rPr>
        <w:t>,</w:t>
      </w:r>
      <w:r w:rsidRPr="00FF4693">
        <w:rPr>
          <w:rFonts w:ascii="Times New Roman" w:hAnsi="Times New Roman"/>
          <w:sz w:val="28"/>
          <w:szCs w:val="28"/>
        </w:rPr>
        <w:t xml:space="preserve"> как по содержанию, так и по нагрузке. Главная задача-до</w:t>
      </w:r>
      <w:r>
        <w:rPr>
          <w:rFonts w:ascii="Times New Roman" w:hAnsi="Times New Roman"/>
          <w:sz w:val="28"/>
          <w:szCs w:val="28"/>
        </w:rPr>
        <w:t>стижение всесторонней технической</w:t>
      </w:r>
      <w:r w:rsidRPr="00FF4693">
        <w:rPr>
          <w:rFonts w:ascii="Times New Roman" w:hAnsi="Times New Roman"/>
          <w:sz w:val="28"/>
          <w:szCs w:val="28"/>
        </w:rPr>
        <w:t xml:space="preserve"> го</w:t>
      </w:r>
      <w:r>
        <w:rPr>
          <w:rFonts w:ascii="Times New Roman" w:hAnsi="Times New Roman"/>
          <w:sz w:val="28"/>
          <w:szCs w:val="28"/>
        </w:rPr>
        <w:t>товности, на базе которой достигается наивысший результат</w:t>
      </w:r>
      <w:r w:rsidRPr="00FF46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1E51" w:rsidRPr="0013648D" w:rsidRDefault="002D1E51" w:rsidP="00C21BC1">
      <w:pPr>
        <w:numPr>
          <w:ilvl w:val="0"/>
          <w:numId w:val="4"/>
        </w:numPr>
        <w:tabs>
          <w:tab w:val="num" w:pos="0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>Проведенное исследование показало эффективность экспериментальной методики для развития технической подготовленности футболистов юношей 15-16 лет. Это доказывают следующие показатели технической подготовленности, полученные в ходе эксперимента:</w:t>
      </w:r>
      <w:r w:rsidRPr="00FF4693">
        <w:rPr>
          <w:rFonts w:ascii="Times New Roman" w:hAnsi="Times New Roman"/>
          <w:sz w:val="28"/>
          <w:szCs w:val="28"/>
        </w:rPr>
        <w:t xml:space="preserve"> </w:t>
      </w:r>
    </w:p>
    <w:p w:rsidR="002D1E51" w:rsidRDefault="002D1E51" w:rsidP="00C21BC1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>владение</w:t>
      </w:r>
      <w:r w:rsidRPr="008E5483">
        <w:rPr>
          <w:rFonts w:ascii="Times New Roman" w:hAnsi="Times New Roman"/>
          <w:sz w:val="28"/>
          <w:szCs w:val="28"/>
        </w:rPr>
        <w:t xml:space="preserve"> мячом в условиях дефицита пространства (0,5)</w:t>
      </w:r>
      <w:r>
        <w:rPr>
          <w:rFonts w:ascii="Times New Roman" w:hAnsi="Times New Roman"/>
          <w:sz w:val="28"/>
          <w:szCs w:val="28"/>
        </w:rPr>
        <w:t>»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 xml:space="preserve"> в контрольной групп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е прирост составил 0,47%, 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 xml:space="preserve"> в экспериментальной –</w:t>
      </w:r>
      <w:r>
        <w:rPr>
          <w:rFonts w:ascii="Times New Roman" w:hAnsi="Times New Roman"/>
          <w:sz w:val="28"/>
          <w:szCs w:val="28"/>
        </w:rPr>
        <w:t xml:space="preserve"> 5</w:t>
      </w:r>
      <w:r w:rsidRPr="00FF4693">
        <w:rPr>
          <w:rFonts w:ascii="Times New Roman" w:hAnsi="Times New Roman"/>
          <w:sz w:val="28"/>
          <w:szCs w:val="28"/>
        </w:rPr>
        <w:t>%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 xml:space="preserve">;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>владение</w:t>
      </w:r>
      <w:r w:rsidRPr="008E5483">
        <w:rPr>
          <w:rFonts w:ascii="Times New Roman" w:hAnsi="Times New Roman"/>
          <w:sz w:val="28"/>
          <w:szCs w:val="28"/>
        </w:rPr>
        <w:t xml:space="preserve"> мячом в условиях дефицита пространства (0,</w:t>
      </w:r>
      <w:r>
        <w:rPr>
          <w:rFonts w:ascii="Times New Roman" w:hAnsi="Times New Roman"/>
          <w:sz w:val="28"/>
          <w:szCs w:val="28"/>
        </w:rPr>
        <w:t>2</w:t>
      </w:r>
      <w:r w:rsidRPr="008E5483"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FF4693">
        <w:rPr>
          <w:rFonts w:ascii="Times New Roman" w:hAnsi="Times New Roman"/>
          <w:color w:val="000000"/>
          <w:spacing w:val="7"/>
          <w:sz w:val="28"/>
          <w:szCs w:val="28"/>
        </w:rPr>
        <w:t>в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FF4693">
        <w:rPr>
          <w:rFonts w:ascii="Times New Roman" w:hAnsi="Times New Roman"/>
          <w:color w:val="000000"/>
          <w:spacing w:val="-2"/>
          <w:sz w:val="28"/>
          <w:szCs w:val="28"/>
        </w:rPr>
        <w:t>конце эксперимента резуль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таты в ЭГ увеличились на 5,5%</w:t>
      </w:r>
      <w:r w:rsidRPr="00FF4693">
        <w:rPr>
          <w:rFonts w:ascii="Times New Roman" w:hAnsi="Times New Roman"/>
          <w:color w:val="000000"/>
          <w:spacing w:val="-2"/>
          <w:sz w:val="28"/>
          <w:szCs w:val="28"/>
        </w:rPr>
        <w:t xml:space="preserve"> тогда как в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контрольной – на 10,75%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>. Межгрупповая разница достоверна (</w:t>
      </w:r>
      <w:r>
        <w:rPr>
          <w:rFonts w:ascii="Times New Roman" w:hAnsi="Times New Roman"/>
          <w:sz w:val="28"/>
          <w:szCs w:val="28"/>
        </w:rPr>
        <w:t xml:space="preserve">Р&lt;0,05). </w:t>
      </w:r>
    </w:p>
    <w:p w:rsidR="002D1E51" w:rsidRPr="0013648D" w:rsidRDefault="002D1E51" w:rsidP="00C21BC1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Прирост результата в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>б</w:t>
      </w:r>
      <w:r w:rsidRPr="008E5483">
        <w:rPr>
          <w:rFonts w:ascii="Times New Roman" w:hAnsi="Times New Roman"/>
          <w:sz w:val="28"/>
          <w:szCs w:val="28"/>
        </w:rPr>
        <w:t>ег с изменением направления движения вправо</w:t>
      </w:r>
      <w:r>
        <w:rPr>
          <w:rFonts w:ascii="Times New Roman" w:hAnsi="Times New Roman"/>
          <w:sz w:val="28"/>
          <w:szCs w:val="28"/>
        </w:rPr>
        <w:t>»  0,69% и 3,2</w:t>
      </w:r>
      <w:r w:rsidRPr="00FF4693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>КГ и ЭГ соответственно.</w:t>
      </w:r>
      <w:r w:rsidRPr="00FF46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FF4693">
        <w:rPr>
          <w:rFonts w:ascii="Times New Roman" w:hAnsi="Times New Roman"/>
          <w:sz w:val="28"/>
          <w:szCs w:val="28"/>
        </w:rPr>
        <w:t xml:space="preserve">азница результата в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>б</w:t>
      </w:r>
      <w:r w:rsidRPr="008E5483">
        <w:rPr>
          <w:rFonts w:ascii="Times New Roman" w:hAnsi="Times New Roman"/>
          <w:sz w:val="28"/>
          <w:szCs w:val="28"/>
        </w:rPr>
        <w:t>ег с изме</w:t>
      </w:r>
      <w:r>
        <w:rPr>
          <w:rFonts w:ascii="Times New Roman" w:hAnsi="Times New Roman"/>
          <w:sz w:val="28"/>
          <w:szCs w:val="28"/>
        </w:rPr>
        <w:t>нением направления движения вле</w:t>
      </w:r>
      <w:r w:rsidRPr="008E5483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>»</w:t>
      </w:r>
      <w:r w:rsidRPr="00FF4693">
        <w:rPr>
          <w:rFonts w:ascii="Times New Roman" w:hAnsi="Times New Roman"/>
          <w:sz w:val="28"/>
          <w:szCs w:val="28"/>
        </w:rPr>
        <w:t xml:space="preserve">, по сравнению </w:t>
      </w:r>
      <w:r>
        <w:rPr>
          <w:rFonts w:ascii="Times New Roman" w:hAnsi="Times New Roman"/>
          <w:sz w:val="28"/>
          <w:szCs w:val="28"/>
        </w:rPr>
        <w:t>с началом эксперимента, равна 0,66% в контрольной группе и 5,09</w:t>
      </w:r>
      <w:r w:rsidRPr="00FF4693">
        <w:rPr>
          <w:rFonts w:ascii="Times New Roman" w:hAnsi="Times New Roman"/>
          <w:sz w:val="28"/>
          <w:szCs w:val="28"/>
        </w:rPr>
        <w:t>% – в экспериментальной группе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 xml:space="preserve">Межгрупповая разница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>достоверна (</w:t>
      </w:r>
      <w:r>
        <w:rPr>
          <w:rFonts w:ascii="Times New Roman" w:hAnsi="Times New Roman"/>
          <w:sz w:val="28"/>
          <w:szCs w:val="28"/>
        </w:rPr>
        <w:t>Р&lt;0,05).</w:t>
      </w:r>
    </w:p>
    <w:p w:rsidR="002D1E51" w:rsidRDefault="002D1E51" w:rsidP="00C21BC1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ab/>
        <w:t xml:space="preserve">Прирост результатов в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>беге</w:t>
      </w:r>
      <w:r w:rsidRPr="008E5483">
        <w:rPr>
          <w:rFonts w:ascii="Times New Roman" w:hAnsi="Times New Roman"/>
          <w:sz w:val="28"/>
          <w:szCs w:val="28"/>
        </w:rPr>
        <w:t xml:space="preserve"> без мяча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FF4693">
        <w:rPr>
          <w:rFonts w:ascii="Times New Roman" w:hAnsi="Times New Roman"/>
          <w:color w:val="000000"/>
          <w:spacing w:val="-2"/>
          <w:sz w:val="28"/>
          <w:szCs w:val="28"/>
        </w:rPr>
        <w:t xml:space="preserve"> был следующим: в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КГ – 1,11%, в ЭГ – 7</w:t>
      </w:r>
      <w:r w:rsidRPr="00FF4693">
        <w:rPr>
          <w:rFonts w:ascii="Times New Roman" w:hAnsi="Times New Roman"/>
          <w:color w:val="000000"/>
          <w:spacing w:val="2"/>
          <w:sz w:val="28"/>
          <w:szCs w:val="28"/>
        </w:rPr>
        <w:t>%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 xml:space="preserve">;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в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>беге с мячом»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FF469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наблюдался 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>прирост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в обеих группах, он составил 0,89% и 3,4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 xml:space="preserve">%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КГ и ЭГ 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>соответственно.</w:t>
      </w:r>
      <w:r w:rsidRPr="0013648D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>Межгрупповая разница достоверна (</w:t>
      </w:r>
      <w:r>
        <w:rPr>
          <w:rFonts w:ascii="Times New Roman" w:hAnsi="Times New Roman"/>
          <w:sz w:val="28"/>
          <w:szCs w:val="28"/>
        </w:rPr>
        <w:t>Р&lt;0,05).</w:t>
      </w:r>
    </w:p>
    <w:p w:rsidR="002D1E51" w:rsidRPr="00813A06" w:rsidRDefault="002D1E51" w:rsidP="00C21BC1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t>В тесте «</w:t>
      </w:r>
      <w:r>
        <w:rPr>
          <w:rFonts w:ascii="Times New Roman" w:hAnsi="Times New Roman"/>
          <w:sz w:val="28"/>
          <w:szCs w:val="28"/>
        </w:rPr>
        <w:t>п</w:t>
      </w:r>
      <w:r w:rsidRPr="008E5483">
        <w:rPr>
          <w:rFonts w:ascii="Times New Roman" w:hAnsi="Times New Roman"/>
          <w:sz w:val="28"/>
          <w:szCs w:val="28"/>
        </w:rPr>
        <w:t>олоса препятствия</w:t>
      </w:r>
      <w:r>
        <w:rPr>
          <w:rFonts w:ascii="Times New Roman" w:hAnsi="Times New Roman"/>
          <w:sz w:val="28"/>
          <w:szCs w:val="28"/>
        </w:rPr>
        <w:t xml:space="preserve"> без мяча»</w:t>
      </w:r>
      <w:r w:rsidRPr="001364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FF4693">
        <w:rPr>
          <w:rFonts w:ascii="Times New Roman" w:hAnsi="Times New Roman"/>
          <w:sz w:val="28"/>
          <w:szCs w:val="28"/>
        </w:rPr>
        <w:t xml:space="preserve">азница результата по сравнению </w:t>
      </w:r>
      <w:r>
        <w:rPr>
          <w:rFonts w:ascii="Times New Roman" w:hAnsi="Times New Roman"/>
          <w:sz w:val="28"/>
          <w:szCs w:val="28"/>
        </w:rPr>
        <w:t>с началом эксперимента, равна 0,30% в контрольной группе и 5,8</w:t>
      </w:r>
      <w:r w:rsidRPr="00FF4693">
        <w:rPr>
          <w:rFonts w:ascii="Times New Roman" w:hAnsi="Times New Roman"/>
          <w:sz w:val="28"/>
          <w:szCs w:val="28"/>
        </w:rPr>
        <w:t>% – в экспериментальной группе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Межгрупповая разница 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>достоверна (</w:t>
      </w:r>
      <w:r>
        <w:rPr>
          <w:rFonts w:ascii="Times New Roman" w:hAnsi="Times New Roman"/>
          <w:sz w:val="28"/>
          <w:szCs w:val="28"/>
        </w:rPr>
        <w:t>Р&lt;0,05).</w:t>
      </w:r>
      <w:r w:rsidRPr="006700D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В тесте «</w:t>
      </w:r>
      <w:r>
        <w:rPr>
          <w:rFonts w:ascii="Times New Roman" w:hAnsi="Times New Roman"/>
          <w:sz w:val="28"/>
          <w:szCs w:val="28"/>
        </w:rPr>
        <w:t>п</w:t>
      </w:r>
      <w:r w:rsidRPr="008E5483">
        <w:rPr>
          <w:rFonts w:ascii="Times New Roman" w:hAnsi="Times New Roman"/>
          <w:sz w:val="28"/>
          <w:szCs w:val="28"/>
        </w:rPr>
        <w:t>олоса препятствия</w:t>
      </w:r>
      <w:r>
        <w:rPr>
          <w:rFonts w:ascii="Times New Roman" w:hAnsi="Times New Roman"/>
          <w:sz w:val="28"/>
          <w:szCs w:val="28"/>
        </w:rPr>
        <w:t xml:space="preserve"> с мячом»</w:t>
      </w:r>
      <w:r w:rsidRPr="001364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FF4693">
        <w:rPr>
          <w:rFonts w:ascii="Times New Roman" w:hAnsi="Times New Roman"/>
          <w:sz w:val="28"/>
          <w:szCs w:val="28"/>
        </w:rPr>
        <w:t xml:space="preserve">азница результата по сравнению </w:t>
      </w:r>
      <w:r>
        <w:rPr>
          <w:rFonts w:ascii="Times New Roman" w:hAnsi="Times New Roman"/>
          <w:sz w:val="28"/>
          <w:szCs w:val="28"/>
        </w:rPr>
        <w:t>с началом эксперимента, равна 0,64% в контрольной группе и 4,61</w:t>
      </w:r>
      <w:r w:rsidRPr="00FF4693">
        <w:rPr>
          <w:rFonts w:ascii="Times New Roman" w:hAnsi="Times New Roman"/>
          <w:sz w:val="28"/>
          <w:szCs w:val="28"/>
        </w:rPr>
        <w:t>% – в экспериментальной группе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 xml:space="preserve">Межгрупповая разница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FF4693">
        <w:rPr>
          <w:rFonts w:ascii="Times New Roman" w:hAnsi="Times New Roman"/>
          <w:color w:val="000000"/>
          <w:spacing w:val="-1"/>
          <w:sz w:val="28"/>
          <w:szCs w:val="28"/>
        </w:rPr>
        <w:t>достоверна (</w:t>
      </w:r>
      <w:r>
        <w:rPr>
          <w:rFonts w:ascii="Times New Roman" w:hAnsi="Times New Roman"/>
          <w:sz w:val="28"/>
          <w:szCs w:val="28"/>
        </w:rPr>
        <w:t>Р&lt;0,05).</w:t>
      </w:r>
    </w:p>
    <w:p w:rsidR="002D1E51" w:rsidRDefault="002D1E51" w:rsidP="00813A06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3. Экспериментальная методика</w:t>
      </w:r>
      <w:r w:rsidRPr="00FF4693">
        <w:rPr>
          <w:rFonts w:ascii="Times New Roman" w:hAnsi="Times New Roman"/>
          <w:sz w:val="28"/>
          <w:szCs w:val="28"/>
        </w:rPr>
        <w:t xml:space="preserve"> с применением </w:t>
      </w:r>
      <w:r w:rsidRPr="00FF4693">
        <w:rPr>
          <w:rFonts w:ascii="Times New Roman" w:hAnsi="Times New Roman"/>
          <w:color w:val="000000"/>
          <w:sz w:val="28"/>
          <w:szCs w:val="28"/>
        </w:rPr>
        <w:t>специально подобранных упражнений, выполняемых с использовани</w:t>
      </w:r>
      <w:r>
        <w:rPr>
          <w:rFonts w:ascii="Times New Roman" w:hAnsi="Times New Roman"/>
          <w:color w:val="000000"/>
          <w:sz w:val="28"/>
          <w:szCs w:val="28"/>
        </w:rPr>
        <w:t>ем метода  вариативного упражнения</w:t>
      </w:r>
      <w:r w:rsidRPr="00FF4693">
        <w:rPr>
          <w:rFonts w:ascii="Times New Roman" w:hAnsi="Times New Roman"/>
          <w:color w:val="000000"/>
          <w:sz w:val="28"/>
          <w:szCs w:val="28"/>
        </w:rPr>
        <w:t>,</w:t>
      </w:r>
      <w:r w:rsidRPr="00FF4693">
        <w:rPr>
          <w:rFonts w:ascii="Times New Roman" w:hAnsi="Times New Roman"/>
          <w:sz w:val="28"/>
          <w:szCs w:val="28"/>
        </w:rPr>
        <w:t xml:space="preserve"> позволило улучшить показатели. </w:t>
      </w:r>
    </w:p>
    <w:p w:rsidR="002D1E51" w:rsidRDefault="002D1E51" w:rsidP="00813A06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 итоге проведения педагогического эксперимента по показанию теста «</w:t>
      </w:r>
      <w:r w:rsidRPr="008E5483">
        <w:rPr>
          <w:rFonts w:ascii="Times New Roman" w:hAnsi="Times New Roman"/>
          <w:sz w:val="28"/>
          <w:szCs w:val="28"/>
        </w:rPr>
        <w:t>Владения мячом в условиях дефицита пространства (0,5)</w:t>
      </w:r>
      <w:r>
        <w:rPr>
          <w:rFonts w:ascii="Times New Roman" w:hAnsi="Times New Roman"/>
          <w:sz w:val="28"/>
          <w:szCs w:val="28"/>
        </w:rPr>
        <w:t>» мы получили достоверно значимое различие между КГ и ЭГ (</w:t>
      </w:r>
      <w:r w:rsidRPr="002962C3">
        <w:rPr>
          <w:rFonts w:ascii="Times New Roman" w:hAnsi="Times New Roman"/>
          <w:sz w:val="28"/>
          <w:szCs w:val="28"/>
          <w:lang w:val="en-US"/>
        </w:rPr>
        <w:t>t</w:t>
      </w:r>
      <w:r w:rsidRPr="002962C3">
        <w:rPr>
          <w:rFonts w:ascii="Times New Roman" w:hAnsi="Times New Roman"/>
          <w:sz w:val="28"/>
          <w:szCs w:val="28"/>
        </w:rPr>
        <w:t xml:space="preserve"> = 2,</w:t>
      </w:r>
      <w:r>
        <w:rPr>
          <w:rFonts w:ascii="Times New Roman" w:hAnsi="Times New Roman"/>
          <w:sz w:val="28"/>
          <w:szCs w:val="28"/>
        </w:rPr>
        <w:t xml:space="preserve">4; </w:t>
      </w:r>
      <w:r w:rsidRPr="002962C3">
        <w:rPr>
          <w:rFonts w:ascii="Times New Roman" w:hAnsi="Times New Roman"/>
          <w:sz w:val="28"/>
          <w:szCs w:val="28"/>
        </w:rPr>
        <w:t>Р&lt;0,05</w:t>
      </w:r>
      <w:r>
        <w:rPr>
          <w:rFonts w:ascii="Times New Roman" w:hAnsi="Times New Roman"/>
          <w:sz w:val="28"/>
          <w:szCs w:val="28"/>
        </w:rPr>
        <w:t>).</w:t>
      </w:r>
      <w:r w:rsidRPr="002962C3">
        <w:rPr>
          <w:sz w:val="28"/>
          <w:szCs w:val="28"/>
        </w:rPr>
        <w:t xml:space="preserve"> </w:t>
      </w:r>
      <w:r w:rsidRPr="002962C3">
        <w:rPr>
          <w:rFonts w:ascii="Times New Roman" w:hAnsi="Times New Roman"/>
          <w:sz w:val="28"/>
          <w:szCs w:val="28"/>
        </w:rPr>
        <w:t>Средний результат контрольной группы со</w:t>
      </w:r>
      <w:r>
        <w:rPr>
          <w:rFonts w:ascii="Times New Roman" w:hAnsi="Times New Roman"/>
          <w:sz w:val="28"/>
          <w:szCs w:val="28"/>
        </w:rPr>
        <w:t>ставил 8,39 сек.</w:t>
      </w:r>
      <w:r w:rsidRPr="002962C3">
        <w:rPr>
          <w:rFonts w:ascii="Times New Roman" w:hAnsi="Times New Roman"/>
          <w:sz w:val="28"/>
          <w:szCs w:val="28"/>
        </w:rPr>
        <w:t xml:space="preserve">, в экспериментальной – </w:t>
      </w:r>
      <w:r>
        <w:rPr>
          <w:rFonts w:ascii="Times New Roman" w:hAnsi="Times New Roman"/>
          <w:sz w:val="28"/>
          <w:szCs w:val="28"/>
        </w:rPr>
        <w:t xml:space="preserve">8,03 сек. </w:t>
      </w:r>
    </w:p>
    <w:p w:rsidR="002D1E51" w:rsidRDefault="002D1E51" w:rsidP="00813A06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показателях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8E5483">
        <w:rPr>
          <w:rFonts w:ascii="Times New Roman" w:hAnsi="Times New Roman"/>
          <w:sz w:val="28"/>
          <w:szCs w:val="28"/>
        </w:rPr>
        <w:t>Владения мячом в условиях дефицита пространства (0,</w:t>
      </w:r>
      <w:r>
        <w:rPr>
          <w:rFonts w:ascii="Times New Roman" w:hAnsi="Times New Roman"/>
          <w:sz w:val="28"/>
          <w:szCs w:val="28"/>
        </w:rPr>
        <w:t>2</w:t>
      </w:r>
      <w:r w:rsidRPr="008E5483"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>» мы также получили достоверно значимое различие между контрольной и экспериментальной группой (</w:t>
      </w:r>
      <w:r w:rsidRPr="002962C3">
        <w:rPr>
          <w:rFonts w:ascii="Times New Roman" w:hAnsi="Times New Roman"/>
          <w:sz w:val="28"/>
          <w:szCs w:val="28"/>
          <w:lang w:val="en-US"/>
        </w:rPr>
        <w:t>t</w:t>
      </w:r>
      <w:r w:rsidRPr="002962C3">
        <w:rPr>
          <w:rFonts w:ascii="Times New Roman" w:hAnsi="Times New Roman"/>
          <w:sz w:val="28"/>
          <w:szCs w:val="28"/>
        </w:rPr>
        <w:t xml:space="preserve"> = 2,</w:t>
      </w:r>
      <w:r>
        <w:rPr>
          <w:rFonts w:ascii="Times New Roman" w:hAnsi="Times New Roman"/>
          <w:sz w:val="28"/>
          <w:szCs w:val="28"/>
        </w:rPr>
        <w:t>21;</w:t>
      </w:r>
      <w:r w:rsidRPr="002962C3">
        <w:rPr>
          <w:rFonts w:ascii="Times New Roman" w:hAnsi="Times New Roman"/>
          <w:sz w:val="28"/>
          <w:szCs w:val="28"/>
        </w:rPr>
        <w:t xml:space="preserve"> Р&lt;0,05</w:t>
      </w:r>
      <w:r>
        <w:rPr>
          <w:rFonts w:ascii="Times New Roman" w:hAnsi="Times New Roman"/>
          <w:sz w:val="28"/>
          <w:szCs w:val="28"/>
        </w:rPr>
        <w:t>).</w:t>
      </w:r>
      <w:r w:rsidRPr="007C652E">
        <w:rPr>
          <w:rFonts w:ascii="Times New Roman" w:hAnsi="Times New Roman"/>
          <w:sz w:val="28"/>
          <w:szCs w:val="28"/>
        </w:rPr>
        <w:t xml:space="preserve"> </w:t>
      </w:r>
      <w:r w:rsidRPr="002962C3">
        <w:rPr>
          <w:rFonts w:ascii="Times New Roman" w:hAnsi="Times New Roman"/>
          <w:sz w:val="28"/>
          <w:szCs w:val="28"/>
        </w:rPr>
        <w:t>Средний результат контрольной группы со</w:t>
      </w:r>
      <w:r>
        <w:rPr>
          <w:rFonts w:ascii="Times New Roman" w:hAnsi="Times New Roman"/>
          <w:sz w:val="28"/>
          <w:szCs w:val="28"/>
        </w:rPr>
        <w:t>ставил 9,25 сек.</w:t>
      </w:r>
      <w:r w:rsidRPr="002962C3">
        <w:rPr>
          <w:rFonts w:ascii="Times New Roman" w:hAnsi="Times New Roman"/>
          <w:sz w:val="28"/>
          <w:szCs w:val="28"/>
        </w:rPr>
        <w:t xml:space="preserve">, в экспериментальной – </w:t>
      </w:r>
      <w:r>
        <w:rPr>
          <w:rFonts w:ascii="Times New Roman" w:hAnsi="Times New Roman"/>
          <w:sz w:val="28"/>
          <w:szCs w:val="28"/>
        </w:rPr>
        <w:t>8,83 сек.</w:t>
      </w:r>
    </w:p>
    <w:p w:rsidR="002D1E51" w:rsidRDefault="002D1E51" w:rsidP="00813A06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Анализ итоговых результатов в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8E5483">
        <w:rPr>
          <w:rFonts w:ascii="Times New Roman" w:hAnsi="Times New Roman"/>
          <w:sz w:val="28"/>
          <w:szCs w:val="28"/>
        </w:rPr>
        <w:t>Бег с изменением направления движения вправо</w:t>
      </w:r>
      <w:r>
        <w:rPr>
          <w:rFonts w:ascii="Times New Roman" w:hAnsi="Times New Roman"/>
          <w:sz w:val="28"/>
          <w:szCs w:val="28"/>
        </w:rPr>
        <w:t>»</w:t>
      </w:r>
      <w:r w:rsidRPr="007C652E">
        <w:rPr>
          <w:rFonts w:ascii="Times New Roman" w:hAnsi="Times New Roman"/>
          <w:sz w:val="28"/>
          <w:szCs w:val="28"/>
        </w:rPr>
        <w:t xml:space="preserve"> показывает статистически значимое превосходство экспериментальной группы над контрольной по данному показателю (</w:t>
      </w:r>
      <w:r w:rsidRPr="007C652E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 = 2,09, Р&lt;0,05). С</w:t>
      </w:r>
      <w:r w:rsidRPr="007C652E">
        <w:rPr>
          <w:rFonts w:ascii="Times New Roman" w:hAnsi="Times New Roman"/>
          <w:sz w:val="28"/>
          <w:szCs w:val="28"/>
        </w:rPr>
        <w:t>реднее время выполнения данного тестового задания в экспериментальной группе сос</w:t>
      </w:r>
      <w:r>
        <w:rPr>
          <w:rFonts w:ascii="Times New Roman" w:hAnsi="Times New Roman"/>
          <w:sz w:val="28"/>
          <w:szCs w:val="28"/>
        </w:rPr>
        <w:t xml:space="preserve">тавило 8,36 сек., </w:t>
      </w:r>
      <w:r w:rsidRPr="007C652E">
        <w:rPr>
          <w:rFonts w:ascii="Times New Roman" w:hAnsi="Times New Roman"/>
          <w:sz w:val="28"/>
          <w:szCs w:val="28"/>
        </w:rPr>
        <w:t xml:space="preserve">в контрольной </w:t>
      </w:r>
      <w:r>
        <w:rPr>
          <w:rFonts w:ascii="Times New Roman" w:hAnsi="Times New Roman"/>
          <w:sz w:val="28"/>
          <w:szCs w:val="28"/>
        </w:rPr>
        <w:t>8,59</w:t>
      </w:r>
      <w:r w:rsidRPr="007C652E">
        <w:rPr>
          <w:rFonts w:ascii="Times New Roman" w:hAnsi="Times New Roman"/>
          <w:sz w:val="28"/>
          <w:szCs w:val="28"/>
        </w:rPr>
        <w:t xml:space="preserve"> сек. </w:t>
      </w:r>
    </w:p>
    <w:p w:rsidR="002D1E51" w:rsidRDefault="002D1E51" w:rsidP="00813A06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показателях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8E5483">
        <w:rPr>
          <w:rFonts w:ascii="Times New Roman" w:hAnsi="Times New Roman"/>
          <w:sz w:val="28"/>
          <w:szCs w:val="28"/>
        </w:rPr>
        <w:t>Бег с изменением направления движения</w:t>
      </w:r>
      <w:r>
        <w:rPr>
          <w:rFonts w:ascii="Times New Roman" w:hAnsi="Times New Roman"/>
          <w:sz w:val="28"/>
          <w:szCs w:val="28"/>
        </w:rPr>
        <w:t xml:space="preserve"> вле</w:t>
      </w:r>
      <w:r w:rsidRPr="008E5483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>» нами выявлено достоверно значимое различия между контрольной и экспериментальной группой  (</w:t>
      </w:r>
      <w:r w:rsidRPr="002962C3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 = 3,16;</w:t>
      </w:r>
      <w:r w:rsidRPr="002962C3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&lt;</w:t>
      </w:r>
      <w:r w:rsidRPr="002962C3">
        <w:rPr>
          <w:rFonts w:ascii="Times New Roman" w:hAnsi="Times New Roman"/>
          <w:sz w:val="28"/>
          <w:szCs w:val="28"/>
        </w:rPr>
        <w:t>0,05</w:t>
      </w:r>
      <w:r>
        <w:rPr>
          <w:rFonts w:ascii="Times New Roman" w:hAnsi="Times New Roman"/>
          <w:sz w:val="28"/>
          <w:szCs w:val="28"/>
        </w:rPr>
        <w:t>).</w:t>
      </w:r>
      <w:r w:rsidRPr="007C652E">
        <w:rPr>
          <w:rFonts w:ascii="Times New Roman" w:hAnsi="Times New Roman"/>
          <w:sz w:val="28"/>
          <w:szCs w:val="28"/>
        </w:rPr>
        <w:t xml:space="preserve"> </w:t>
      </w:r>
      <w:r w:rsidRPr="002962C3">
        <w:rPr>
          <w:rFonts w:ascii="Times New Roman" w:hAnsi="Times New Roman"/>
          <w:sz w:val="28"/>
          <w:szCs w:val="28"/>
        </w:rPr>
        <w:t>Средний результат контрольной группы со</w:t>
      </w:r>
      <w:r>
        <w:rPr>
          <w:rFonts w:ascii="Times New Roman" w:hAnsi="Times New Roman"/>
          <w:sz w:val="28"/>
          <w:szCs w:val="28"/>
        </w:rPr>
        <w:t>ставил 8,99 сек.</w:t>
      </w:r>
      <w:r w:rsidRPr="002962C3">
        <w:rPr>
          <w:rFonts w:ascii="Times New Roman" w:hAnsi="Times New Roman"/>
          <w:sz w:val="28"/>
          <w:szCs w:val="28"/>
        </w:rPr>
        <w:t xml:space="preserve">, в экспериментальной – </w:t>
      </w:r>
      <w:r>
        <w:rPr>
          <w:rFonts w:ascii="Times New Roman" w:hAnsi="Times New Roman"/>
          <w:sz w:val="28"/>
          <w:szCs w:val="28"/>
        </w:rPr>
        <w:t xml:space="preserve">8,61 сек. </w:t>
      </w:r>
    </w:p>
    <w:p w:rsidR="002D1E51" w:rsidRDefault="002D1E51" w:rsidP="00813A06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 w:rsidRPr="00B5055B">
        <w:rPr>
          <w:rFonts w:ascii="Times New Roman" w:hAnsi="Times New Roman"/>
          <w:sz w:val="28"/>
          <w:szCs w:val="28"/>
        </w:rPr>
        <w:t xml:space="preserve">При сравнении среднего времени </w:t>
      </w:r>
      <w:r>
        <w:rPr>
          <w:rFonts w:ascii="Times New Roman" w:hAnsi="Times New Roman"/>
          <w:sz w:val="28"/>
          <w:szCs w:val="28"/>
        </w:rPr>
        <w:t xml:space="preserve">в показателе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>Бег</w:t>
      </w:r>
      <w:r w:rsidRPr="008E5483">
        <w:rPr>
          <w:rFonts w:ascii="Times New Roman" w:hAnsi="Times New Roman"/>
          <w:sz w:val="28"/>
          <w:szCs w:val="28"/>
        </w:rPr>
        <w:t xml:space="preserve"> без мяча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B5055B">
        <w:rPr>
          <w:rFonts w:ascii="Times New Roman" w:hAnsi="Times New Roman"/>
          <w:sz w:val="28"/>
          <w:szCs w:val="28"/>
        </w:rPr>
        <w:t>мы также получили достоверные отличия в контрольной и экспериментальной группе в конце эксперимента (</w:t>
      </w:r>
      <w:r w:rsidRPr="00B5055B">
        <w:rPr>
          <w:rFonts w:ascii="Times New Roman" w:hAnsi="Times New Roman"/>
          <w:sz w:val="28"/>
          <w:szCs w:val="28"/>
          <w:lang w:val="en-US"/>
        </w:rPr>
        <w:t>t</w:t>
      </w:r>
      <w:r w:rsidRPr="00B5055B">
        <w:rPr>
          <w:rFonts w:ascii="Times New Roman" w:hAnsi="Times New Roman"/>
          <w:sz w:val="28"/>
          <w:szCs w:val="28"/>
        </w:rPr>
        <w:t xml:space="preserve"> = 2,</w:t>
      </w:r>
      <w:r>
        <w:rPr>
          <w:rFonts w:ascii="Times New Roman" w:hAnsi="Times New Roman"/>
          <w:sz w:val="28"/>
          <w:szCs w:val="28"/>
        </w:rPr>
        <w:t>78;</w:t>
      </w:r>
      <w:r w:rsidRPr="00B5055B">
        <w:rPr>
          <w:rFonts w:ascii="Times New Roman" w:hAnsi="Times New Roman"/>
          <w:sz w:val="28"/>
          <w:szCs w:val="28"/>
        </w:rPr>
        <w:t xml:space="preserve"> Р&lt;0,05). Средний результат контрольной группы со</w:t>
      </w:r>
      <w:r>
        <w:rPr>
          <w:rFonts w:ascii="Times New Roman" w:hAnsi="Times New Roman"/>
          <w:sz w:val="28"/>
          <w:szCs w:val="28"/>
        </w:rPr>
        <w:t>ставил 6,32 сек.</w:t>
      </w:r>
      <w:r w:rsidRPr="00B5055B">
        <w:rPr>
          <w:rFonts w:ascii="Times New Roman" w:hAnsi="Times New Roman"/>
          <w:sz w:val="28"/>
          <w:szCs w:val="28"/>
        </w:rPr>
        <w:t xml:space="preserve">, в экспериментальной – </w:t>
      </w:r>
      <w:r>
        <w:rPr>
          <w:rFonts w:ascii="Times New Roman" w:hAnsi="Times New Roman"/>
          <w:sz w:val="28"/>
          <w:szCs w:val="28"/>
        </w:rPr>
        <w:t>5,93сек</w:t>
      </w:r>
      <w:r w:rsidRPr="00B5055B">
        <w:rPr>
          <w:rFonts w:ascii="Times New Roman" w:hAnsi="Times New Roman"/>
          <w:sz w:val="28"/>
          <w:szCs w:val="28"/>
        </w:rPr>
        <w:t xml:space="preserve">. </w:t>
      </w:r>
    </w:p>
    <w:p w:rsidR="002D1E51" w:rsidRDefault="002D1E51" w:rsidP="00813A06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 w:rsidRPr="00B5055B">
        <w:rPr>
          <w:rFonts w:ascii="Times New Roman" w:hAnsi="Times New Roman"/>
          <w:sz w:val="28"/>
          <w:szCs w:val="28"/>
        </w:rPr>
        <w:t xml:space="preserve">При сравнении среднего времени </w:t>
      </w:r>
      <w:r>
        <w:rPr>
          <w:rFonts w:ascii="Times New Roman" w:hAnsi="Times New Roman"/>
          <w:sz w:val="28"/>
          <w:szCs w:val="28"/>
        </w:rPr>
        <w:t xml:space="preserve">в показателе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 xml:space="preserve">Бег с мячом» </w:t>
      </w:r>
      <w:r w:rsidRPr="00B5055B">
        <w:rPr>
          <w:rFonts w:ascii="Times New Roman" w:hAnsi="Times New Roman"/>
          <w:sz w:val="28"/>
          <w:szCs w:val="28"/>
        </w:rPr>
        <w:t>мы также получили достоверные отличия в контрольной и экспериментальной группе в конце эксперимента (</w:t>
      </w:r>
      <w:r w:rsidRPr="00B5055B">
        <w:rPr>
          <w:rFonts w:ascii="Times New Roman" w:hAnsi="Times New Roman"/>
          <w:sz w:val="28"/>
          <w:szCs w:val="28"/>
          <w:lang w:val="en-US"/>
        </w:rPr>
        <w:t>t</w:t>
      </w:r>
      <w:r w:rsidRPr="00B5055B">
        <w:rPr>
          <w:rFonts w:ascii="Times New Roman" w:hAnsi="Times New Roman"/>
          <w:sz w:val="28"/>
          <w:szCs w:val="28"/>
        </w:rPr>
        <w:t xml:space="preserve"> = 2,</w:t>
      </w:r>
      <w:r>
        <w:rPr>
          <w:rFonts w:ascii="Times New Roman" w:hAnsi="Times New Roman"/>
          <w:sz w:val="28"/>
          <w:szCs w:val="28"/>
        </w:rPr>
        <w:t>29;</w:t>
      </w:r>
      <w:r w:rsidRPr="00B5055B">
        <w:rPr>
          <w:rFonts w:ascii="Times New Roman" w:hAnsi="Times New Roman"/>
          <w:sz w:val="28"/>
          <w:szCs w:val="28"/>
        </w:rPr>
        <w:t xml:space="preserve"> Р&lt;0,05). Средний результат контрольной группы со</w:t>
      </w:r>
      <w:r>
        <w:rPr>
          <w:rFonts w:ascii="Times New Roman" w:hAnsi="Times New Roman"/>
          <w:sz w:val="28"/>
          <w:szCs w:val="28"/>
        </w:rPr>
        <w:t>ставил 7,76 сек.</w:t>
      </w:r>
      <w:r w:rsidRPr="00B5055B">
        <w:rPr>
          <w:rFonts w:ascii="Times New Roman" w:hAnsi="Times New Roman"/>
          <w:sz w:val="28"/>
          <w:szCs w:val="28"/>
        </w:rPr>
        <w:t xml:space="preserve">, в экспериментальной – </w:t>
      </w:r>
      <w:r>
        <w:rPr>
          <w:rFonts w:ascii="Times New Roman" w:hAnsi="Times New Roman"/>
          <w:sz w:val="28"/>
          <w:szCs w:val="28"/>
        </w:rPr>
        <w:t>7,37 сек</w:t>
      </w:r>
      <w:r w:rsidRPr="00B5055B">
        <w:rPr>
          <w:rFonts w:ascii="Times New Roman" w:hAnsi="Times New Roman"/>
          <w:sz w:val="28"/>
          <w:szCs w:val="28"/>
        </w:rPr>
        <w:t xml:space="preserve">. </w:t>
      </w:r>
    </w:p>
    <w:p w:rsidR="002D1E51" w:rsidRDefault="002D1E51" w:rsidP="00813A06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тесте </w:t>
      </w: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8E5483">
        <w:rPr>
          <w:rFonts w:ascii="Times New Roman" w:hAnsi="Times New Roman"/>
          <w:sz w:val="28"/>
          <w:szCs w:val="28"/>
        </w:rPr>
        <w:t>Полоса препятствия</w:t>
      </w:r>
      <w:r>
        <w:rPr>
          <w:rFonts w:ascii="Times New Roman" w:hAnsi="Times New Roman"/>
          <w:sz w:val="28"/>
          <w:szCs w:val="28"/>
        </w:rPr>
        <w:t xml:space="preserve"> без мяча» выявлено достоверно значимое различие между контрольной и экспериментальной группой (</w:t>
      </w:r>
      <w:r w:rsidRPr="002962C3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 = 5;</w:t>
      </w:r>
      <w:r w:rsidRPr="002962C3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&lt;</w:t>
      </w:r>
      <w:r w:rsidRPr="002962C3">
        <w:rPr>
          <w:rFonts w:ascii="Times New Roman" w:hAnsi="Times New Roman"/>
          <w:sz w:val="28"/>
          <w:szCs w:val="28"/>
        </w:rPr>
        <w:t>0,05</w:t>
      </w:r>
      <w:r>
        <w:rPr>
          <w:rFonts w:ascii="Times New Roman" w:hAnsi="Times New Roman"/>
          <w:sz w:val="28"/>
          <w:szCs w:val="28"/>
        </w:rPr>
        <w:t>).</w:t>
      </w:r>
      <w:r w:rsidRPr="007C652E">
        <w:rPr>
          <w:rFonts w:ascii="Times New Roman" w:hAnsi="Times New Roman"/>
          <w:sz w:val="28"/>
          <w:szCs w:val="28"/>
        </w:rPr>
        <w:t xml:space="preserve"> </w:t>
      </w:r>
      <w:r w:rsidRPr="002962C3">
        <w:rPr>
          <w:rFonts w:ascii="Times New Roman" w:hAnsi="Times New Roman"/>
          <w:sz w:val="28"/>
          <w:szCs w:val="28"/>
        </w:rPr>
        <w:t>Средний результат контрольной группы со</w:t>
      </w:r>
      <w:r>
        <w:rPr>
          <w:rFonts w:ascii="Times New Roman" w:hAnsi="Times New Roman"/>
          <w:sz w:val="28"/>
          <w:szCs w:val="28"/>
        </w:rPr>
        <w:t>ставил 22,71 сек.</w:t>
      </w:r>
      <w:r w:rsidRPr="002962C3">
        <w:rPr>
          <w:rFonts w:ascii="Times New Roman" w:hAnsi="Times New Roman"/>
          <w:sz w:val="28"/>
          <w:szCs w:val="28"/>
        </w:rPr>
        <w:t xml:space="preserve">, в экспериментальной – </w:t>
      </w:r>
      <w:r>
        <w:rPr>
          <w:rFonts w:ascii="Times New Roman" w:hAnsi="Times New Roman"/>
          <w:sz w:val="28"/>
          <w:szCs w:val="28"/>
        </w:rPr>
        <w:t xml:space="preserve">21,6 сек. </w:t>
      </w:r>
    </w:p>
    <w:p w:rsidR="002D1E51" w:rsidRPr="005C636E" w:rsidRDefault="002D1E51" w:rsidP="00813A06">
      <w:pPr>
        <w:shd w:val="clear" w:color="auto" w:fill="FFFFFF"/>
        <w:spacing w:after="0" w:line="360" w:lineRule="auto"/>
        <w:ind w:right="24" w:firstLine="426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EE452A">
        <w:rPr>
          <w:rFonts w:ascii="Times New Roman" w:hAnsi="Times New Roman"/>
          <w:sz w:val="28"/>
          <w:szCs w:val="28"/>
        </w:rPr>
        <w:t xml:space="preserve">В тесте </w:t>
      </w:r>
      <w:r w:rsidRPr="00EE452A"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Pr="00EE452A">
        <w:rPr>
          <w:rFonts w:ascii="Times New Roman" w:hAnsi="Times New Roman"/>
          <w:sz w:val="28"/>
          <w:szCs w:val="28"/>
        </w:rPr>
        <w:t xml:space="preserve">Полоса препятствия с мячом» результат в экспериментальной группе составил </w:t>
      </w:r>
      <w:r>
        <w:rPr>
          <w:rFonts w:ascii="Times New Roman" w:hAnsi="Times New Roman"/>
          <w:sz w:val="28"/>
          <w:szCs w:val="28"/>
        </w:rPr>
        <w:t>26,93 сек.</w:t>
      </w:r>
      <w:r w:rsidRPr="00EE452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контрольной – 28,0</w:t>
      </w:r>
      <w:r w:rsidRPr="00EE4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сек. </w:t>
      </w:r>
      <w:r w:rsidRPr="00EE452A">
        <w:rPr>
          <w:rFonts w:ascii="Times New Roman" w:hAnsi="Times New Roman"/>
          <w:sz w:val="28"/>
          <w:szCs w:val="28"/>
        </w:rPr>
        <w:t>(</w:t>
      </w:r>
      <w:r w:rsidRPr="00EE452A">
        <w:rPr>
          <w:rFonts w:ascii="Times New Roman" w:hAnsi="Times New Roman"/>
          <w:sz w:val="28"/>
          <w:szCs w:val="28"/>
          <w:lang w:val="en-US"/>
        </w:rPr>
        <w:t>t</w:t>
      </w:r>
      <w:r w:rsidRPr="00EE452A">
        <w:rPr>
          <w:rFonts w:ascii="Times New Roman" w:hAnsi="Times New Roman"/>
          <w:sz w:val="28"/>
          <w:szCs w:val="28"/>
        </w:rPr>
        <w:t xml:space="preserve"> = 2,</w:t>
      </w:r>
      <w:r>
        <w:rPr>
          <w:rFonts w:ascii="Times New Roman" w:hAnsi="Times New Roman"/>
          <w:sz w:val="28"/>
          <w:szCs w:val="28"/>
        </w:rPr>
        <w:t>37;</w:t>
      </w:r>
      <w:r w:rsidRPr="00EE452A">
        <w:rPr>
          <w:rFonts w:ascii="Times New Roman" w:hAnsi="Times New Roman"/>
          <w:sz w:val="28"/>
          <w:szCs w:val="28"/>
        </w:rPr>
        <w:t xml:space="preserve"> </w:t>
      </w:r>
      <w:r w:rsidRPr="002962C3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&lt;</w:t>
      </w:r>
      <w:r w:rsidRPr="002962C3">
        <w:rPr>
          <w:rFonts w:ascii="Times New Roman" w:hAnsi="Times New Roman"/>
          <w:sz w:val="28"/>
          <w:szCs w:val="28"/>
        </w:rPr>
        <w:t>0,05</w:t>
      </w:r>
      <w:r w:rsidRPr="00EE452A">
        <w:rPr>
          <w:rFonts w:ascii="Times New Roman" w:hAnsi="Times New Roman"/>
          <w:sz w:val="28"/>
          <w:szCs w:val="28"/>
        </w:rPr>
        <w:t xml:space="preserve">). </w:t>
      </w:r>
    </w:p>
    <w:p w:rsidR="002D1E51" w:rsidRPr="00FF4693" w:rsidRDefault="002D1E51" w:rsidP="005C636E">
      <w:pPr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FF4693">
        <w:rPr>
          <w:rFonts w:ascii="Times New Roman" w:hAnsi="Times New Roman"/>
          <w:sz w:val="28"/>
          <w:szCs w:val="28"/>
        </w:rPr>
        <w:t>Поставленная цель достигнута, гипотеза подтвердилась, задачи выполнены.</w:t>
      </w:r>
    </w:p>
    <w:p w:rsidR="002D1E51" w:rsidRDefault="002D1E51" w:rsidP="00813A06">
      <w:pPr>
        <w:rPr>
          <w:rFonts w:ascii="Times New Roman" w:hAnsi="Times New Roman"/>
          <w:sz w:val="28"/>
          <w:szCs w:val="28"/>
        </w:rPr>
      </w:pPr>
    </w:p>
    <w:p w:rsidR="002D1E51" w:rsidRDefault="002D1E51" w:rsidP="0012466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12466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12466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12466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12466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12466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12466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12466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12466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12466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12466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51" w:rsidRPr="00B9280C" w:rsidRDefault="002D1E51" w:rsidP="00124664">
      <w:pPr>
        <w:jc w:val="center"/>
        <w:rPr>
          <w:rFonts w:ascii="Times New Roman" w:hAnsi="Times New Roman"/>
          <w:b/>
          <w:sz w:val="28"/>
          <w:szCs w:val="28"/>
        </w:rPr>
      </w:pPr>
      <w:r w:rsidRPr="00B9280C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Абдул Сахиб Аль Джамшир Влияние физической нагрузки на точность двигательных действий футболистов: автореф. дис. … канд. пед. наук. – Москва, ГЦОЛИФК, 1987. – 23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Антипов А.В. Диагностика и тренировка двигательных способностей в детско-юношеском футболе [Текст]: научно-методическое пособие /А.В. Антипов, В.П. Губа, С.Ю. Тюленьков. – Москва: Советский спорт, 2008. - 152 с. 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Ашмарин Б. А. Теория и методика педагогических исследований в физическом воспитании: пособие для студентов, аспирантов и преподавателей ин-тов физ.культуры / Б. А. Ашмарин. Москва: Физкультура и спорт, 1978. - 223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Бабуджян С.Г. Исследование путей совершенствования точности ударных действий футболистов в специальных заданиях:</w:t>
      </w:r>
      <w:r w:rsidRPr="00A824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автореф. дис. … канд. пед. наук. – Москва, 1987, ВНИИФК. – 27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Базилевич О.П. Управление подготовкой высококвалифицированных футболистов на основе моделирования тренировочного процесса:</w:t>
      </w:r>
      <w:r w:rsidRPr="00A824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автореф. дис. … канд. пед. наук. – Москва, 1983, ВНИИФК. – 20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Бальсевич В. К. Инновационные направления научных исследований в сфере физической культуры и спорта / В. К. Бальсевич, Б. Н. Шустин // Вестник спортивной науки. 2004. № 2. – С. 3-7.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Баляев  Б.А. Зрительные компоненты техники ударов в футболе // Теория и практика физической культуры. – 1967.- № 10. – С. 29.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Безруких М. М. и др. Возрастная физиология: (Физиология развития ребёнка): Учеб. пособие для студ. высш. пед. учеб. заведений / М. М Безруких, В. Д. Сонькин, Д. А. Фарбер. – Москва: Издательский центр «Академия», 2002. – 416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Безъязычный Б.И. Формирование ударных движений по показателям целевой точности у юных спортсменов 12-16 лет (на примере футбола):</w:t>
      </w:r>
      <w:r w:rsidRPr="000566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автореф. дис. … канд. пед. наук. – Харьков, ГПИ им. Г.С. Скороводы, 1991. – 23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Бесков К.И. Игровой метод в действии // Футбол: Ежегодник 1981. Москва: Физкультура и спорт, 1981. – С. 9-16.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Библиотека футбольного тренера. Программа юношеских тренировок. Тренировки в возрасте 13-16 лет. Шон Грин. Фонд «Национальная академия футбола», 2009. – 171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Блащак И.М. Точность ударов по воротам в соревнованиях и тренировках футболистов и факторы, её определяющие:</w:t>
      </w:r>
      <w:r w:rsidRPr="00D744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автореф. дис. … канд. пед. наук. – Москва, ГЦОЛИФК,1991. – 22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Бриль М.С. Отбор в спортивных играх. – Москва: ФиС, 1980. – 127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Бубнов А. Анализ тенденций развития футбола на основании наблюдений первенства Европы </w:t>
      </w:r>
      <w:smartTag w:uri="urn:schemas-microsoft-com:office:smarttags" w:element="metricconverter">
        <w:smartTagPr>
          <w:attr w:name="ProductID" w:val="2000 г"/>
        </w:smartTagPr>
        <w:r>
          <w:rPr>
            <w:rFonts w:ascii="Times New Roman" w:hAnsi="Times New Roman"/>
            <w:sz w:val="28"/>
            <w:szCs w:val="28"/>
          </w:rPr>
          <w:t>2000 г</w:t>
        </w:r>
      </w:smartTag>
      <w:r>
        <w:rPr>
          <w:rFonts w:ascii="Times New Roman" w:hAnsi="Times New Roman"/>
          <w:sz w:val="28"/>
          <w:szCs w:val="28"/>
        </w:rPr>
        <w:t>. // Теория и практика футбола. – 2000.- № 3. – С. 2-4.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Бубнов А. Анализ игр Кубка Мира </w:t>
      </w:r>
      <w:smartTag w:uri="urn:schemas-microsoft-com:office:smarttags" w:element="metricconverter">
        <w:smartTagPr>
          <w:attr w:name="ProductID" w:val="2002 г"/>
        </w:smartTagPr>
        <w:r>
          <w:rPr>
            <w:rFonts w:ascii="Times New Roman" w:hAnsi="Times New Roman"/>
            <w:sz w:val="28"/>
            <w:szCs w:val="28"/>
          </w:rPr>
          <w:t>2002 г</w:t>
        </w:r>
      </w:smartTag>
      <w:r>
        <w:rPr>
          <w:rFonts w:ascii="Times New Roman" w:hAnsi="Times New Roman"/>
          <w:sz w:val="28"/>
          <w:szCs w:val="28"/>
        </w:rPr>
        <w:t>. в аспекте определения тенденций развития современного футбола // Теория и практика футбола.- 2003. - №1. – С. 2-3.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Вайн Х. Как научиться играть в футбол: Школа технического мастерства для молодых / Пер. с итал. – М.: Терра-Спорт, Олимпия Пресс, 2004.- 244 с.: ил.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Варюшин В.В. Игровые упражнения в тренировке взаимодействия футболистов: метод. разработки для слушателей ВШТ, факультета повышения квалификации и студентов ГЦОЛИФКа. – Москва, ГЦОЛИФК, 1989. – 77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Верёвкин М. П. Мини-футбол на уроке физической культуры [Текст] : Уч.-методич. пособие / М. П Верёвкин. – 2-е изд. – М.: ТВТ Дивизион, 2006. - 96 с.</w:t>
      </w:r>
    </w:p>
    <w:p w:rsidR="002D1E51" w:rsidRDefault="002D1E51" w:rsidP="0012466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Вихров К., Догадайло В. Педагогический контроль в процессе тренировки. – Киев, Федерация футбола Украины, 2000. – 66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Вихров К.,  Дулинский А. Разминка футболистов: Методическое пособие. – К.: Издание 2-е, переизданное ЧП «АртИнформМен» по заказу Центра Лицензирования Федерации Футбола Украины, 2007. – 192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Выжгин В.А. Исследование эффективности методики обучения детей 11-12 лет технике футбола:</w:t>
      </w:r>
      <w:r w:rsidRPr="00D744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автореф. дис. … канд. пед. наук. – Москва, ГЦОЛИФК, 1972. – 21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Высочин Ю.В., Денисенко Ю.П. Факторы, лимитирующие прогресс спортивных результатов и квалификации футболистов // Теория и практика физической культуры. – 2001. –№ 2. – С. 17 – 21. 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Гаджиев Г.М. Структура соревновательной деятельности как основа комплексного контроля и планирования подготовки футболистов высокой квалификации:</w:t>
      </w:r>
      <w:r w:rsidRPr="00D744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автореф. дис. … канд. пед. наук. – Москва, ВНИИФК,1984. – 22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Герасименко А.П., Кашигин А.И., Князев В.Д., Изучение игровых ситуаций, отражающих связь с игровой деятельностью футболиста / В книге: Вопросы управления подготовкой юных спортсменов. – Волгоград, 1979. – С. 25-28.</w:t>
      </w:r>
    </w:p>
    <w:p w:rsidR="002D1E51" w:rsidRDefault="002D1E51" w:rsidP="004D743C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Герасименко А.П., Рогачёв, Князев В.Д., Совершенствование методов контроля технического мастерства юных футболистов / В книге: Вопросы оптимизации учебно-тренировочного процесса  юных футболистов. – Волгоград, 1988. – С. 24-32.</w:t>
      </w:r>
    </w:p>
    <w:p w:rsidR="002D1E51" w:rsidRPr="00BE0716" w:rsidRDefault="002D1E51" w:rsidP="004D743C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E0716">
        <w:rPr>
          <w:rFonts w:ascii="Times New Roman" w:hAnsi="Times New Roman"/>
          <w:sz w:val="28"/>
          <w:szCs w:val="28"/>
        </w:rPr>
        <w:t>Годик М.А. Спортивная метрология: Учебник для институтов физ. культ.</w:t>
      </w:r>
      <w:r>
        <w:rPr>
          <w:rFonts w:ascii="Times New Roman" w:hAnsi="Times New Roman"/>
          <w:sz w:val="28"/>
          <w:szCs w:val="28"/>
        </w:rPr>
        <w:t xml:space="preserve"> / М. А. Годик.</w:t>
      </w:r>
      <w:r w:rsidRPr="00BE0716">
        <w:rPr>
          <w:rFonts w:ascii="Times New Roman" w:hAnsi="Times New Roman"/>
          <w:sz w:val="28"/>
          <w:szCs w:val="28"/>
        </w:rPr>
        <w:t xml:space="preserve"> – М.: Физкультура и спорт, 1988.- 192 с., ил. 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Годик М.А., Колобов В.Н. Систематизация специализированных упражнений футболистов: метод. разработки для студентов спортивного факультета, слушателей ВШТ, и факультета усовершенствования.  – Москва, ГЦОЛИФК, 1983. – 39 с.</w:t>
      </w:r>
    </w:p>
    <w:p w:rsidR="002D1E51" w:rsidRDefault="002D1E51" w:rsidP="0012466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Голденко Г.А. Индивидуальные программы технико-тактической подготовки футболистов высокой квалификации:</w:t>
      </w:r>
      <w:r w:rsidRPr="00064E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автореф. дис. … канд. пед. наук. – Москва, ГЦОЛИФК, 1984. – 21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Голденко Г.А. Оценка технико-тактического мастерства футболистов в игре // Теория и практика физ. культуры.- 1984.- №9. – С. 11-13. 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E0716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 w:rsidRPr="00BE0716">
        <w:rPr>
          <w:rFonts w:ascii="Times New Roman" w:hAnsi="Times New Roman"/>
          <w:sz w:val="28"/>
          <w:szCs w:val="28"/>
        </w:rPr>
        <w:t>ломазов</w:t>
      </w:r>
      <w:r>
        <w:rPr>
          <w:rFonts w:ascii="Times New Roman" w:hAnsi="Times New Roman"/>
          <w:sz w:val="28"/>
          <w:szCs w:val="28"/>
        </w:rPr>
        <w:t xml:space="preserve"> С. В. Футбол</w:t>
      </w:r>
      <w:r w:rsidRPr="00BE0716">
        <w:rPr>
          <w:rFonts w:ascii="Times New Roman" w:hAnsi="Times New Roman"/>
          <w:sz w:val="28"/>
          <w:szCs w:val="28"/>
        </w:rPr>
        <w:t xml:space="preserve">. Теоретические основы и методика контроля технического мастерства [Текст]: Уч.-методич. пособие / С. В. Голомазов, Б. Г. Чирва. – 2-е изд. </w:t>
      </w:r>
    </w:p>
    <w:p w:rsidR="002D1E51" w:rsidRPr="00C4299E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Голомазов С. В. Футбол. Методика тренировки «техники реализации стандартных положений» [Текст]: Уч.-методич. пособие / С. В. Голомазов, Б. Г. Чирва. – 2-е изд. – М.: ТВТ Дивизион, 2006. – 128 с.</w:t>
      </w:r>
    </w:p>
    <w:p w:rsidR="002D1E51" w:rsidRPr="002E32CD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Голомазов С. В. Футбол. Методика тренировки техники игры головой [Текст] : Уч.-методич. пособие / С. В. Голомазов, Б. Г. Чирва. – 2-е изд. – М.: ТВТ Дивизион, 2006. – 128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Голомазов С. В. Футбол. Теоретические основы совершенствования точности действий с мячом [Текст]: Уч.-методич. пособие / С. В. Голомазов, Б. Г. Чирва. – 2-е изд. – М.: ТВТ Дивизион, 2006. – 112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Голомазов С. В. Футбол. Универсальная техника атаки [Текст] : Уч.-методич. пособие / С. В. Голомазов, Б. Г. Чирва.  – М.: ТВТ Дивизион, 2006. – 112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Голомазов С.В. Меткость, точность и техника действий с мячом и принципиальные подходы к тренировке точности быстрых движений // Теория и практика футбола. – 2004.-№ 1. - С. 33–35.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Голомазов С. Анализ игры «в одно касание» //Теория и практика футбола. – 1999. - № 2. – С. 2-9.</w:t>
      </w:r>
    </w:p>
    <w:p w:rsidR="002D1E51" w:rsidRDefault="002D1E51" w:rsidP="007A180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Голомазов С.В. Рекомендации по организации упражнений, используемых  с целью совершенствования технического мастерства футболистов  // Теория и практика футбола. – 2002.- № 2. - С. 31-33.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Голомазов С. В. Сенситивные периоды обучения техническим приёмам в футболе // Теория и практика футбола. – 1999.- № 2. – С. 27-32.</w:t>
      </w:r>
    </w:p>
    <w:p w:rsidR="002D1E51" w:rsidRDefault="002D1E51" w:rsidP="0012466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Голомазов С.В. Составляющие техники обращения с мячом и задачи при становлении технического мастерства // Теория и практика футбола. – 1999.- № 1. - С. 19-20.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Голомазов С.В. Теоретические аспекты тренировки техники владения мячом  в футболе // Теория и практика футбола. – 2001.- № 3. - С. 10-13.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Голомазов С.В. Футбол. Становление технического мастерства: метод. разработки для слушателей ВШТ. Выпуск 9. – Москва, РГАФК, 1999. – 87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Голомазов С.В. Состояние мышечного аппарата как фактор, определяющий точность целевого препрогаммируемого двигательного действия // Теория и практика физической культуры. – 1994. -№ 11. - С. 28-31.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Губа В.  Исследования возможностей повышения быстроты перемещений с мячом и без мяча у футболистов высокой квалификации // Теория и практика футбола.- 2002.-№3. – С. 27-28.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Дьяченко В.М. Совершенствование технического мастерства спортсменов: / В. М. Дьяченко. – Москва: Физкультура и спорт, 1972.- 231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Ермаков Н.Н. Содержание и направленность интегрального контроля в учебно-тренировочном процессе футболистов 16-19 лет на этапе спортивного совершенствования: автореф. дис. …канд. пед. наук. – Смоленск, СГИФК, 2003. – 21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Железняк Ю.Д. Основы научно- методической деятельности в физической культуре и спорте: учеб. пособие для студ. высш. учеб. заведений / Ю. Д. Железняк, П. К. Петров. – 4-е изд., стер. – М.: Издательский центр «Академия», 2008. – 272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Зациорский В.М. Взаимосвязь между техникой и двигательными качествами спортсменов / В. М. Зациорский. – Москва, ГЦОЛИФК, 1969.- 78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Зациорский  В.М. Спортивная метрология. – Москва: ФиС, 1982. – 256 с.</w:t>
      </w:r>
    </w:p>
    <w:p w:rsidR="002D1E51" w:rsidRPr="00BE0716" w:rsidRDefault="002D1E51" w:rsidP="0012466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E0716">
        <w:rPr>
          <w:rFonts w:ascii="Times New Roman" w:hAnsi="Times New Roman"/>
          <w:sz w:val="28"/>
          <w:szCs w:val="28"/>
        </w:rPr>
        <w:t>Искусство подготовки высококлассных футболистов [Текст]: Науч. –методич. пособие / Под ред. проф. Н. М. Люкшинова. – 2-е изд., испр., доп. – М.: Советский спорт, ТВТ Дивизион 2006. – 432 с.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Киркендалл Д. Анатомия футбола / Д. Кинкердалл; пер. с англ. С.Э. Боич. – Минск: Попурри, 2012. – 240 с.: ил.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Климин В.П. Техника. Как её оценить? // Еженедельник «Футбол-хоккей». -№ 39.- 1982. – С. 14.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Крощенко А. Новая методика обучения юных футболистов // «Футбол-Профи».- Донецк (Украина). - 2005.- 2 (3). - С. 50-53.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Кузнецов А. А. Организационно-методическая структура учебно-тренировочного процесса в футбольной школе.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822F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этап (16-17 лет) / А. А. Кузнецов. – М.: Олимп, Человек, 2007.-160 с. </w:t>
      </w:r>
    </w:p>
    <w:p w:rsidR="002D1E51" w:rsidRPr="00C4299E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Кузнецов А. А. Организационно-методическая структура учебно-тренировочного процесса в футбольной школе.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E301E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этап (1</w:t>
      </w:r>
      <w:r w:rsidRPr="00E301E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-1</w:t>
      </w:r>
      <w:r w:rsidRPr="00E301E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лет) ) / А. А. Кузнецов.– М.: Олимп, Человек, 2007.-</w:t>
      </w:r>
      <w:r w:rsidRPr="00E301EE">
        <w:rPr>
          <w:rFonts w:ascii="Times New Roman" w:hAnsi="Times New Roman"/>
          <w:sz w:val="28"/>
          <w:szCs w:val="28"/>
        </w:rPr>
        <w:t>312</w:t>
      </w:r>
      <w:r>
        <w:rPr>
          <w:rFonts w:ascii="Times New Roman" w:hAnsi="Times New Roman"/>
          <w:sz w:val="28"/>
          <w:szCs w:val="28"/>
        </w:rPr>
        <w:t xml:space="preserve">с. </w:t>
      </w:r>
    </w:p>
    <w:p w:rsidR="002D1E51" w:rsidRDefault="002D1E51" w:rsidP="0054381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Лалаков Г.С. Построение тренировочного процесса высококвалифицированных специалистов (подготовительный период годичного цикла тренировки): учеб. – метод. пособ. / Г.С. Лалаков. - Омск: Изд-во Ом ГМА, 2010.- 160 с.</w:t>
      </w:r>
    </w:p>
    <w:p w:rsidR="002D1E51" w:rsidRPr="00BE0716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Лях В.</w:t>
      </w:r>
      <w:r w:rsidRPr="00BE0716">
        <w:rPr>
          <w:rFonts w:ascii="Times New Roman" w:hAnsi="Times New Roman"/>
          <w:sz w:val="28"/>
          <w:szCs w:val="28"/>
        </w:rPr>
        <w:t xml:space="preserve"> Координационная тренировка в футболе / В. Лях, З. Витковски. –М.: Советский спорт, 2010.- </w:t>
      </w:r>
      <w:r>
        <w:rPr>
          <w:rFonts w:ascii="Times New Roman" w:hAnsi="Times New Roman"/>
          <w:sz w:val="28"/>
          <w:szCs w:val="28"/>
        </w:rPr>
        <w:t xml:space="preserve">216 с. </w:t>
      </w:r>
    </w:p>
    <w:p w:rsidR="002D1E51" w:rsidRDefault="002D1E51" w:rsidP="004D743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Матвеев Л.П. Основы спортивной тренировки. – Москва: ФиС, 1977. -271 с.</w:t>
      </w:r>
    </w:p>
    <w:p w:rsidR="002D1E51" w:rsidRPr="00BE0716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Методические рекомендации по выполнению выпускных квалификационных работ бакалавров и магистерских диссертаций в области физической культуры. Составитель Черкасов В. В. – Тобольск: Филиал ТГУ в г. Тобольске, 2015. – 39 с.  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Мини-футбол (футзал) : примерная программа для детско-юношеских спортивных школ, специализированных детско-юношеских школ олимпийского резерва [Текст] /С. Н. Андреев, Э. Г. Алиеев, В. С. Левин, К. В. Ерёменко. – М.: Советский спорт, 2008. - 96 с.</w:t>
      </w:r>
    </w:p>
    <w:p w:rsidR="002D1E51" w:rsidRDefault="002D1E51" w:rsidP="0012466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Монаков Г. В. Подготовка футболистов. Теория и практика [Текст] / Г. В. Монаков. – М.: Советский спорт. 2005.- 288 с.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Мухина В. С. Возрастная психология: феноменология развития, детство, отрочество: Учебник для студ. вузов. – 7-е изд., стереотип. – М.: Издательский центр «Аркадия», 2002. – 456 с.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E0716">
        <w:rPr>
          <w:rFonts w:ascii="Times New Roman" w:hAnsi="Times New Roman"/>
          <w:sz w:val="28"/>
          <w:szCs w:val="28"/>
        </w:rPr>
        <w:t xml:space="preserve">Назарова Е. Н. Возрастная анатомия и физиология: учеб. пособие для студ. высш. пед. заведений / Е. Н. Назарова, Ю. Д. Жилов. – М.: Издательский центр «Академия», 2008. – 272 с.  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Начинская  С. В. Спортивная метрология: Учеб. пособие для студ. высш. учебн. заведений / С. В. Начинская. – М.: Издательский центр «Академия», 2005. – 240 с.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Обреимова Н.И. Основы анатомии, физиологии и гигиены для детей и подростков: Учеб. пособие для студ. дефектол. Фак. Высш. пед. учеб. заведений / Н.И. Обреимова. – М.: Издательский центр «Академия», 2000. – 376 с.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E0716">
        <w:rPr>
          <w:rFonts w:ascii="Times New Roman" w:hAnsi="Times New Roman"/>
          <w:sz w:val="28"/>
          <w:szCs w:val="28"/>
        </w:rPr>
        <w:t>Петухов А. В. Футбол. Формирование основ индивидуального технико-тактического мастерства юных футболистов. Проблемы и пути решения [Текст]: монография / А.В. Петухов.- М.: Советский спорт, 2006.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BE0716">
        <w:rPr>
          <w:rFonts w:ascii="Times New Roman" w:hAnsi="Times New Roman"/>
          <w:sz w:val="28"/>
          <w:szCs w:val="28"/>
        </w:rPr>
        <w:t xml:space="preserve"> 232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071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Платонов В. Н. Система подготовки спортсменов в олимпийском спорте. Общая теория и её практические применения / В.Н. Платонов. – К.: Олимпийская литература, 2004. – 808 с.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Плон Б. Новая школа в футбольной тренировке / Б. Плон. – Москва: Терра-Спорт, 2003. - 240 с.</w:t>
      </w:r>
    </w:p>
    <w:p w:rsidR="002D1E51" w:rsidRPr="00BE0716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Пособие для футбольных тренеров. Подготовлено по материалам журнала «Футбол-Профи».- М.: Фонд «Национальная Академия Футбола». – 284 с. 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Райс Ф. Психология подростков и юношеского возраста / Ф. Райс. – СПб.: Издательство «Питер», 2000 – 624 с.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Романенко А. Н. Книга тренера по футболу / А.Н. Романенко.- К.: Здоровья, 1988. – 256 с.</w:t>
      </w:r>
    </w:p>
    <w:p w:rsidR="002D1E51" w:rsidRDefault="002D1E51" w:rsidP="00EC3E6E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E0716">
        <w:rPr>
          <w:rFonts w:ascii="Times New Roman" w:hAnsi="Times New Roman"/>
          <w:sz w:val="28"/>
          <w:szCs w:val="28"/>
        </w:rPr>
        <w:t>Селуянов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0716">
        <w:rPr>
          <w:rFonts w:ascii="Times New Roman" w:hAnsi="Times New Roman"/>
          <w:sz w:val="28"/>
          <w:szCs w:val="28"/>
        </w:rPr>
        <w:t xml:space="preserve"> В.Н., </w:t>
      </w:r>
      <w:r>
        <w:rPr>
          <w:rFonts w:ascii="Times New Roman" w:hAnsi="Times New Roman"/>
          <w:sz w:val="28"/>
          <w:szCs w:val="28"/>
        </w:rPr>
        <w:t xml:space="preserve">Футбол: проблемы физической и технической подготовки / В.Н. Селуянов, К.С. Сарсания, А.В. Заборова.- Долгопрудный: Издательский дом «ИНТЕЛЛЕКТиК», 2012.- 160 с. </w:t>
      </w:r>
    </w:p>
    <w:p w:rsidR="002D1E51" w:rsidRPr="00BE0716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E0716">
        <w:rPr>
          <w:rFonts w:ascii="Times New Roman" w:hAnsi="Times New Roman"/>
          <w:sz w:val="28"/>
          <w:szCs w:val="28"/>
        </w:rPr>
        <w:t>Селуянов В.Н. Основы научно-методической деятельности в физической культуре: Учебн. Пособие для студентов вузов физической культуры</w:t>
      </w:r>
      <w:r>
        <w:rPr>
          <w:rFonts w:ascii="Times New Roman" w:hAnsi="Times New Roman"/>
          <w:sz w:val="28"/>
          <w:szCs w:val="28"/>
        </w:rPr>
        <w:t xml:space="preserve"> / В.Н. Селуянов</w:t>
      </w:r>
      <w:r w:rsidRPr="00BE0716">
        <w:rPr>
          <w:rFonts w:ascii="Times New Roman" w:hAnsi="Times New Roman"/>
          <w:sz w:val="28"/>
          <w:szCs w:val="28"/>
        </w:rPr>
        <w:t>. – М: СпортАкадемПресс, 2001.- 184 с.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Семёнова Г. И. Научно-исследовательская деятельность в области физической культуры и спорта: Учебное пособие / Г. И Семёнова. – Тобольск: ТГСПА им. Д.И. Менделеева, 2010. – 126 с.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Смирнов В. М., Дубровский В. И. Физиология физического воспитания и спорта: Учеб. для студ. высш и сред. Учебных заведений / В.М. Смирнов.- М.: Изд-во ВЛАДОС-ПРЕСС, 2002. – 608 с.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Тюленьков С. Ю. Теоретико-методические подходы к системе управления подготовкой футболистов высокой квалификации: монография  / С. Ю. Тюленьков. – М.:Физическая культура, 2007. – 352 с.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Футбол: типовая учебно-тренировочная программа спортивной подготовки для детско-юношеских спортивных школ, специализированных детско-юношеских школ олимпийского резерва [Текст]/ Российский футбольный союз.- Москва.: Советский спорт, 2011. - 160 с.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Футбол: учебник для институтов физической культуры. Под ред. Полишкиса М.С., Выжгина В.А. – Москва: Физкультура, образование и наука, 1999. – 254 с.</w:t>
      </w:r>
    </w:p>
    <w:p w:rsidR="002D1E51" w:rsidRDefault="002D1E51" w:rsidP="00326D8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Хан Беергер План футбольной подготовки. Учиться играть в команде. Побеждать командой. Часть 4. Игроки не старше 16 -  19 лет /  Х.  Беергер, П. Герарс, Х. Кармелинк, Х. Мариман, А. Юлдеринк. – М.: Олимп: 2010. - 348 с.</w:t>
      </w:r>
    </w:p>
    <w:p w:rsidR="002D1E51" w:rsidRDefault="002D1E51" w:rsidP="0012466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Черепанов П. П. Теория и практика в подготовке команды мастеров – Казань: ЗАО «Мир без границ», 2012. -  252 с.</w:t>
      </w:r>
    </w:p>
    <w:p w:rsidR="002D1E51" w:rsidRDefault="002D1E51" w:rsidP="00121E03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E0716">
        <w:rPr>
          <w:rFonts w:ascii="Times New Roman" w:hAnsi="Times New Roman"/>
          <w:sz w:val="28"/>
          <w:szCs w:val="28"/>
        </w:rPr>
        <w:t>Чирва Б.Г. Футбол. Концепция технической и тактической подготовки футболистов / Б. Г. Чирва.- М.: ТВТ Дивизион, 2008.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BE0716">
        <w:rPr>
          <w:rFonts w:ascii="Times New Roman" w:hAnsi="Times New Roman"/>
          <w:sz w:val="28"/>
          <w:szCs w:val="28"/>
        </w:rPr>
        <w:t xml:space="preserve"> 336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0716">
        <w:rPr>
          <w:rFonts w:ascii="Times New Roman" w:hAnsi="Times New Roman"/>
          <w:sz w:val="28"/>
          <w:szCs w:val="28"/>
        </w:rPr>
        <w:t>с.</w:t>
      </w:r>
    </w:p>
    <w:p w:rsidR="002D1E51" w:rsidRDefault="002D1E51" w:rsidP="0012466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Чирва Б.Г. Футбол. Методика совершенствования «техники эпизодов игры» [текст]: Уч.- методич. пособие</w:t>
      </w:r>
      <w:r w:rsidRPr="00BE0716">
        <w:rPr>
          <w:rFonts w:ascii="Times New Roman" w:hAnsi="Times New Roman"/>
          <w:sz w:val="28"/>
          <w:szCs w:val="28"/>
        </w:rPr>
        <w:t xml:space="preserve"> / Б. Г. Чирва.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071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2-е изд.- М.: ТВТ Дивизион, 2006. - 112 </w:t>
      </w:r>
      <w:r w:rsidRPr="00BE0716">
        <w:rPr>
          <w:rFonts w:ascii="Times New Roman" w:hAnsi="Times New Roman"/>
          <w:sz w:val="28"/>
          <w:szCs w:val="28"/>
        </w:rPr>
        <w:t>с.</w:t>
      </w:r>
    </w:p>
    <w:p w:rsidR="002D1E51" w:rsidRDefault="002D1E51" w:rsidP="005D3ACD">
      <w:pPr>
        <w:tabs>
          <w:tab w:val="left" w:pos="80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ресурс</w:t>
      </w:r>
    </w:p>
    <w:p w:rsidR="002D1E51" w:rsidRDefault="002D1E51" w:rsidP="00121E03">
      <w:pPr>
        <w:pStyle w:val="NormalWeb"/>
        <w:spacing w:before="0" w:beforeAutospacing="0" w:after="0" w:afterAutospacing="0" w:line="360" w:lineRule="auto"/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82. </w:t>
      </w:r>
      <w:r w:rsidRPr="00585D74">
        <w:rPr>
          <w:bCs/>
          <w:iCs/>
          <w:color w:val="000000"/>
          <w:sz w:val="28"/>
          <w:szCs w:val="28"/>
        </w:rPr>
        <w:t>Витковски З.,</w:t>
      </w:r>
      <w:r>
        <w:rPr>
          <w:iCs/>
          <w:color w:val="000000"/>
          <w:sz w:val="28"/>
          <w:szCs w:val="28"/>
        </w:rPr>
        <w:t xml:space="preserve"> </w:t>
      </w:r>
      <w:r w:rsidRPr="00585D74">
        <w:rPr>
          <w:bCs/>
          <w:iCs/>
          <w:color w:val="000000"/>
          <w:sz w:val="28"/>
          <w:szCs w:val="28"/>
        </w:rPr>
        <w:t>Лях В.И.</w:t>
      </w:r>
      <w:r>
        <w:rPr>
          <w:bCs/>
          <w:iCs/>
          <w:color w:val="000000"/>
          <w:sz w:val="28"/>
          <w:szCs w:val="28"/>
        </w:rPr>
        <w:t xml:space="preserve"> </w:t>
      </w:r>
      <w:r w:rsidRPr="00585D74">
        <w:rPr>
          <w:bCs/>
          <w:iCs/>
          <w:color w:val="000000"/>
          <w:sz w:val="28"/>
          <w:szCs w:val="28"/>
        </w:rPr>
        <w:t xml:space="preserve">Координационные способности в футболе: диагностика, прогнозирование развития, тренировка </w:t>
      </w:r>
      <w:r w:rsidRPr="00585D74">
        <w:rPr>
          <w:bCs/>
          <w:color w:val="000000"/>
          <w:sz w:val="28"/>
          <w:szCs w:val="28"/>
        </w:rPr>
        <w:t>//</w:t>
      </w:r>
      <w:r>
        <w:rPr>
          <w:bCs/>
          <w:color w:val="000000"/>
          <w:sz w:val="28"/>
          <w:szCs w:val="28"/>
        </w:rPr>
        <w:t xml:space="preserve"> Физическая культура. - 2006</w:t>
      </w:r>
      <w:r w:rsidRPr="00585D74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- </w:t>
      </w:r>
      <w:r w:rsidRPr="00585D74">
        <w:rPr>
          <w:bCs/>
          <w:color w:val="000000"/>
          <w:sz w:val="28"/>
          <w:szCs w:val="28"/>
        </w:rPr>
        <w:t>№4.</w:t>
      </w:r>
      <w:r>
        <w:rPr>
          <w:bCs/>
          <w:color w:val="000000"/>
          <w:sz w:val="28"/>
          <w:szCs w:val="28"/>
        </w:rPr>
        <w:t xml:space="preserve"> </w:t>
      </w:r>
      <w:r w:rsidRPr="00585D74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 xml:space="preserve"> </w:t>
      </w:r>
      <w:r w:rsidRPr="00585D74">
        <w:rPr>
          <w:bCs/>
          <w:color w:val="000000"/>
          <w:sz w:val="28"/>
          <w:szCs w:val="28"/>
        </w:rPr>
        <w:t xml:space="preserve">Режим доступа: </w:t>
      </w:r>
      <w:hyperlink r:id="rId170" w:history="1">
        <w:r w:rsidRPr="00585D74">
          <w:rPr>
            <w:rStyle w:val="Hyperlink"/>
            <w:bCs/>
            <w:color w:val="000000"/>
            <w:sz w:val="28"/>
            <w:szCs w:val="28"/>
            <w:lang w:val="en-US"/>
          </w:rPr>
          <w:t>http</w:t>
        </w:r>
        <w:r w:rsidRPr="00585D74">
          <w:rPr>
            <w:rStyle w:val="Hyperlink"/>
            <w:bCs/>
            <w:color w:val="000000"/>
            <w:sz w:val="28"/>
            <w:szCs w:val="28"/>
          </w:rPr>
          <w:t>://</w:t>
        </w:r>
        <w:r w:rsidRPr="00585D74">
          <w:rPr>
            <w:rStyle w:val="Hyperlink"/>
            <w:bCs/>
            <w:color w:val="000000"/>
            <w:sz w:val="28"/>
            <w:szCs w:val="28"/>
            <w:lang w:val="en-US"/>
          </w:rPr>
          <w:t>lib</w:t>
        </w:r>
        <w:r w:rsidRPr="00585D74">
          <w:rPr>
            <w:rStyle w:val="Hyperlink"/>
            <w:bCs/>
            <w:color w:val="000000"/>
            <w:sz w:val="28"/>
            <w:szCs w:val="28"/>
          </w:rPr>
          <w:t>.</w:t>
        </w:r>
        <w:r w:rsidRPr="00585D74">
          <w:rPr>
            <w:rStyle w:val="Hyperlink"/>
            <w:bCs/>
            <w:color w:val="000000"/>
            <w:sz w:val="28"/>
            <w:szCs w:val="28"/>
            <w:lang w:val="en-US"/>
          </w:rPr>
          <w:t>sportedu</w:t>
        </w:r>
        <w:r w:rsidRPr="00585D74">
          <w:rPr>
            <w:rStyle w:val="Hyperlink"/>
            <w:bCs/>
            <w:color w:val="000000"/>
            <w:sz w:val="28"/>
            <w:szCs w:val="28"/>
          </w:rPr>
          <w:t>.</w:t>
        </w:r>
        <w:r w:rsidRPr="00585D74">
          <w:rPr>
            <w:rStyle w:val="Hyperlink"/>
            <w:bCs/>
            <w:color w:val="000000"/>
            <w:sz w:val="28"/>
            <w:szCs w:val="28"/>
            <w:lang w:val="en-US"/>
          </w:rPr>
          <w:t>ru</w:t>
        </w:r>
      </w:hyperlink>
      <w:r w:rsidRPr="00585D74">
        <w:rPr>
          <w:bCs/>
          <w:color w:val="000000"/>
          <w:sz w:val="28"/>
          <w:szCs w:val="28"/>
        </w:rPr>
        <w:t xml:space="preserve"> </w:t>
      </w:r>
    </w:p>
    <w:p w:rsidR="002D1E51" w:rsidRDefault="002D1E51" w:rsidP="00121E03">
      <w:pPr>
        <w:pStyle w:val="NormalWeb"/>
        <w:spacing w:before="0" w:beforeAutospacing="0" w:after="0" w:afterAutospacing="0" w:line="360" w:lineRule="auto"/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83. </w:t>
      </w:r>
      <w:r w:rsidRPr="009B3BE4">
        <w:rPr>
          <w:bCs/>
          <w:color w:val="000000"/>
          <w:sz w:val="28"/>
          <w:szCs w:val="28"/>
        </w:rPr>
        <w:t>Золотарев А.П. Техническая подгот</w:t>
      </w:r>
      <w:r>
        <w:rPr>
          <w:bCs/>
          <w:color w:val="000000"/>
          <w:sz w:val="28"/>
          <w:szCs w:val="28"/>
        </w:rPr>
        <w:t xml:space="preserve">овка юных футболистов на основе </w:t>
      </w:r>
      <w:r w:rsidRPr="009B3BE4">
        <w:rPr>
          <w:bCs/>
          <w:color w:val="000000"/>
          <w:sz w:val="28"/>
          <w:szCs w:val="28"/>
        </w:rPr>
        <w:t>учёта структуры основных компонентов соревновательной деятельности // Физическая культура.</w:t>
      </w:r>
      <w:r>
        <w:rPr>
          <w:bCs/>
          <w:color w:val="000000"/>
          <w:sz w:val="28"/>
          <w:szCs w:val="28"/>
        </w:rPr>
        <w:t xml:space="preserve"> </w:t>
      </w:r>
      <w:r w:rsidRPr="009B3BE4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 xml:space="preserve"> </w:t>
      </w:r>
      <w:r w:rsidRPr="009B3BE4">
        <w:rPr>
          <w:bCs/>
          <w:color w:val="000000"/>
          <w:sz w:val="28"/>
          <w:szCs w:val="28"/>
        </w:rPr>
        <w:t>1997.</w:t>
      </w:r>
      <w:r>
        <w:rPr>
          <w:bCs/>
          <w:color w:val="000000"/>
          <w:sz w:val="28"/>
          <w:szCs w:val="28"/>
        </w:rPr>
        <w:t xml:space="preserve"> </w:t>
      </w:r>
      <w:r w:rsidRPr="009B3BE4">
        <w:rPr>
          <w:bCs/>
          <w:color w:val="000000"/>
          <w:sz w:val="28"/>
          <w:szCs w:val="28"/>
        </w:rPr>
        <w:t>- №4.</w:t>
      </w:r>
      <w:r>
        <w:rPr>
          <w:bCs/>
          <w:color w:val="000000"/>
          <w:sz w:val="28"/>
          <w:szCs w:val="28"/>
        </w:rPr>
        <w:t xml:space="preserve"> </w:t>
      </w:r>
      <w:r w:rsidRPr="009B3BE4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 xml:space="preserve"> </w:t>
      </w:r>
      <w:r w:rsidRPr="009B3BE4">
        <w:rPr>
          <w:bCs/>
          <w:color w:val="000000"/>
          <w:sz w:val="28"/>
          <w:szCs w:val="28"/>
        </w:rPr>
        <w:t xml:space="preserve">Режим доступа: </w:t>
      </w:r>
      <w:hyperlink r:id="rId171" w:history="1">
        <w:r w:rsidRPr="009B3BE4">
          <w:rPr>
            <w:rStyle w:val="Hyperlink"/>
            <w:bCs/>
            <w:i/>
            <w:color w:val="000000"/>
            <w:sz w:val="28"/>
            <w:szCs w:val="28"/>
            <w:lang w:val="en-US"/>
          </w:rPr>
          <w:t>http</w:t>
        </w:r>
        <w:r w:rsidRPr="009B3BE4">
          <w:rPr>
            <w:rStyle w:val="Hyperlink"/>
            <w:bCs/>
            <w:i/>
            <w:color w:val="000000"/>
            <w:sz w:val="28"/>
            <w:szCs w:val="28"/>
          </w:rPr>
          <w:t>://</w:t>
        </w:r>
        <w:r w:rsidRPr="009B3BE4">
          <w:rPr>
            <w:rStyle w:val="Hyperlink"/>
            <w:bCs/>
            <w:i/>
            <w:color w:val="000000"/>
            <w:sz w:val="28"/>
            <w:szCs w:val="28"/>
            <w:lang w:val="en-US"/>
          </w:rPr>
          <w:t>lib</w:t>
        </w:r>
        <w:r w:rsidRPr="009B3BE4">
          <w:rPr>
            <w:rStyle w:val="Hyperlink"/>
            <w:bCs/>
            <w:i/>
            <w:color w:val="000000"/>
            <w:sz w:val="28"/>
            <w:szCs w:val="28"/>
          </w:rPr>
          <w:t>.</w:t>
        </w:r>
        <w:r w:rsidRPr="009B3BE4">
          <w:rPr>
            <w:rStyle w:val="Hyperlink"/>
            <w:bCs/>
            <w:i/>
            <w:color w:val="000000"/>
            <w:sz w:val="28"/>
            <w:szCs w:val="28"/>
            <w:lang w:val="en-US"/>
          </w:rPr>
          <w:t>sportedu</w:t>
        </w:r>
        <w:r w:rsidRPr="009B3BE4">
          <w:rPr>
            <w:rStyle w:val="Hyperlink"/>
            <w:bCs/>
            <w:i/>
            <w:color w:val="000000"/>
            <w:sz w:val="28"/>
            <w:szCs w:val="28"/>
          </w:rPr>
          <w:t>.</w:t>
        </w:r>
        <w:r w:rsidRPr="009B3BE4">
          <w:rPr>
            <w:rStyle w:val="Hyperlink"/>
            <w:bCs/>
            <w:i/>
            <w:color w:val="000000"/>
            <w:sz w:val="28"/>
            <w:szCs w:val="28"/>
            <w:lang w:val="en-US"/>
          </w:rPr>
          <w:t>ru</w:t>
        </w:r>
      </w:hyperlink>
      <w:r w:rsidRPr="009B3BE4">
        <w:rPr>
          <w:bCs/>
          <w:i/>
          <w:color w:val="000000"/>
          <w:sz w:val="28"/>
          <w:szCs w:val="28"/>
        </w:rPr>
        <w:t xml:space="preserve"> </w:t>
      </w:r>
    </w:p>
    <w:p w:rsidR="002D1E51" w:rsidRDefault="002D1E51" w:rsidP="00121E03">
      <w:pPr>
        <w:pStyle w:val="NormalWeb"/>
        <w:spacing w:before="0" w:beforeAutospacing="0" w:after="0" w:afterAutospacing="0" w:line="360" w:lineRule="auto"/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84. </w:t>
      </w:r>
      <w:r w:rsidRPr="009B3BE4">
        <w:rPr>
          <w:bCs/>
          <w:color w:val="000000"/>
          <w:sz w:val="28"/>
          <w:szCs w:val="28"/>
        </w:rPr>
        <w:t>Невмянов Н.А. Оценка и совершенствование помехоустойчивости технико-тактических действий юных футболистов // Теория и практика физической культуры.</w:t>
      </w:r>
      <w:r>
        <w:rPr>
          <w:bCs/>
          <w:color w:val="000000"/>
          <w:sz w:val="28"/>
          <w:szCs w:val="28"/>
        </w:rPr>
        <w:t xml:space="preserve"> </w:t>
      </w:r>
      <w:r w:rsidRPr="009B3BE4">
        <w:rPr>
          <w:bCs/>
          <w:color w:val="000000"/>
          <w:sz w:val="28"/>
          <w:szCs w:val="28"/>
        </w:rPr>
        <w:t>- 1998.</w:t>
      </w:r>
      <w:r>
        <w:rPr>
          <w:bCs/>
          <w:color w:val="000000"/>
          <w:sz w:val="28"/>
          <w:szCs w:val="28"/>
        </w:rPr>
        <w:t xml:space="preserve"> </w:t>
      </w:r>
      <w:r w:rsidRPr="009B3BE4">
        <w:rPr>
          <w:bCs/>
          <w:color w:val="000000"/>
          <w:sz w:val="28"/>
          <w:szCs w:val="28"/>
        </w:rPr>
        <w:t>- №7.-</w:t>
      </w:r>
      <w:r>
        <w:rPr>
          <w:bCs/>
          <w:color w:val="000000"/>
          <w:sz w:val="28"/>
          <w:szCs w:val="28"/>
        </w:rPr>
        <w:t xml:space="preserve"> </w:t>
      </w:r>
      <w:r w:rsidRPr="009B3BE4">
        <w:rPr>
          <w:bCs/>
          <w:color w:val="000000"/>
          <w:sz w:val="28"/>
          <w:szCs w:val="28"/>
        </w:rPr>
        <w:t>Режим доступа:</w:t>
      </w:r>
      <w:r w:rsidRPr="009B3BE4">
        <w:rPr>
          <w:bCs/>
          <w:i/>
          <w:color w:val="000000"/>
          <w:sz w:val="28"/>
          <w:szCs w:val="28"/>
        </w:rPr>
        <w:t xml:space="preserve"> </w:t>
      </w:r>
      <w:hyperlink r:id="rId172" w:history="1">
        <w:r w:rsidRPr="009B3BE4">
          <w:rPr>
            <w:rStyle w:val="Hyperlink"/>
            <w:bCs/>
            <w:i/>
            <w:color w:val="000000"/>
            <w:sz w:val="28"/>
            <w:szCs w:val="28"/>
            <w:lang w:val="en-US"/>
          </w:rPr>
          <w:t>http</w:t>
        </w:r>
        <w:r w:rsidRPr="009B3BE4">
          <w:rPr>
            <w:rStyle w:val="Hyperlink"/>
            <w:bCs/>
            <w:i/>
            <w:color w:val="000000"/>
            <w:sz w:val="28"/>
            <w:szCs w:val="28"/>
          </w:rPr>
          <w:t>://</w:t>
        </w:r>
        <w:r w:rsidRPr="009B3BE4">
          <w:rPr>
            <w:rStyle w:val="Hyperlink"/>
            <w:bCs/>
            <w:i/>
            <w:color w:val="000000"/>
            <w:sz w:val="28"/>
            <w:szCs w:val="28"/>
            <w:lang w:val="en-US"/>
          </w:rPr>
          <w:t>lib</w:t>
        </w:r>
        <w:r w:rsidRPr="009B3BE4">
          <w:rPr>
            <w:rStyle w:val="Hyperlink"/>
            <w:bCs/>
            <w:i/>
            <w:color w:val="000000"/>
            <w:sz w:val="28"/>
            <w:szCs w:val="28"/>
          </w:rPr>
          <w:t>.</w:t>
        </w:r>
        <w:r w:rsidRPr="009B3BE4">
          <w:rPr>
            <w:rStyle w:val="Hyperlink"/>
            <w:bCs/>
            <w:i/>
            <w:color w:val="000000"/>
            <w:sz w:val="28"/>
            <w:szCs w:val="28"/>
            <w:lang w:val="en-US"/>
          </w:rPr>
          <w:t>sportedu</w:t>
        </w:r>
        <w:r w:rsidRPr="009B3BE4">
          <w:rPr>
            <w:rStyle w:val="Hyperlink"/>
            <w:bCs/>
            <w:i/>
            <w:color w:val="000000"/>
            <w:sz w:val="28"/>
            <w:szCs w:val="28"/>
          </w:rPr>
          <w:t>.</w:t>
        </w:r>
        <w:r w:rsidRPr="009B3BE4">
          <w:rPr>
            <w:rStyle w:val="Hyperlink"/>
            <w:bCs/>
            <w:i/>
            <w:color w:val="000000"/>
            <w:sz w:val="28"/>
            <w:szCs w:val="28"/>
            <w:lang w:val="en-US"/>
          </w:rPr>
          <w:t>ru</w:t>
        </w:r>
      </w:hyperlink>
      <w:r w:rsidRPr="009B3BE4">
        <w:rPr>
          <w:bCs/>
          <w:i/>
          <w:color w:val="000000"/>
          <w:sz w:val="28"/>
          <w:szCs w:val="28"/>
        </w:rPr>
        <w:t xml:space="preserve"> </w:t>
      </w:r>
    </w:p>
    <w:p w:rsidR="002D1E51" w:rsidRPr="00121E03" w:rsidRDefault="002D1E51" w:rsidP="00121E03">
      <w:pPr>
        <w:pStyle w:val="NormalWeb"/>
        <w:spacing w:before="0" w:beforeAutospacing="0" w:after="0" w:afterAutospacing="0" w:line="360" w:lineRule="auto"/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85. </w:t>
      </w:r>
      <w:r w:rsidRPr="009B3BE4">
        <w:rPr>
          <w:bCs/>
          <w:color w:val="000000"/>
          <w:sz w:val="28"/>
          <w:szCs w:val="28"/>
        </w:rPr>
        <w:t>Чирва</w:t>
      </w:r>
      <w:r w:rsidRPr="009B3BE4">
        <w:rPr>
          <w:color w:val="000000"/>
          <w:sz w:val="28"/>
          <w:szCs w:val="28"/>
        </w:rPr>
        <w:t xml:space="preserve"> </w:t>
      </w:r>
      <w:r w:rsidRPr="009B3BE4">
        <w:rPr>
          <w:bCs/>
          <w:color w:val="000000"/>
          <w:sz w:val="28"/>
          <w:szCs w:val="28"/>
        </w:rPr>
        <w:t>Б.Г Построение технической подготовки юных футболистов с учётом сенситивных периодов становления технического мастерства</w:t>
      </w:r>
      <w:r>
        <w:rPr>
          <w:bCs/>
          <w:color w:val="000000"/>
          <w:sz w:val="28"/>
          <w:szCs w:val="28"/>
        </w:rPr>
        <w:t xml:space="preserve"> // </w:t>
      </w:r>
      <w:r w:rsidRPr="009B3BE4">
        <w:rPr>
          <w:bCs/>
          <w:color w:val="000000"/>
          <w:sz w:val="28"/>
          <w:szCs w:val="28"/>
        </w:rPr>
        <w:t>Теория и</w:t>
      </w:r>
      <w:r>
        <w:rPr>
          <w:bCs/>
          <w:color w:val="000000"/>
          <w:sz w:val="28"/>
          <w:szCs w:val="28"/>
        </w:rPr>
        <w:t xml:space="preserve"> практика физической культуры. - 2007. -№4</w:t>
      </w:r>
      <w:r w:rsidRPr="009B3BE4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9B3BE4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 xml:space="preserve"> </w:t>
      </w:r>
      <w:r w:rsidRPr="009B3BE4">
        <w:rPr>
          <w:bCs/>
          <w:color w:val="000000"/>
          <w:sz w:val="28"/>
          <w:szCs w:val="28"/>
        </w:rPr>
        <w:t>Режим доступа:</w:t>
      </w:r>
      <w:r w:rsidRPr="009B3BE4">
        <w:rPr>
          <w:bCs/>
          <w:i/>
          <w:color w:val="000000"/>
          <w:sz w:val="28"/>
          <w:szCs w:val="28"/>
        </w:rPr>
        <w:t xml:space="preserve"> </w:t>
      </w:r>
      <w:hyperlink r:id="rId173" w:history="1">
        <w:r w:rsidRPr="009B3BE4">
          <w:rPr>
            <w:rStyle w:val="Hyperlink"/>
            <w:bCs/>
            <w:i/>
            <w:color w:val="000000"/>
            <w:sz w:val="28"/>
            <w:szCs w:val="28"/>
            <w:lang w:val="en-US"/>
          </w:rPr>
          <w:t>http</w:t>
        </w:r>
        <w:r w:rsidRPr="009B3BE4">
          <w:rPr>
            <w:rStyle w:val="Hyperlink"/>
            <w:bCs/>
            <w:i/>
            <w:color w:val="000000"/>
            <w:sz w:val="28"/>
            <w:szCs w:val="28"/>
          </w:rPr>
          <w:t>://</w:t>
        </w:r>
        <w:r w:rsidRPr="009B3BE4">
          <w:rPr>
            <w:rStyle w:val="Hyperlink"/>
            <w:bCs/>
            <w:i/>
            <w:color w:val="000000"/>
            <w:sz w:val="28"/>
            <w:szCs w:val="28"/>
            <w:lang w:val="en-US"/>
          </w:rPr>
          <w:t>lib</w:t>
        </w:r>
        <w:r w:rsidRPr="009B3BE4">
          <w:rPr>
            <w:rStyle w:val="Hyperlink"/>
            <w:bCs/>
            <w:i/>
            <w:color w:val="000000"/>
            <w:sz w:val="28"/>
            <w:szCs w:val="28"/>
          </w:rPr>
          <w:t>.</w:t>
        </w:r>
        <w:r w:rsidRPr="009B3BE4">
          <w:rPr>
            <w:rStyle w:val="Hyperlink"/>
            <w:bCs/>
            <w:i/>
            <w:color w:val="000000"/>
            <w:sz w:val="28"/>
            <w:szCs w:val="28"/>
            <w:lang w:val="en-US"/>
          </w:rPr>
          <w:t>sportedu</w:t>
        </w:r>
        <w:r w:rsidRPr="009B3BE4">
          <w:rPr>
            <w:rStyle w:val="Hyperlink"/>
            <w:bCs/>
            <w:i/>
            <w:color w:val="000000"/>
            <w:sz w:val="28"/>
            <w:szCs w:val="28"/>
          </w:rPr>
          <w:t>.</w:t>
        </w:r>
        <w:r w:rsidRPr="009B3BE4">
          <w:rPr>
            <w:rStyle w:val="Hyperlink"/>
            <w:bCs/>
            <w:i/>
            <w:color w:val="000000"/>
            <w:sz w:val="28"/>
            <w:szCs w:val="28"/>
            <w:lang w:val="en-US"/>
          </w:rPr>
          <w:t>ru</w:t>
        </w:r>
      </w:hyperlink>
      <w:r w:rsidRPr="009B3BE4">
        <w:rPr>
          <w:bCs/>
          <w:i/>
          <w:color w:val="000000"/>
          <w:sz w:val="28"/>
          <w:szCs w:val="28"/>
        </w:rPr>
        <w:t xml:space="preserve"> </w:t>
      </w:r>
    </w:p>
    <w:p w:rsidR="002D1E51" w:rsidRDefault="002D1E51" w:rsidP="00005808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5A6EE7">
      <w:pPr>
        <w:tabs>
          <w:tab w:val="left" w:pos="807"/>
        </w:tabs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FB6B00">
      <w:pPr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2D1E51" w:rsidRPr="001F32B7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96"/>
          <w:szCs w:val="96"/>
        </w:rPr>
      </w:pPr>
      <w:r w:rsidRPr="001F32B7">
        <w:rPr>
          <w:rFonts w:ascii="Times New Roman" w:hAnsi="Times New Roman"/>
          <w:b/>
          <w:sz w:val="96"/>
          <w:szCs w:val="96"/>
        </w:rPr>
        <w:t>ПРИЛОЖЕНИЕ</w:t>
      </w: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E51" w:rsidRPr="00B9280C" w:rsidRDefault="002D1E51" w:rsidP="00C53B36">
      <w:pPr>
        <w:tabs>
          <w:tab w:val="left" w:pos="807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№</w:t>
      </w:r>
      <w:r w:rsidRPr="00F5364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. </w:t>
      </w:r>
      <w:r w:rsidRPr="00A558C0">
        <w:rPr>
          <w:rFonts w:ascii="Times New Roman" w:hAnsi="Times New Roman"/>
          <w:sz w:val="28"/>
          <w:szCs w:val="28"/>
        </w:rPr>
        <w:t xml:space="preserve">Оценка техники владения мячом в </w:t>
      </w:r>
      <w:r>
        <w:rPr>
          <w:rFonts w:ascii="Times New Roman" w:hAnsi="Times New Roman"/>
          <w:sz w:val="28"/>
          <w:szCs w:val="28"/>
        </w:rPr>
        <w:t xml:space="preserve">условиях дефицита </w:t>
      </w:r>
      <w:r w:rsidRPr="00A558C0">
        <w:rPr>
          <w:rFonts w:ascii="Times New Roman" w:hAnsi="Times New Roman"/>
          <w:sz w:val="28"/>
          <w:szCs w:val="28"/>
        </w:rPr>
        <w:t xml:space="preserve"> пространст</w:t>
      </w:r>
      <w:r>
        <w:rPr>
          <w:rFonts w:ascii="Times New Roman" w:hAnsi="Times New Roman"/>
          <w:sz w:val="28"/>
          <w:szCs w:val="28"/>
        </w:rPr>
        <w:t>ва.</w:t>
      </w:r>
    </w:p>
    <w:p w:rsidR="002D1E51" w:rsidRDefault="002D1E51" w:rsidP="00DE4C3D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Максимально быстрое и точное ведение мяча на расстоянии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hAnsi="Times New Roman"/>
            <w:sz w:val="28"/>
            <w:szCs w:val="28"/>
          </w:rPr>
          <w:t>20 м</w:t>
        </w:r>
      </w:smartTag>
      <w:r>
        <w:rPr>
          <w:rFonts w:ascii="Times New Roman" w:hAnsi="Times New Roman"/>
          <w:sz w:val="28"/>
          <w:szCs w:val="28"/>
        </w:rPr>
        <w:t xml:space="preserve"> через пять «ворот», расположенных, как в слаломе, и передача мяча по земле из строго определённого места с расстояния </w:t>
      </w:r>
      <w:smartTag w:uri="urn:schemas-microsoft-com:office:smarttags" w:element="metricconverter">
        <w:smartTagPr>
          <w:attr w:name="ProductID" w:val="8 м"/>
        </w:smartTagPr>
        <w:r>
          <w:rPr>
            <w:rFonts w:ascii="Times New Roman" w:hAnsi="Times New Roman"/>
            <w:sz w:val="28"/>
            <w:szCs w:val="28"/>
          </w:rPr>
          <w:t>8 м</w:t>
        </w:r>
      </w:smartTag>
      <w:r>
        <w:rPr>
          <w:rFonts w:ascii="Times New Roman" w:hAnsi="Times New Roman"/>
          <w:sz w:val="28"/>
          <w:szCs w:val="28"/>
        </w:rPr>
        <w:t xml:space="preserve"> в ворота </w:t>
      </w:r>
      <w:smartTag w:uri="urn:schemas-microsoft-com:office:smarttags" w:element="metricconverter">
        <w:smartTagPr>
          <w:attr w:name="ProductID" w:val="1 м"/>
        </w:smartTagPr>
        <w:r>
          <w:rPr>
            <w:rFonts w:ascii="Times New Roman" w:hAnsi="Times New Roman"/>
            <w:sz w:val="28"/>
            <w:szCs w:val="28"/>
          </w:rPr>
          <w:t>1 м</w:t>
        </w:r>
      </w:smartTag>
      <w:r>
        <w:rPr>
          <w:rFonts w:ascii="Times New Roman" w:hAnsi="Times New Roman"/>
          <w:sz w:val="28"/>
          <w:szCs w:val="28"/>
        </w:rPr>
        <w:t xml:space="preserve"> с посылом мяча под углом 45 относительно направления перемещения на последнем отрезке дистанции. «Ворота» обозначаются на поверхности поля с помощью фишек. Ширина «ворот» в первом задании – </w:t>
      </w:r>
      <w:smartTag w:uri="urn:schemas-microsoft-com:office:smarttags" w:element="metricconverter">
        <w:smartTagPr>
          <w:attr w:name="ProductID" w:val="0,5 м"/>
        </w:smartTagPr>
        <w:r>
          <w:rPr>
            <w:rFonts w:ascii="Times New Roman" w:hAnsi="Times New Roman"/>
            <w:sz w:val="28"/>
            <w:szCs w:val="28"/>
          </w:rPr>
          <w:t>0,5 м</w:t>
        </w:r>
      </w:smartTag>
      <w:r>
        <w:rPr>
          <w:rFonts w:ascii="Times New Roman" w:hAnsi="Times New Roman"/>
          <w:sz w:val="28"/>
          <w:szCs w:val="28"/>
        </w:rPr>
        <w:t xml:space="preserve">, во втором </w:t>
      </w:r>
      <w:smartTag w:uri="urn:schemas-microsoft-com:office:smarttags" w:element="metricconverter">
        <w:smartTagPr>
          <w:attr w:name="ProductID" w:val="0,25 м"/>
        </w:smartTagPr>
        <w:r>
          <w:rPr>
            <w:rFonts w:ascii="Times New Roman" w:hAnsi="Times New Roman"/>
            <w:sz w:val="28"/>
            <w:szCs w:val="28"/>
          </w:rPr>
          <w:t>0,25 м</w:t>
        </w:r>
      </w:smartTag>
      <w:r>
        <w:rPr>
          <w:rFonts w:ascii="Times New Roman" w:hAnsi="Times New Roman"/>
          <w:sz w:val="28"/>
          <w:szCs w:val="28"/>
        </w:rPr>
        <w:t xml:space="preserve">. Регистрируется время ведения мяча с момента начала перемещения до момента выполнения передачи. В каждом задании выполняется по две попытки, из которых выбирается лучшая. Схема тестирования изображена на рисунке 1. </w:t>
      </w:r>
    </w:p>
    <w:p w:rsidR="002D1E51" w:rsidRPr="00A558C0" w:rsidRDefault="002D1E51" w:rsidP="00DE4C3D">
      <w:pPr>
        <w:shd w:val="clear" w:color="auto" w:fill="92D05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884" style="position:absolute;left:0;text-align:left;margin-left:55.5pt;margin-top:24.55pt;width:131pt;height:29.9pt;z-index:251907584">
            <v:textbox style="mso-next-textbox:#_x0000_s1884">
              <w:txbxContent>
                <w:p w:rsidR="002D1E51" w:rsidRPr="006A6AF3" w:rsidRDefault="002D1E51" w:rsidP="00DE4C3D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Передача мяча с </w:t>
                  </w:r>
                  <w:smartTag w:uri="urn:schemas-microsoft-com:office:smarttags" w:element="metricconverter">
                    <w:smartTagPr>
                      <w:attr w:name="ProductID" w:val="8 м"/>
                    </w:smartTagP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8 м</w:t>
                    </w:r>
                  </w:smartTag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 по земле в ворота шириной </w:t>
                  </w:r>
                  <w:smartTag w:uri="urn:schemas-microsoft-com:office:smarttags" w:element="metricconverter">
                    <w:smartTagPr>
                      <w:attr w:name="ProductID" w:val="1 м"/>
                    </w:smartTagP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1 м</w:t>
                    </w:r>
                  </w:smartTag>
                </w:p>
              </w:txbxContent>
            </v:textbox>
          </v:rect>
        </w:pict>
      </w:r>
    </w:p>
    <w:p w:rsidR="002D1E51" w:rsidRDefault="002D1E51" w:rsidP="00DE4C3D">
      <w:pPr>
        <w:shd w:val="clear" w:color="auto" w:fill="92D05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885" type="#_x0000_t5" style="position:absolute;left:0;text-align:left;margin-left:36pt;margin-top:12.55pt;width:9.25pt;height:13.4pt;z-index:251883008" fillcolor="#e36c0a"/>
        </w:pict>
      </w:r>
    </w:p>
    <w:p w:rsidR="002D1E51" w:rsidRDefault="002D1E51" w:rsidP="00DE4C3D">
      <w:pPr>
        <w:shd w:val="clear" w:color="auto" w:fill="92D050"/>
        <w:tabs>
          <w:tab w:val="center" w:pos="4819"/>
          <w:tab w:val="left" w:pos="68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noProof/>
          <w:lang w:eastAsia="ru-RU"/>
        </w:rPr>
        <w:pict>
          <v:shape id="_x0000_s1886" type="#_x0000_t32" style="position:absolute;margin-left:55.5pt;margin-top:.05pt;width:8.9pt;height:24.7pt;flip:x;z-index:251910656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rect id="_x0000_s1887" style="position:absolute;margin-left:97pt;margin-top:13.45pt;width:142.3pt;height:52.55pt;z-index:251908608;mso-position-horizontal-relative:text;mso-position-vertical-relative:text">
            <v:textbox style="mso-next-textbox:#_x0000_s1887">
              <w:txbxContent>
                <w:p w:rsidR="002D1E51" w:rsidRPr="006A6AF3" w:rsidRDefault="002D1E51" w:rsidP="00DE4C3D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Место выполнения передачи (ограниченное пространство размером 1х1)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88" type="#_x0000_t32" style="position:absolute;margin-left:33.25pt;margin-top:.05pt;width:45.25pt;height:60.85pt;flip:x y;z-index:251886080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89" type="#_x0000_t5" style="position:absolute;margin-left:24pt;margin-top:.05pt;width:9.25pt;height:13.4pt;z-index:251881984;mso-position-horizontal-relative:text;mso-position-vertical-relative:text" fillcolor="#e36c0a"/>
        </w:pict>
      </w:r>
      <w:r>
        <w:rPr>
          <w:rFonts w:ascii="Times New Roman" w:hAnsi="Times New Roman"/>
          <w:sz w:val="24"/>
          <w:szCs w:val="24"/>
        </w:rPr>
        <w:tab/>
        <w:t>Схема установки «ворот»</w:t>
      </w:r>
    </w:p>
    <w:p w:rsidR="002D1E51" w:rsidRDefault="002D1E51" w:rsidP="00DE4C3D">
      <w:pPr>
        <w:shd w:val="clear" w:color="auto" w:fill="92D05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890" type="#_x0000_t32" style="position:absolute;left:0;text-align:left;margin-left:79.85pt;margin-top:8.2pt;width:17.15pt;height:23.7pt;flip:x;z-index:251911680" o:connectortype="straight">
            <v:stroke endarrow="block"/>
          </v:shape>
        </w:pict>
      </w:r>
    </w:p>
    <w:p w:rsidR="002D1E51" w:rsidRDefault="002D1E51" w:rsidP="00DE4C3D">
      <w:pPr>
        <w:shd w:val="clear" w:color="auto" w:fill="92D05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891" type="#_x0000_t32" style="position:absolute;margin-left:312.2pt;margin-top:19.4pt;width:0;height:24.3pt;z-index:251915776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892" type="#_x0000_t32" style="position:absolute;margin-left:276.9pt;margin-top:19.4pt;width:182.05pt;height:0;z-index:251914752" o:connectortype="straight"/>
        </w:pict>
      </w:r>
      <w:r>
        <w:rPr>
          <w:noProof/>
          <w:lang w:eastAsia="ru-RU"/>
        </w:rPr>
        <w:pict>
          <v:shape id="_x0000_s1893" type="#_x0000_t32" style="position:absolute;margin-left:73.35pt;margin-top:14.3pt;width:0;height:6.1pt;flip:y;z-index:2519065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94" style="position:absolute;margin-left:73.35pt;margin-top:20.4pt;width:76.1pt;height:192.35pt;z-index:251905536" coordsize="1522,3847" path="m,3847hdc7,3751,4,3654,21,3559v4,-24,33,-38,41,-62c96,3393,63,3392,103,3312v46,-91,51,-66,164,-103c288,3202,329,3189,329,3189v195,-129,536,-76,720,-83c1158,3071,1093,3098,1234,3004v34,-23,168,-39,185,-42c1466,2825,1483,2832,1440,2674v-6,-24,-20,-48,-41,-61c1344,2579,1276,2572,1214,2551,1045,2493,871,2454,699,2407v-63,-17,-131,-26,-185,-62c435,2292,476,2312,391,2284v-21,-14,-40,-31,-62,-42c310,2232,284,2236,267,2222v-19,-15,-24,-44,-41,-62c209,2143,183,2135,165,2119,82,2046,35,1995,,1893v27,-187,6,-98,62,-268c76,1584,146,1603,185,1584v27,-14,54,-30,82,-41c307,1527,350,1516,391,1502v286,-95,603,-14,905,-21c1317,1474,1341,1474,1358,1461v39,-29,103,-103,103,-103c1475,1317,1488,1275,1502,1234v7,-20,20,-61,20,-61c1488,1067,1465,1093,1378,1049v-22,-11,-39,-30,-61,-41c1262,981,1158,974,1111,967,773,914,1306,984,658,926,541,916,309,885,309,885v-21,-7,-43,-10,-62,-21c204,840,123,782,123,782,4,602,62,147,62,e" filled="f">
            <v:path arrowok="t"/>
          </v:shape>
        </w:pict>
      </w:r>
      <w:r>
        <w:rPr>
          <w:noProof/>
          <w:lang w:eastAsia="ru-RU"/>
        </w:rPr>
        <w:pict>
          <v:oval id="_x0000_s1895" style="position:absolute;margin-left:71.3pt;margin-top:9.2pt;width:7.2pt;height:5.1pt;z-index:251884032" fillcolor="black"/>
        </w:pict>
      </w:r>
      <w:r>
        <w:rPr>
          <w:noProof/>
          <w:lang w:eastAsia="ru-RU"/>
        </w:rPr>
        <w:pict>
          <v:roundrect id="_x0000_s1896" style="position:absolute;margin-left:64.4pt;margin-top:6.05pt;width:20.6pt;height:13.35pt;z-index:251880960" arcsize="10923f" fillcolor="#ffc000"/>
        </w:pict>
      </w:r>
      <w:r>
        <w:rPr>
          <w:noProof/>
          <w:lang w:eastAsia="ru-RU"/>
        </w:rPr>
        <w:pict>
          <v:shape id="_x0000_s1897" type="#_x0000_t32" style="position:absolute;margin-left:24pt;margin-top:19.4pt;width:0;height:80.2pt;flip:y;z-index:2518891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898" type="#_x0000_t32" style="position:absolute;margin-left:15.75pt;margin-top:19.4pt;width:182.05pt;height:0;z-index:251887104" o:connectortype="straight"/>
        </w:pict>
      </w:r>
    </w:p>
    <w:p w:rsidR="002D1E51" w:rsidRPr="006A6AF3" w:rsidRDefault="002D1E51" w:rsidP="00DE4C3D">
      <w:pPr>
        <w:shd w:val="clear" w:color="auto" w:fill="92D050"/>
        <w:tabs>
          <w:tab w:val="center" w:pos="4819"/>
          <w:tab w:val="left" w:pos="5929"/>
        </w:tabs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pict>
          <v:rect id="_x0000_s1899" style="position:absolute;margin-left:321.55pt;margin-top:1.2pt;width:5.15pt;height:10.3pt;z-index:251893248" fillcolor="red"/>
        </w:pict>
      </w:r>
      <w:r>
        <w:rPr>
          <w:noProof/>
          <w:lang w:eastAsia="ru-RU"/>
        </w:rPr>
        <w:pict>
          <v:rect id="_x0000_s1900" style="position:absolute;margin-left:296.9pt;margin-top:1.2pt;width:5.15pt;height:10.3pt;z-index:251894272" fillcolor="red"/>
        </w:pict>
      </w:r>
      <w:r>
        <w:rPr>
          <w:noProof/>
          <w:lang w:eastAsia="ru-RU"/>
        </w:rPr>
        <w:pict>
          <v:shape id="_x0000_s1901" type="#_x0000_t32" style="position:absolute;margin-left:312.2pt;margin-top:17.8pt;width:.05pt;height:58.8pt;flip:y;z-index:251918848" o:connectortype="straight">
            <v:stroke startarrow="block" endarrow="block"/>
          </v:shape>
        </w:pict>
      </w:r>
      <w:r>
        <w:rPr>
          <w:noProof/>
          <w:lang w:eastAsia="ru-RU"/>
        </w:rPr>
        <w:pict>
          <v:rect id="_x0000_s1902" style="position:absolute;margin-left:79.85pt;margin-top:17.8pt;width:5.15pt;height:10.3pt;z-index:251897344" fillcolor="red"/>
        </w:pict>
      </w:r>
      <w:r>
        <w:rPr>
          <w:noProof/>
          <w:lang w:eastAsia="ru-RU"/>
        </w:rPr>
        <w:pict>
          <v:rect id="_x0000_s1903" style="position:absolute;margin-left:66.15pt;margin-top:17.8pt;width:5.15pt;height:10.3pt;z-index:251898368" fillcolor="red"/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b/>
            <w:sz w:val="20"/>
            <w:szCs w:val="20"/>
          </w:rPr>
          <w:t>2 м</w:t>
        </w:r>
      </w:smartTag>
    </w:p>
    <w:p w:rsidR="002D1E51" w:rsidRPr="00244E17" w:rsidRDefault="002D1E51" w:rsidP="00DE4C3D">
      <w:pPr>
        <w:shd w:val="clear" w:color="auto" w:fill="92D050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pict>
          <v:shape id="_x0000_s1904" type="#_x0000_t32" style="position:absolute;left:0;text-align:left;margin-left:312.25pt;margin-top:15.2pt;width:98.25pt;height:0;z-index:251927040" o:connectortype="straight">
            <v:stroke startarrow="block" endarrow="block"/>
          </v:shape>
        </w:pict>
      </w:r>
      <w:r>
        <w:rPr>
          <w:noProof/>
          <w:lang w:eastAsia="ru-RU"/>
        </w:rPr>
        <w:pict>
          <v:rect id="_x0000_s1905" style="position:absolute;left:0;text-align:left;margin-left:389.25pt;margin-top:4.9pt;width:5.15pt;height:10.3pt;z-index:251920896" fillcolor="red"/>
        </w:pict>
      </w:r>
      <w:r>
        <w:rPr>
          <w:noProof/>
          <w:lang w:eastAsia="ru-RU"/>
        </w:rPr>
        <w:pict>
          <v:rect id="_x0000_s1906" style="position:absolute;left:0;text-align:left;margin-left:415.5pt;margin-top:4.9pt;width:5.15pt;height:10.3pt;z-index:251919872" fillcolor="red"/>
        </w:pict>
      </w:r>
      <w:r>
        <w:rPr>
          <w:noProof/>
          <w:lang w:eastAsia="ru-RU"/>
        </w:rPr>
        <w:pict>
          <v:rect id="_x0000_s1907" style="position:absolute;left:0;text-align:left;margin-left:150.15pt;margin-top:25.2pt;width:5.15pt;height:10.3pt;z-index:251899392" fillcolor="red"/>
        </w:pict>
      </w:r>
      <w:r>
        <w:rPr>
          <w:noProof/>
          <w:lang w:eastAsia="ru-RU"/>
        </w:rPr>
        <w:pict>
          <v:rect id="_x0000_s1908" style="position:absolute;left:0;text-align:left;margin-left:138.15pt;margin-top:25.2pt;width:5.15pt;height:10.3pt;z-index:251900416" fillcolor="red"/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smartTag w:uri="urn:schemas-microsoft-com:office:smarttags" w:element="metricconverter">
        <w:smartTagPr>
          <w:attr w:name="ProductID" w:val="4 м"/>
        </w:smartTagPr>
        <w:r>
          <w:rPr>
            <w:rFonts w:ascii="Times New Roman" w:hAnsi="Times New Roman"/>
            <w:b/>
            <w:sz w:val="20"/>
            <w:szCs w:val="20"/>
          </w:rPr>
          <w:t>4 м</w:t>
        </w:r>
      </w:smartTag>
    </w:p>
    <w:p w:rsidR="002D1E51" w:rsidRPr="00244E17" w:rsidRDefault="002D1E51" w:rsidP="00DE4C3D">
      <w:pPr>
        <w:shd w:val="clear" w:color="auto" w:fill="92D05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smartTag w:uri="urn:schemas-microsoft-com:office:smarttags" w:element="metricconverter">
        <w:smartTagPr>
          <w:attr w:name="ProductID" w:val="8 м"/>
        </w:smartTagPr>
        <w:r>
          <w:rPr>
            <w:rFonts w:ascii="Times New Roman" w:hAnsi="Times New Roman"/>
            <w:b/>
            <w:sz w:val="20"/>
            <w:szCs w:val="20"/>
          </w:rPr>
          <w:t>8 м</w:t>
        </w:r>
      </w:smartTag>
    </w:p>
    <w:p w:rsidR="002D1E51" w:rsidRPr="00FA1929" w:rsidRDefault="002D1E51" w:rsidP="00DE4C3D">
      <w:pPr>
        <w:shd w:val="clear" w:color="auto" w:fill="92D05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rect id="_x0000_s1909" style="position:absolute;margin-left:321.55pt;margin-top:1.4pt;width:5.15pt;height:10.3pt;z-index:251923968" fillcolor="red"/>
        </w:pict>
      </w:r>
      <w:r>
        <w:rPr>
          <w:noProof/>
          <w:lang w:eastAsia="ru-RU"/>
        </w:rPr>
        <w:pict>
          <v:rect id="_x0000_s1910" style="position:absolute;margin-left:296.9pt;margin-top:1.4pt;width:5.15pt;height:10.3pt;z-index:251924992" fillcolor="red"/>
        </w:pict>
      </w:r>
      <w:r>
        <w:rPr>
          <w:noProof/>
          <w:lang w:eastAsia="ru-RU"/>
        </w:rPr>
        <w:pict>
          <v:shape id="_x0000_s1911" type="#_x0000_t32" style="position:absolute;margin-left:312.2pt;margin-top:4.3pt;width:.05pt;height:60.05pt;z-index:251916800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912" type="#_x0000_t32" style="position:absolute;margin-left:85pt;margin-top:19.45pt;width:46.3pt;height:9.35pt;flip:x;z-index:251912704" o:connectortype="straight">
            <v:stroke endarrow="block"/>
          </v:shape>
        </w:pict>
      </w:r>
      <w:r>
        <w:rPr>
          <w:noProof/>
          <w:lang w:eastAsia="ru-RU"/>
        </w:rPr>
        <w:pict>
          <v:rect id="_x0000_s1913" style="position:absolute;margin-left:131.3pt;margin-top:4.3pt;width:108pt;height:29.9pt;z-index:251909632">
            <v:textbox style="mso-next-textbox:#_x0000_s1913">
              <w:txbxContent>
                <w:p w:rsidR="002D1E51" w:rsidRPr="006A6AF3" w:rsidRDefault="002D1E51" w:rsidP="00DE4C3D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Ведение мяча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914" style="position:absolute;margin-left:79.85pt;margin-top:4.3pt;width:5.15pt;height:10.3pt;z-index:251901440" fillcolor="red"/>
        </w:pict>
      </w:r>
      <w:r>
        <w:rPr>
          <w:noProof/>
          <w:lang w:eastAsia="ru-RU"/>
        </w:rPr>
        <w:pict>
          <v:rect id="_x0000_s1915" style="position:absolute;margin-left:66.15pt;margin-top:4.3pt;width:5.15pt;height:10.3pt;z-index:251902464" fillcolor="red"/>
        </w:pict>
      </w:r>
      <w:r>
        <w:rPr>
          <w:noProof/>
          <w:lang w:eastAsia="ru-RU"/>
        </w:rPr>
        <w:pict>
          <v:shape id="_x0000_s1916" type="#_x0000_t32" style="position:absolute;margin-left:24pt;margin-top:14.6pt;width:0;height:94.65pt;z-index:251890176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</w:t>
      </w:r>
      <w:smartTag w:uri="urn:schemas-microsoft-com:office:smarttags" w:element="metricconverter">
        <w:smartTagPr>
          <w:attr w:name="ProductID" w:val="20 м"/>
        </w:smartTagPr>
        <w:r w:rsidRPr="00FA1929">
          <w:rPr>
            <w:rFonts w:ascii="Times New Roman" w:hAnsi="Times New Roman"/>
            <w:b/>
            <w:sz w:val="24"/>
            <w:szCs w:val="24"/>
          </w:rPr>
          <w:t>20 м</w:t>
        </w:r>
      </w:smartTag>
    </w:p>
    <w:p w:rsidR="002D1E51" w:rsidRPr="00244E17" w:rsidRDefault="002D1E51" w:rsidP="00DE4C3D">
      <w:pPr>
        <w:shd w:val="clear" w:color="auto" w:fill="92D050"/>
        <w:tabs>
          <w:tab w:val="center" w:pos="4819"/>
          <w:tab w:val="left" w:pos="7285"/>
        </w:tabs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pict>
          <v:shape id="_x0000_s1917" type="#_x0000_t32" style="position:absolute;margin-left:312.25pt;margin-top:13.2pt;width:98.25pt;height:0;z-index:251926016" o:connectortype="straight">
            <v:stroke startarrow="block" endarrow="block"/>
          </v:shape>
        </w:pict>
      </w:r>
      <w:r>
        <w:rPr>
          <w:noProof/>
          <w:lang w:eastAsia="ru-RU"/>
        </w:rPr>
        <w:pict>
          <v:rect id="_x0000_s1918" style="position:absolute;margin-left:415.5pt;margin-top:2.9pt;width:5.15pt;height:10.3pt;z-index:251921920" fillcolor="red"/>
        </w:pict>
      </w:r>
      <w:r>
        <w:rPr>
          <w:noProof/>
          <w:lang w:eastAsia="ru-RU"/>
        </w:rPr>
        <w:pict>
          <v:rect id="_x0000_s1919" style="position:absolute;margin-left:389.25pt;margin-top:2.9pt;width:5.15pt;height:10.3pt;z-index:251922944" fillcolor="red"/>
        </w:pict>
      </w:r>
      <w:r>
        <w:rPr>
          <w:rFonts w:ascii="Times New Roman" w:hAnsi="Times New Roman"/>
          <w:sz w:val="24"/>
          <w:szCs w:val="24"/>
        </w:rPr>
        <w:tab/>
      </w:r>
      <w:r>
        <w:rPr>
          <w:noProof/>
          <w:lang w:eastAsia="ru-RU"/>
        </w:rPr>
        <w:pict>
          <v:rect id="_x0000_s1920" style="position:absolute;margin-left:150.15pt;margin-top:22.7pt;width:5.15pt;height:10.3pt;z-index:251903488;mso-position-horizontal-relative:text;mso-position-vertical-relative:text" fillcolor="red"/>
        </w:pict>
      </w:r>
      <w:r>
        <w:rPr>
          <w:noProof/>
          <w:lang w:eastAsia="ru-RU"/>
        </w:rPr>
        <w:pict>
          <v:rect id="_x0000_s1921" style="position:absolute;margin-left:138.15pt;margin-top:22.7pt;width:5.15pt;height:10.3pt;z-index:251904512;mso-position-horizontal-relative:text;mso-position-vertical-relative:text" fillcolor="red"/>
        </w:pic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smartTag w:uri="urn:schemas-microsoft-com:office:smarttags" w:element="metricconverter">
        <w:smartTagPr>
          <w:attr w:name="ProductID" w:val="8 м"/>
        </w:smartTagPr>
        <w:r>
          <w:rPr>
            <w:rFonts w:ascii="Times New Roman" w:hAnsi="Times New Roman"/>
            <w:b/>
            <w:sz w:val="20"/>
            <w:szCs w:val="20"/>
          </w:rPr>
          <w:t>8 м</w:t>
        </w:r>
      </w:smartTag>
      <w:r>
        <w:rPr>
          <w:rFonts w:ascii="Times New Roman" w:hAnsi="Times New Roman"/>
          <w:b/>
          <w:sz w:val="20"/>
          <w:szCs w:val="20"/>
        </w:rPr>
        <w:tab/>
      </w:r>
      <w:smartTag w:uri="urn:schemas-microsoft-com:office:smarttags" w:element="metricconverter">
        <w:smartTagPr>
          <w:attr w:name="ProductID" w:val="4 м"/>
        </w:smartTagPr>
        <w:r>
          <w:rPr>
            <w:rFonts w:ascii="Times New Roman" w:hAnsi="Times New Roman"/>
            <w:b/>
            <w:sz w:val="20"/>
            <w:szCs w:val="20"/>
          </w:rPr>
          <w:t>4 м</w:t>
        </w:r>
      </w:smartTag>
    </w:p>
    <w:p w:rsidR="002D1E51" w:rsidRDefault="002D1E51" w:rsidP="00DE4C3D">
      <w:pPr>
        <w:shd w:val="clear" w:color="auto" w:fill="92D05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922" type="#_x0000_t32" style="position:absolute;left:0;text-align:left;margin-left:312.2pt;margin-top:12.6pt;width:.05pt;height:41.1pt;z-index:251917824" o:connectortype="straight">
            <v:stroke startarrow="block" endarrow="block"/>
          </v:shape>
        </w:pict>
      </w:r>
    </w:p>
    <w:p w:rsidR="002D1E51" w:rsidRPr="00244E17" w:rsidRDefault="002D1E51" w:rsidP="00DE4C3D">
      <w:pPr>
        <w:shd w:val="clear" w:color="auto" w:fill="92D050"/>
        <w:tabs>
          <w:tab w:val="left" w:pos="2035"/>
        </w:tabs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pict>
          <v:rect id="_x0000_s1923" style="position:absolute;margin-left:321.55pt;margin-top:3.85pt;width:5.15pt;height:10.3pt;z-index:251895296" fillcolor="red"/>
        </w:pict>
      </w:r>
      <w:r>
        <w:rPr>
          <w:noProof/>
          <w:lang w:eastAsia="ru-RU"/>
        </w:rPr>
        <w:pict>
          <v:rect id="_x0000_s1924" style="position:absolute;margin-left:296.9pt;margin-top:3.85pt;width:5.15pt;height:10.3pt;z-index:251896320" fillcolor="red"/>
        </w:pict>
      </w:r>
      <w:r>
        <w:rPr>
          <w:noProof/>
          <w:lang w:eastAsia="ru-RU"/>
        </w:rPr>
        <w:pict>
          <v:rect id="_x0000_s1925" style="position:absolute;margin-left:79.85pt;margin-top:3.85pt;width:5.15pt;height:10.3pt;z-index:251892224" fillcolor="red"/>
        </w:pict>
      </w:r>
      <w:r>
        <w:rPr>
          <w:noProof/>
          <w:lang w:eastAsia="ru-RU"/>
        </w:rPr>
        <w:pict>
          <v:rect id="_x0000_s1926" style="position:absolute;margin-left:66.15pt;margin-top:3.85pt;width:5.15pt;height:10.3pt;z-index:251891200" fillcolor="red"/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b/>
            <w:sz w:val="20"/>
            <w:szCs w:val="20"/>
          </w:rPr>
          <w:t>2 м</w:t>
        </w:r>
      </w:smartTag>
    </w:p>
    <w:p w:rsidR="002D1E51" w:rsidRPr="00037EDE" w:rsidRDefault="002D1E51" w:rsidP="00DE4C3D">
      <w:pPr>
        <w:shd w:val="clear" w:color="auto" w:fill="92D05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927" type="#_x0000_t32" style="position:absolute;left:0;text-align:left;margin-left:284.45pt;margin-top:2pt;width:182.05pt;height:0;z-index:251913728" o:connectortype="straight"/>
        </w:pict>
      </w:r>
      <w:r>
        <w:rPr>
          <w:noProof/>
          <w:lang w:eastAsia="ru-RU"/>
        </w:rPr>
        <w:pict>
          <v:oval id="_x0000_s1928" style="position:absolute;left:0;text-align:left;margin-left:71.3pt;margin-top:.7pt;width:7.2pt;height:5.1pt;z-index:251885056" fillcolor="black"/>
        </w:pict>
      </w:r>
      <w:r>
        <w:rPr>
          <w:noProof/>
          <w:lang w:eastAsia="ru-RU"/>
        </w:rPr>
        <w:pict>
          <v:shape id="_x0000_s1929" type="#_x0000_t32" style="position:absolute;left:0;text-align:left;margin-left:15.75pt;margin-top:5.8pt;width:182.05pt;height:0;z-index:251888128" o:connectortype="straight"/>
        </w:pict>
      </w:r>
    </w:p>
    <w:p w:rsidR="002D1E51" w:rsidRDefault="002D1E51" w:rsidP="00DE4C3D">
      <w:pPr>
        <w:shd w:val="clear" w:color="auto" w:fill="92D05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85FC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Рис.1. Схема проведения тестирования для оценки техники владения мячом в условиях дефицита пространства</w:t>
      </w: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right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ПРИЛОЖЕНИЯ 1</w:t>
      </w: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№2.</w:t>
      </w:r>
      <w:r w:rsidRPr="005733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Бег с изменением направления движения.</w:t>
      </w: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сигналу оббегание стоек. От старта до второй лицом вперёд, возврат к первой спиной, к третьей лицом вперёд, возврат к первой спиной, заключительный рывок  к финишу. Тест выполняется в одну и в другую сторону по два раза, лучший результат заносится в протокол. Рис. 2,3.</w:t>
      </w:r>
    </w:p>
    <w:p w:rsidR="002D1E51" w:rsidRDefault="002D1E51" w:rsidP="00DE4C3D">
      <w:pPr>
        <w:shd w:val="clear" w:color="auto" w:fill="92D05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930" type="#_x0000_t32" style="position:absolute;left:0;text-align:left;margin-left:108.65pt;margin-top:27.7pt;width:61.25pt;height:27.45pt;flip:y;z-index:251941376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931" type="#_x0000_t75" style="position:absolute;left:0;text-align:left;margin-left:138.55pt;margin-top:15.8pt;width:20.35pt;height:20.35pt;z-index:251998720;visibility:visible">
            <v:imagedata r:id="rId174" o:title=""/>
          </v:shape>
        </w:pict>
      </w:r>
      <w:r>
        <w:rPr>
          <w:noProof/>
          <w:lang w:eastAsia="ru-RU"/>
        </w:rPr>
        <w:pict>
          <v:shape id="_x0000_s1932" type="#_x0000_t32" style="position:absolute;left:0;text-align:left;margin-left:87.95pt;margin-top:16.8pt;width:71.1pt;height:31.85pt;flip:x;z-index:251942400" o:connectortype="straight" strokecolor="#4f81bd" strokeweight="1pt">
            <v:stroke dashstyle="dash" endarrow="block"/>
            <v:shadow color="#868686"/>
          </v:shape>
        </w:pict>
      </w:r>
    </w:p>
    <w:p w:rsidR="002D1E51" w:rsidRDefault="002D1E51" w:rsidP="00DE4C3D">
      <w:pPr>
        <w:shd w:val="clear" w:color="auto" w:fill="92D05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933" type="#_x0000_t75" style="position:absolute;left:0;text-align:left;margin-left:204.6pt;margin-top:7.65pt;width:20.3pt;height:20.3pt;z-index:252000768;visibility:visible">
            <v:imagedata r:id="rId174" o:title=""/>
          </v:shape>
        </w:pict>
      </w:r>
      <w:r>
        <w:rPr>
          <w:noProof/>
          <w:lang w:eastAsia="ru-RU"/>
        </w:rPr>
        <w:pict>
          <v:shape id="_x0000_s1934" type="#_x0000_t75" style="position:absolute;left:0;text-align:left;margin-left:100.45pt;margin-top:7.65pt;width:20.3pt;height:20.3pt;z-index:251999744;visibility:visible">
            <v:imagedata r:id="rId17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noProof/>
          <w:lang w:eastAsia="ru-RU"/>
        </w:rPr>
        <w:pict>
          <v:shape id="_x0000_s1935" type="#_x0000_t32" style="position:absolute;left:0;text-align:left;margin-left:98.2pt;margin-top:20.1pt;width:48.85pt;height:50.45pt;flip:x y;z-index:251940352;mso-position-horizontal-relative:text;mso-position-vertical-relative:text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936" type="#_x0000_t32" style="position:absolute;left:0;text-align:left;margin-left:122.55pt;margin-top:20.1pt;width:36.5pt;height:39.25pt;z-index:251939328;mso-position-horizontal-relative:text;mso-position-vertical-relative:text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1937" type="#_x0000_t32" style="position:absolute;left:0;text-align:left;margin-left:38.4pt;margin-top:20.1pt;width:78.65pt;height:0;z-index:251938304;mso-position-horizontal-relative:text;mso-position-vertical-relative:text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938" type="#_x0000_t96" style="position:absolute;left:0;text-align:left;margin-left:31.7pt;margin-top:20.1pt;width:6.7pt;height:9.35pt;z-index:251937280;mso-position-horizontal-relative:text;mso-position-vertical-relative:text"/>
        </w:pict>
      </w:r>
    </w:p>
    <w:p w:rsidR="002D1E51" w:rsidRDefault="002D1E51" w:rsidP="00DE4C3D">
      <w:pPr>
        <w:shd w:val="clear" w:color="auto" w:fill="92D05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939" type="#_x0000_t75" style="position:absolute;left:0;text-align:left;margin-left:204.6pt;margin-top:4.55pt;width:20.3pt;height:20.3pt;z-index:252001792;visibility:visible">
            <v:imagedata r:id="rId174" o:title=""/>
          </v:shape>
        </w:pict>
      </w:r>
      <w:r>
        <w:rPr>
          <w:noProof/>
          <w:lang w:eastAsia="ru-RU"/>
        </w:rPr>
        <w:pict>
          <v:shape id="Рисунок 40" o:spid="_x0000_s1940" type="#_x0000_t75" style="position:absolute;left:0;text-align:left;margin-left:134.3pt;margin-top:13.85pt;width:20.3pt;height:20.3pt;z-index:251997696;visibility:visible">
            <v:imagedata r:id="rId174" o:title=""/>
          </v:shape>
        </w:pict>
      </w:r>
      <w:r>
        <w:rPr>
          <w:noProof/>
          <w:lang w:eastAsia="ru-RU"/>
        </w:rPr>
        <w:pict>
          <v:shape id="_x0000_s1941" type="#_x0000_t32" style="position:absolute;left:0;text-align:left;margin-left:87.95pt;margin-top:.95pt;width:132.75pt;height:0;z-index:251943424" o:connectortype="straight" strokecolor="#4f81bd" strokeweight="1pt">
            <v:stroke dashstyle="dash" endarrow="block"/>
            <v:shadow color="#868686"/>
          </v:shape>
        </w:pict>
      </w:r>
    </w:p>
    <w:p w:rsidR="002D1E51" w:rsidRDefault="002D1E51" w:rsidP="00DE4C3D">
      <w:pPr>
        <w:shd w:val="clear" w:color="auto" w:fill="92D05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942" type="#_x0000_t75" style="position:absolute;left:0;text-align:left;margin-left:169.9pt;margin-top:20.35pt;width:20.35pt;height:20.35pt;z-index:252003840;visibility:visible">
            <v:imagedata r:id="rId174" o:title=""/>
          </v:shape>
        </w:pict>
      </w:r>
      <w:r>
        <w:rPr>
          <w:rFonts w:ascii="Times New Roman" w:hAnsi="Times New Roman"/>
          <w:sz w:val="28"/>
          <w:szCs w:val="28"/>
        </w:rPr>
        <w:t>Рис.2. Схема расстановки стоек и конусов.</w:t>
      </w:r>
    </w:p>
    <w:p w:rsidR="002D1E51" w:rsidRPr="00861701" w:rsidRDefault="002D1E51" w:rsidP="00DE4C3D">
      <w:pPr>
        <w:shd w:val="clear" w:color="auto" w:fill="92D050"/>
        <w:tabs>
          <w:tab w:val="left" w:pos="3235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943" type="#_x0000_t75" style="position:absolute;left:0;text-align:left;margin-left:108.1pt;margin-top:19.8pt;width:20.35pt;height:20.35pt;z-index:252006912;visibility:visible">
            <v:imagedata r:id="rId174" o:title=""/>
          </v:shape>
        </w:pict>
      </w:r>
      <w:r>
        <w:rPr>
          <w:noProof/>
          <w:lang w:eastAsia="ru-RU"/>
        </w:rPr>
        <w:pict>
          <v:shape id="_x0000_s1944" type="#_x0000_t75" style="position:absolute;left:0;text-align:left;margin-left:219.85pt;margin-top:4.55pt;width:20.3pt;height:20.3pt;z-index:252002816;visibility:visible">
            <v:imagedata r:id="rId174" o:title=""/>
          </v:shape>
        </w:pict>
      </w:r>
      <w:r>
        <w:rPr>
          <w:noProof/>
          <w:lang w:eastAsia="ru-RU"/>
        </w:rPr>
        <w:pict>
          <v:shape id="_x0000_s1945" type="#_x0000_t32" style="position:absolute;left:0;text-align:left;margin-left:159.05pt;margin-top:9.05pt;width:21.45pt;height:30.7pt;flip:x;z-index:251949568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946" type="#_x0000_t32" style="position:absolute;left:0;text-align:left;margin-left:193.8pt;margin-top:9.05pt;width:46.55pt;height:66.7pt;flip:y;z-index:251945472" o:connectortype="straight"/>
        </w:pict>
      </w:r>
      <w:r>
        <w:rPr>
          <w:noProof/>
          <w:lang w:eastAsia="ru-RU"/>
        </w:rPr>
        <w:pict>
          <v:shape id="_x0000_s1947" type="#_x0000_t32" style="position:absolute;left:0;text-align:left;margin-left:12.05pt;margin-top:9.05pt;width:58.1pt;height:49.9pt;flip:y;z-index:251944448" o:connectortype="straight"/>
        </w:pi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>2м</w:t>
      </w:r>
    </w:p>
    <w:p w:rsidR="002D1E51" w:rsidRPr="00517AC9" w:rsidRDefault="002D1E51" w:rsidP="00DE4C3D">
      <w:pPr>
        <w:shd w:val="clear" w:color="auto" w:fill="92D050"/>
        <w:tabs>
          <w:tab w:val="left" w:pos="1534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948" type="#_x0000_t75" style="position:absolute;left:0;text-align:left;margin-left:130.1pt;margin-top:21.05pt;width:20.3pt;height:20.3pt;z-index:252005888;visibility:visible">
            <v:imagedata r:id="rId174" o:title=""/>
          </v:shape>
        </w:pict>
      </w:r>
      <w:r>
        <w:rPr>
          <w:noProof/>
          <w:lang w:eastAsia="ru-RU"/>
        </w:rPr>
        <w:pict>
          <v:shape id="_x0000_s1949" type="#_x0000_t75" style="position:absolute;left:0;text-align:left;margin-left:204.6pt;margin-top:8.35pt;width:20.3pt;height:20.3pt;z-index:252004864;visibility:visible">
            <v:imagedata r:id="rId174" o:title=""/>
          </v:shape>
        </w:pict>
      </w:r>
      <w:r>
        <w:rPr>
          <w:noProof/>
          <w:lang w:eastAsia="ru-RU"/>
        </w:rPr>
        <w:pict>
          <v:shape id="_x0000_s1950" type="#_x0000_t32" style="position:absolute;left:0;text-align:left;margin-left:117.05pt;margin-top:13.9pt;width:20.45pt;height:25.9pt;z-index:251950592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951" type="#_x0000_t32" style="position:absolute;left:0;text-align:left;margin-left:159.05pt;margin-top:11.25pt;width:61.65pt;height:0;z-index:2519485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952" type="#_x0000_t32" style="position:absolute;left:0;text-align:left;margin-left:117.05pt;margin-top:11.25pt;width:42pt;height:0;z-index:2519475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953" type="#_x0000_t32" style="position:absolute;left:0;text-align:left;margin-left:38.4pt;margin-top:11.25pt;width:75.1pt;height:0;z-index:251946496" o:connectortype="straight">
            <v:stroke endarrow="block"/>
          </v:shape>
        </w:pi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 xml:space="preserve">5м                3м         7м      </w:t>
      </w:r>
    </w:p>
    <w:p w:rsidR="002D1E51" w:rsidRPr="00861701" w:rsidRDefault="002D1E51" w:rsidP="00DE4C3D">
      <w:pPr>
        <w:shd w:val="clear" w:color="auto" w:fill="92D050"/>
        <w:tabs>
          <w:tab w:val="left" w:pos="239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t>3м</w:t>
      </w:r>
    </w:p>
    <w:p w:rsidR="002D1E51" w:rsidRDefault="002D1E51" w:rsidP="00DE4C3D">
      <w:pPr>
        <w:shd w:val="clear" w:color="auto" w:fill="92D05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85FC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Рис.3. Схема расстановки стоек и конусов.</w:t>
      </w: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Pr="0078787F" w:rsidRDefault="002D1E51" w:rsidP="0034210E">
      <w:pPr>
        <w:tabs>
          <w:tab w:val="left" w:pos="807"/>
        </w:tabs>
        <w:spacing w:after="0"/>
        <w:rPr>
          <w:rFonts w:ascii="Times New Roman" w:hAnsi="Times New Roman"/>
          <w:sz w:val="28"/>
          <w:szCs w:val="28"/>
        </w:rPr>
      </w:pPr>
    </w:p>
    <w:p w:rsidR="002D1E51" w:rsidRPr="0078787F" w:rsidRDefault="002D1E51" w:rsidP="0034210E">
      <w:pPr>
        <w:tabs>
          <w:tab w:val="left" w:pos="807"/>
        </w:tabs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ПРИЛОЖЕНИЯ 1</w:t>
      </w: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№ 3.  Ведение мяча между стойками (Слалом без мяча).</w:t>
      </w:r>
    </w:p>
    <w:p w:rsidR="002D1E51" w:rsidRDefault="002D1E51" w:rsidP="00DE4C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На максимальной скорости пробежать между стойками.</w:t>
      </w:r>
    </w:p>
    <w:p w:rsidR="002D1E51" w:rsidRDefault="002D1E51" w:rsidP="00DE4C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На максимальной скорости, ведя мяч между стойками, преодолеть расстояние (</w:t>
      </w:r>
      <w:smartTag w:uri="urn:schemas-microsoft-com:office:smarttags" w:element="metricconverter">
        <w:smartTagPr>
          <w:attr w:name="ProductID" w:val="27 м"/>
        </w:smartTagPr>
        <w:r>
          <w:rPr>
            <w:rFonts w:ascii="Times New Roman" w:hAnsi="Times New Roman"/>
            <w:sz w:val="28"/>
            <w:szCs w:val="28"/>
          </w:rPr>
          <w:t>27 м</w:t>
        </w:r>
      </w:smartTag>
      <w:r>
        <w:rPr>
          <w:rFonts w:ascii="Times New Roman" w:hAnsi="Times New Roman"/>
          <w:sz w:val="28"/>
          <w:szCs w:val="28"/>
        </w:rPr>
        <w:t>). Ведение выполняется дальней ногой от стойки.</w:t>
      </w:r>
    </w:p>
    <w:p w:rsidR="002D1E51" w:rsidRPr="00FE23AF" w:rsidRDefault="002D1E51" w:rsidP="00DE4C3D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11444">
        <w:rPr>
          <w:rFonts w:ascii="Times New Roman" w:hAnsi="Times New Roman"/>
          <w:sz w:val="28"/>
          <w:szCs w:val="28"/>
          <w:shd w:val="clear" w:color="auto" w:fill="FFFFFF"/>
        </w:rPr>
        <w:t>Даётся две попытки для каждого испытания.</w:t>
      </w:r>
      <w:r>
        <w:rPr>
          <w:rFonts w:ascii="Times New Roman" w:hAnsi="Times New Roman"/>
          <w:sz w:val="28"/>
          <w:szCs w:val="28"/>
        </w:rPr>
        <w:t xml:space="preserve"> Лучший результат регистрируется. Рис. 4. </w:t>
      </w:r>
    </w:p>
    <w:p w:rsidR="002D1E51" w:rsidRDefault="002D1E51" w:rsidP="00DE4C3D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D1E51" w:rsidRDefault="002D1E51" w:rsidP="00DE4C3D">
      <w:pPr>
        <w:shd w:val="clear" w:color="auto" w:fill="92D050"/>
        <w:tabs>
          <w:tab w:val="center" w:pos="481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D1E51" w:rsidRDefault="002D1E51" w:rsidP="00DE4C3D">
      <w:pPr>
        <w:shd w:val="clear" w:color="auto" w:fill="92D050"/>
        <w:tabs>
          <w:tab w:val="center" w:pos="4819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1" o:spid="_x0000_s1954" type="#_x0000_t75" style="position:absolute;margin-left:288.5pt;margin-top:9.35pt;width:46.6pt;height:46.05pt;rotation:3107186fd;z-index:252007936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1955" type="#_x0000_t75" style="position:absolute;margin-left:228.35pt;margin-top:8.45pt;width:46.55pt;height:46.25pt;rotation:3107186fd;z-index:252008960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1956" type="#_x0000_t75" style="position:absolute;margin-left:184.3pt;margin-top:8.15pt;width:46.55pt;height:46.25pt;rotation:3107186fd;z-index:252009984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1957" type="#_x0000_t75" style="position:absolute;margin-left:135.15pt;margin-top:7.3pt;width:46.55pt;height:46.25pt;rotation:3107186fd;z-index:252011008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1958" type="#_x0000_t75" style="position:absolute;margin-left:92.85pt;margin-top:8.3pt;width:46.6pt;height:46.1pt;rotation:3107186fd;z-index:252012032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1959" type="#_x0000_t32" style="position:absolute;margin-left:1.9pt;margin-top:15.15pt;width:58.15pt;height:76.35pt;flip:y;z-index:251929088" o:connectortype="straight"/>
        </w:pict>
      </w:r>
    </w:p>
    <w:p w:rsidR="002D1E51" w:rsidRDefault="002D1E51" w:rsidP="00DE4C3D">
      <w:pPr>
        <w:shd w:val="clear" w:color="auto" w:fill="92D050"/>
        <w:tabs>
          <w:tab w:val="left" w:pos="1658"/>
          <w:tab w:val="center" w:pos="481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/>
            <w:sz w:val="24"/>
            <w:szCs w:val="24"/>
          </w:rPr>
          <w:t>10 м</w:t>
        </w:r>
      </w:smartTag>
      <w:r>
        <w:rPr>
          <w:rFonts w:ascii="Times New Roman" w:hAnsi="Times New Roman"/>
          <w:sz w:val="24"/>
          <w:szCs w:val="24"/>
        </w:rPr>
        <w:t xml:space="preserve">       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sz w:val="24"/>
            <w:szCs w:val="24"/>
          </w:rPr>
          <w:t>2 м</w:t>
        </w:r>
      </w:smartTag>
      <w:r>
        <w:rPr>
          <w:rFonts w:ascii="Times New Roman" w:hAnsi="Times New Roman"/>
          <w:sz w:val="24"/>
          <w:szCs w:val="24"/>
        </w:rPr>
        <w:t xml:space="preserve">       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sz w:val="24"/>
            <w:szCs w:val="24"/>
          </w:rPr>
          <w:t>2 м</w:t>
        </w:r>
      </w:smartTag>
      <w:r>
        <w:rPr>
          <w:rFonts w:ascii="Times New Roman" w:hAnsi="Times New Roman"/>
          <w:sz w:val="24"/>
          <w:szCs w:val="24"/>
        </w:rPr>
        <w:t xml:space="preserve">          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sz w:val="24"/>
            <w:szCs w:val="24"/>
          </w:rPr>
          <w:t>2 м</w:t>
        </w:r>
      </w:smartTag>
      <w:r>
        <w:rPr>
          <w:rFonts w:ascii="Times New Roman" w:hAnsi="Times New Roman"/>
          <w:sz w:val="24"/>
          <w:szCs w:val="24"/>
        </w:rPr>
        <w:t xml:space="preserve">          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sz w:val="24"/>
            <w:szCs w:val="24"/>
          </w:rPr>
          <w:t>2 м</w:t>
        </w:r>
      </w:smartTag>
      <w:r>
        <w:rPr>
          <w:rFonts w:ascii="Times New Roman" w:hAnsi="Times New Roman"/>
          <w:sz w:val="24"/>
          <w:szCs w:val="24"/>
        </w:rPr>
        <w:t xml:space="preserve">                          </w:t>
      </w:r>
      <w:smartTag w:uri="urn:schemas-microsoft-com:office:smarttags" w:element="metricconverter">
        <w:smartTagPr>
          <w:attr w:name="ProductID" w:val="9 м"/>
        </w:smartTagPr>
        <w:r>
          <w:rPr>
            <w:rFonts w:ascii="Times New Roman" w:hAnsi="Times New Roman"/>
            <w:sz w:val="24"/>
            <w:szCs w:val="24"/>
          </w:rPr>
          <w:t>9 м</w:t>
        </w:r>
      </w:smartTag>
      <w:r>
        <w:rPr>
          <w:rFonts w:ascii="Times New Roman" w:hAnsi="Times New Roman"/>
          <w:sz w:val="24"/>
          <w:szCs w:val="24"/>
        </w:rPr>
        <w:tab/>
      </w:r>
      <w:r>
        <w:rPr>
          <w:noProof/>
          <w:lang w:eastAsia="ru-RU"/>
        </w:rPr>
        <w:pict>
          <v:shape id="_x0000_s1960" type="#_x0000_t32" style="position:absolute;margin-left:392.8pt;margin-top:.2pt;width:66.55pt;height:86.2pt;flip:y;z-index:251930112;mso-position-horizontal-relative:text;mso-position-vertical-relative:text" o:connectortype="straight"/>
        </w:pict>
      </w:r>
    </w:p>
    <w:p w:rsidR="002D1E51" w:rsidRDefault="002D1E51" w:rsidP="00DE4C3D">
      <w:pPr>
        <w:shd w:val="clear" w:color="auto" w:fill="92D050"/>
        <w:tabs>
          <w:tab w:val="left" w:pos="8531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961" type="#_x0000_t32" style="position:absolute;margin-left:313.15pt;margin-top:2.65pt;width:128.7pt;height:0;z-index:251936256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962" type="#_x0000_t32" style="position:absolute;margin-left:252.3pt;margin-top:2.65pt;width:54.3pt;height:0;z-index:251935232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963" type="#_x0000_t32" style="position:absolute;margin-left:208.4pt;margin-top:2.65pt;width:40.35pt;height:0;z-index:251934208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964" type="#_x0000_t32" style="position:absolute;margin-left:159.05pt;margin-top:2.65pt;width:45.8pt;height:0;z-index:251933184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965" type="#_x0000_t32" style="position:absolute;margin-left:117.05pt;margin-top:2.65pt;width:38.45pt;height:0;z-index:251932160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966" type="#_x0000_t32" style="position:absolute;margin-left:31.7pt;margin-top:2.65pt;width:81.8pt;height:0;z-index:251931136" o:connectortype="straight">
            <v:stroke startarrow="block" endarrow="block"/>
          </v:shape>
        </w:pict>
      </w:r>
      <w:r>
        <w:rPr>
          <w:rFonts w:ascii="Times New Roman" w:hAnsi="Times New Roman"/>
          <w:sz w:val="24"/>
          <w:szCs w:val="24"/>
        </w:rPr>
        <w:t>старт</w:t>
      </w:r>
      <w:r>
        <w:rPr>
          <w:rFonts w:ascii="Times New Roman" w:hAnsi="Times New Roman"/>
          <w:sz w:val="24"/>
          <w:szCs w:val="24"/>
        </w:rPr>
        <w:tab/>
        <w:t xml:space="preserve">   финиш</w:t>
      </w:r>
    </w:p>
    <w:p w:rsidR="002D1E51" w:rsidRPr="00037EDE" w:rsidRDefault="002D1E51" w:rsidP="00DE4C3D">
      <w:pPr>
        <w:shd w:val="clear" w:color="auto" w:fill="92D05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967" type="#_x0000_t32" style="position:absolute;left:0;text-align:left;margin-left:12.05pt;margin-top:13.9pt;width:391.65pt;height:0;z-index:251928064" o:connectortype="straight">
            <v:stroke startarrow="block"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27 м </w:t>
      </w:r>
    </w:p>
    <w:p w:rsidR="002D1E51" w:rsidRDefault="002D1E51" w:rsidP="00DE4C3D">
      <w:pPr>
        <w:shd w:val="clear" w:color="auto" w:fill="92D05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4. Схема расстановки стоек </w:t>
      </w: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Pr="0078787F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Pr="0078787F" w:rsidRDefault="002D1E51" w:rsidP="00DE4C3D">
      <w:pPr>
        <w:tabs>
          <w:tab w:val="left" w:pos="807"/>
        </w:tabs>
        <w:spacing w:after="0"/>
        <w:jc w:val="right"/>
        <w:rPr>
          <w:rFonts w:ascii="Times New Roman" w:hAnsi="Times New Roman"/>
          <w:sz w:val="28"/>
          <w:szCs w:val="28"/>
        </w:rPr>
      </w:pPr>
    </w:p>
    <w:p w:rsidR="002D1E51" w:rsidRPr="0078787F" w:rsidRDefault="002D1E51" w:rsidP="00DE4C3D">
      <w:pPr>
        <w:tabs>
          <w:tab w:val="left" w:pos="807"/>
        </w:tabs>
        <w:spacing w:after="0"/>
        <w:jc w:val="right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ПРИЛОЖЕНИЯ 1</w:t>
      </w: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  <w:r w:rsidRPr="005733A5">
        <w:rPr>
          <w:rFonts w:ascii="Times New Roman" w:hAnsi="Times New Roman"/>
          <w:sz w:val="28"/>
          <w:szCs w:val="28"/>
        </w:rPr>
        <w:t>Тест №</w:t>
      </w:r>
      <w:r>
        <w:rPr>
          <w:rFonts w:ascii="Times New Roman" w:hAnsi="Times New Roman"/>
          <w:sz w:val="28"/>
          <w:szCs w:val="28"/>
        </w:rPr>
        <w:t>4</w:t>
      </w:r>
      <w:r w:rsidRPr="005733A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Преодоление полосы препятствия.</w:t>
      </w: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выполняется с мячами и без мячей.</w:t>
      </w:r>
    </w:p>
    <w:p w:rsidR="002D1E51" w:rsidRDefault="002D1E51" w:rsidP="00DE4C3D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теста без мяча. 1 -пробегание по координационной лестнице; 2 - бег с изменением направления движения как в тесте 3; 3 - прыжок через барьер; 4 – пробегание по кольцам; 5 - прыжок на батуте; 6 – рывок лицом вперёд, спиной; 7 – слалом между стойками, финиш.</w:t>
      </w:r>
    </w:p>
    <w:p w:rsidR="002D1E51" w:rsidRPr="00880296" w:rsidRDefault="002D1E51" w:rsidP="00DE4C3D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теста с мячами. 1 -пробегание по координационной лестнице; 2 - бег с изменением направления движения как в тесте 3, возле стоек лежит по мячу, которые нужно ударить в ворота; 3 - прыжок через барьер, поразить ворота мячом; 4 – пробегание по кольцам; 5 - прыжок на батуте, поразить ворота головой (мяч набрасывает партнёр); 6 – рывок лицом вперёд, спиной вперёд; 7 – слалом между стойками, после каждых трёх стоек отыграть мяч с партнёром (мяч набрасывают руками); финиш. Рис. 5,6.</w:t>
      </w:r>
    </w:p>
    <w:p w:rsidR="002D1E51" w:rsidRDefault="002D1E51" w:rsidP="00DE4C3D">
      <w:pPr>
        <w:shd w:val="clear" w:color="auto" w:fill="92D05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1968" type="#_x0000_t75" style="position:absolute;left:0;text-align:left;margin-left:189.95pt;margin-top:5.9pt;width:18.7pt;height:24.5pt;z-index:252038656;visibility:visible;mso-wrap-distance-left:11.4pt;mso-wrap-distance-right:12.13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">
            <v:imagedata r:id="rId176" o:title=""/>
            <o:lock v:ext="edit" aspectratio="f"/>
          </v:shape>
        </w:pict>
      </w:r>
    </w:p>
    <w:p w:rsidR="002D1E51" w:rsidRDefault="002D1E51" w:rsidP="00DE4C3D">
      <w:pPr>
        <w:shd w:val="clear" w:color="auto" w:fill="92D05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1969" type="#_x0000_t75" style="position:absolute;left:0;text-align:left;margin-left:23.95pt;margin-top:2.2pt;width:66.35pt;height:64.85pt;rotation:1380256fd;z-index:252054016;visibility:visible">
            <v:imagedata r:id="rId177" o:title=""/>
          </v:shape>
        </w:pict>
      </w:r>
      <w:r>
        <w:rPr>
          <w:noProof/>
          <w:lang w:eastAsia="ru-RU"/>
        </w:rPr>
        <w:pict>
          <v:shape id="_x0000_s1970" type="#_x0000_t75" style="position:absolute;left:0;text-align:left;margin-left:133.6pt;margin-top:10.85pt;width:19.55pt;height:19.55pt;z-index:252052992;visibility:visible">
            <v:imagedata r:id="rId178" o:title=""/>
          </v:shape>
        </w:pict>
      </w:r>
      <w:r>
        <w:rPr>
          <w:noProof/>
          <w:lang w:eastAsia="ru-RU"/>
        </w:rPr>
        <w:pict>
          <v:shape id="_x0000_s1971" type="#_x0000_t75" style="position:absolute;left:0;text-align:left;margin-left:125.15pt;margin-top:27.3pt;width:19.55pt;height:19.55pt;z-index:252051968;visibility:visible">
            <v:imagedata r:id="rId178" o:title=""/>
          </v:shape>
        </w:pict>
      </w:r>
      <w:r>
        <w:rPr>
          <w:noProof/>
          <w:lang w:eastAsia="ru-RU"/>
        </w:rPr>
        <w:pict>
          <v:shape id="_x0000_s1972" type="#_x0000_t75" style="position:absolute;left:0;text-align:left;margin-left:113.25pt;margin-top:15.3pt;width:19.55pt;height:19.55pt;z-index:252050944;visibility:visible">
            <v:imagedata r:id="rId178" o:title=""/>
          </v:shape>
        </w:pict>
      </w:r>
      <w:r>
        <w:rPr>
          <w:noProof/>
          <w:lang w:eastAsia="ru-RU"/>
        </w:rPr>
        <w:pict>
          <v:shape id="_x0000_s1973" type="#_x0000_t75" style="position:absolute;left:0;text-align:left;margin-left:269.55pt;margin-top:6.1pt;width:26.5pt;height:39.1pt;rotation:-1136931fd;z-index:252049920;visibility:visible">
            <v:imagedata r:id="rId179" o:title=""/>
          </v:shape>
        </w:pict>
      </w:r>
      <w:r>
        <w:rPr>
          <w:noProof/>
          <w:lang w:eastAsia="ru-RU"/>
        </w:rPr>
        <w:pict>
          <v:shape id="_x0000_s1974" type="#_x0000_t75" style="position:absolute;left:0;text-align:left;margin-left:365.35pt;margin-top:10.85pt;width:24.3pt;height:22.2pt;z-index:252048896;visibility:visible">
            <v:imagedata r:id="rId180" o:title=""/>
          </v:shape>
        </w:pict>
      </w:r>
      <w:r>
        <w:rPr>
          <w:noProof/>
          <w:lang w:eastAsia="ru-RU"/>
        </w:rPr>
        <w:pict>
          <v:shape id="_x0000_s1975" type="#_x0000_t75" style="position:absolute;left:0;text-align:left;margin-left:153.15pt;margin-top:15.3pt;width:9.15pt;height:8.85pt;z-index:252041728;visibility:visible">
            <v:imagedata r:id="rId181" o:title=""/>
          </v:shape>
        </w:pict>
      </w:r>
      <w:r>
        <w:rPr>
          <w:noProof/>
          <w:lang w:eastAsia="ru-RU"/>
        </w:rPr>
        <w:pict>
          <v:shape id="_x0000_s1976" type="#_x0000_t32" style="position:absolute;left:0;text-align:left;margin-left:15pt;margin-top:21.65pt;width:17.75pt;height:21.5pt;flip:y;z-index:251951616" o:connectortype="straight"/>
        </w:pict>
      </w:r>
    </w:p>
    <w:p w:rsidR="002D1E51" w:rsidRPr="00192C08" w:rsidRDefault="002D1E51" w:rsidP="00DE4C3D">
      <w:pPr>
        <w:shd w:val="clear" w:color="auto" w:fill="92D05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1977" type="#_x0000_t75" style="position:absolute;left:0;text-align:left;margin-left:301.3pt;margin-top:.9pt;width:9.15pt;height:8.85pt;z-index:252042752;visibility:visible">
            <v:imagedata r:id="rId181" o:title=""/>
          </v:shape>
        </w:pict>
      </w:r>
      <w:r>
        <w:rPr>
          <w:noProof/>
          <w:lang w:eastAsia="ru-RU"/>
        </w:rPr>
        <w:pict>
          <v:shape id="_x0000_s1978" type="#_x0000_t75" style="position:absolute;left:0;text-align:left;margin-left:144.15pt;margin-top:16.5pt;width:9pt;height:8.85pt;z-index:252040704;visibility:visible">
            <v:imagedata r:id="rId181" o:title=""/>
          </v:shape>
        </w:pict>
      </w:r>
      <w:r>
        <w:rPr>
          <w:rFonts w:ascii="Times New Roman" w:hAnsi="Times New Roman"/>
          <w:sz w:val="20"/>
          <w:szCs w:val="20"/>
        </w:rPr>
        <w:t>старт</w:t>
      </w:r>
    </w:p>
    <w:p w:rsidR="002D1E51" w:rsidRDefault="002D1E51" w:rsidP="00DE4C3D">
      <w:pPr>
        <w:shd w:val="clear" w:color="auto" w:fill="92D05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979" type="#_x0000_t75" style="position:absolute;left:0;text-align:left;margin-left:186.85pt;margin-top:3.7pt;width:23.7pt;height:21.45pt;rotation:2295017fd;z-index:252039680;visibility:visible">
            <v:imagedata r:id="rId180" o:title=""/>
          </v:shape>
        </w:pict>
      </w:r>
    </w:p>
    <w:p w:rsidR="002D1E51" w:rsidRDefault="002D1E51" w:rsidP="00DE4C3D">
      <w:pPr>
        <w:shd w:val="clear" w:color="auto" w:fill="92D050"/>
        <w:tabs>
          <w:tab w:val="left" w:pos="807"/>
        </w:tabs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_x0000_s1980" style="position:absolute;margin-left:290.7pt;margin-top:1.75pt;width:14.95pt;height:5.6pt;z-index:251952640" fillcolor="#92d050"/>
        </w:pict>
      </w:r>
    </w:p>
    <w:p w:rsidR="002D1E51" w:rsidRDefault="002D1E51" w:rsidP="00DE4C3D">
      <w:pPr>
        <w:shd w:val="clear" w:color="auto" w:fill="92D050"/>
        <w:tabs>
          <w:tab w:val="left" w:pos="807"/>
        </w:tabs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_x0000_s1981" style="position:absolute;margin-left:293.65pt;margin-top:12.85pt;width:14.95pt;height:5.6pt;z-index:251956736" fillcolor="#92d050"/>
        </w:pict>
      </w:r>
      <w:r>
        <w:rPr>
          <w:noProof/>
          <w:lang w:eastAsia="ru-RU"/>
        </w:rPr>
        <w:pict>
          <v:oval id="_x0000_s1982" style="position:absolute;margin-left:293.65pt;margin-top:.85pt;width:14.95pt;height:5.6pt;z-index:251954688" fillcolor="#92d050"/>
        </w:pict>
      </w:r>
      <w:r>
        <w:rPr>
          <w:noProof/>
          <w:lang w:eastAsia="ru-RU"/>
        </w:rPr>
        <w:pict>
          <v:oval id="_x0000_s1983" style="position:absolute;margin-left:278.7pt;margin-top:7.25pt;width:14.95pt;height:5.6pt;z-index:251955712" fillcolor="#92d050"/>
        </w:pict>
      </w:r>
    </w:p>
    <w:p w:rsidR="002D1E51" w:rsidRDefault="002D1E51" w:rsidP="00DE4C3D">
      <w:pPr>
        <w:shd w:val="clear" w:color="auto" w:fill="92D050"/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_x0000_s1984" style="position:absolute;left:0;text-align:left;margin-left:275.75pt;margin-top:-23.25pt;width:14.95pt;height:5.6pt;z-index:251953664" fillcolor="#92d050"/>
        </w:pict>
      </w:r>
    </w:p>
    <w:p w:rsidR="002D1E51" w:rsidRDefault="002D1E51" w:rsidP="00DE4C3D">
      <w:pPr>
        <w:shd w:val="clear" w:color="auto" w:fill="92D050"/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985" type="#_x0000_t75" style="position:absolute;left:0;text-align:left;margin-left:286.2pt;margin-top:2.35pt;width:30.5pt;height:15.1pt;z-index:252047872;visibility:visible">
            <v:imagedata r:id="rId182" o:title=""/>
          </v:shape>
        </w:pict>
      </w:r>
    </w:p>
    <w:p w:rsidR="002D1E51" w:rsidRDefault="002D1E51" w:rsidP="00DE4C3D">
      <w:pPr>
        <w:shd w:val="clear" w:color="auto" w:fill="92D050"/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986" type="#_x0000_t75" style="position:absolute;left:0;text-align:left;margin-left:287.35pt;margin-top:10.2pt;width:24.25pt;height:16.85pt;z-index:252046848;visibility:visible">
            <v:imagedata r:id="rId183" o:title=""/>
          </v:shape>
        </w:pict>
      </w:r>
    </w:p>
    <w:p w:rsidR="002D1E51" w:rsidRDefault="002D1E51" w:rsidP="00DE4C3D">
      <w:pPr>
        <w:shd w:val="clear" w:color="auto" w:fill="92D050"/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987" type="#_x0000_t75" style="position:absolute;left:0;text-align:left;margin-left:13.2pt;margin-top:6.65pt;width:36.4pt;height:37.3pt;rotation:3107186fd;z-index:252059136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1988" type="#_x0000_t75" style="position:absolute;left:0;text-align:left;margin-left:32.15pt;margin-top:6.65pt;width:36.4pt;height:37.3pt;rotation:3107186fd;z-index:252060160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1989" type="#_x0000_t75" style="position:absolute;left:0;text-align:left;margin-left:48.15pt;margin-top:6.65pt;width:36.4pt;height:37.3pt;rotation:3107186fd;z-index:252061184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1990" type="#_x0000_t75" style="position:absolute;left:0;text-align:left;margin-left:100.2pt;margin-top:6.65pt;width:36.4pt;height:37.3pt;rotation:3107186fd;z-index:252062208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1991" type="#_x0000_t75" style="position:absolute;left:0;text-align:left;margin-left:123.3pt;margin-top:6.65pt;width:36.4pt;height:37.3pt;rotation:3107186fd;z-index:252063232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1992" type="#_x0000_t75" style="position:absolute;left:0;text-align:left;margin-left:143.25pt;margin-top:6.6pt;width:36.4pt;height:37.55pt;rotation:3107186fd;z-index:252058112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1993" type="#_x0000_t75" style="position:absolute;left:0;text-align:left;margin-left:76.45pt;margin-top:8.6pt;width:9.15pt;height:8.85pt;z-index:252043776;visibility:visible">
            <v:imagedata r:id="rId181" o:title=""/>
          </v:shape>
        </w:pict>
      </w:r>
      <w:r>
        <w:rPr>
          <w:noProof/>
          <w:lang w:eastAsia="ru-RU"/>
        </w:rPr>
        <w:pict>
          <v:shape id="_x0000_s1994" type="#_x0000_t75" style="position:absolute;left:0;text-align:left;margin-left:301.45pt;margin-top:17.5pt;width:9.15pt;height:8.85pt;z-index:252045824;visibility:visible">
            <v:imagedata r:id="rId181" o:title=""/>
          </v:shape>
        </w:pict>
      </w:r>
      <w:r>
        <w:rPr>
          <w:noProof/>
          <w:lang w:eastAsia="ru-RU"/>
        </w:rPr>
        <w:pict>
          <v:shape id="_x0000_s1995" type="#_x0000_t32" style="position:absolute;left:0;text-align:left;margin-left:-4.65pt;margin-top:13.7pt;width:23.4pt;height:32.95pt;flip:y;z-index:251958784" o:connectortype="straight"/>
        </w:pict>
      </w:r>
    </w:p>
    <w:p w:rsidR="002D1E51" w:rsidRPr="00F30417" w:rsidRDefault="002D1E51" w:rsidP="00DE4C3D">
      <w:pPr>
        <w:shd w:val="clear" w:color="auto" w:fill="92D050"/>
        <w:tabs>
          <w:tab w:val="left" w:pos="807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1996" type="#_x0000_t75" style="position:absolute;left:0;text-align:left;margin-left:207.3pt;margin-top:7.9pt;width:19.55pt;height:19.55pt;z-index:252055040;visibility:visible">
            <v:imagedata r:id="rId178" o:title=""/>
          </v:shape>
        </w:pict>
      </w:r>
      <w:r>
        <w:rPr>
          <w:noProof/>
          <w:lang w:eastAsia="ru-RU"/>
        </w:rPr>
        <w:pict>
          <v:shape id="_x0000_s1997" type="#_x0000_t75" style="position:absolute;left:0;text-align:left;margin-left:250.05pt;margin-top:7.9pt;width:19.55pt;height:19.55pt;z-index:252056064;visibility:visible">
            <v:imagedata r:id="rId178" o:title=""/>
          </v:shape>
        </w:pict>
      </w:r>
      <w:r>
        <w:rPr>
          <w:noProof/>
          <w:lang w:eastAsia="ru-RU"/>
        </w:rPr>
        <w:pict>
          <v:shape id="_x0000_s1998" type="#_x0000_t75" style="position:absolute;left:0;text-align:left;margin-left:291.8pt;margin-top:7.9pt;width:19.55pt;height:19.55pt;z-index:252057088;visibility:visible">
            <v:imagedata r:id="rId178" o:title=""/>
          </v:shape>
        </w:pict>
      </w:r>
      <w:r>
        <w:rPr>
          <w:rFonts w:ascii="Times New Roman" w:hAnsi="Times New Roman"/>
          <w:sz w:val="20"/>
          <w:szCs w:val="20"/>
        </w:rPr>
        <w:t>финиш</w:t>
      </w:r>
    </w:p>
    <w:p w:rsidR="002D1E51" w:rsidRDefault="002D1E51" w:rsidP="00DE4C3D">
      <w:pPr>
        <w:shd w:val="clear" w:color="auto" w:fill="92D050"/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999" type="#_x0000_t75" style="position:absolute;left:0;text-align:left;margin-left:5.6pt;margin-top:10.65pt;width:9.15pt;height:8.85pt;z-index:252044800;visibility:visible">
            <v:imagedata r:id="rId181" o:title=""/>
          </v:shape>
        </w:pict>
      </w:r>
    </w:p>
    <w:p w:rsidR="002D1E51" w:rsidRDefault="002D1E51" w:rsidP="00F85FC9">
      <w:pPr>
        <w:tabs>
          <w:tab w:val="left" w:pos="807"/>
        </w:tabs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F85FC9">
      <w:pPr>
        <w:tabs>
          <w:tab w:val="left" w:pos="807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5. Расстановка инвентаря</w:t>
      </w:r>
    </w:p>
    <w:p w:rsidR="002D1E51" w:rsidRDefault="002D1E51" w:rsidP="00F85FC9">
      <w:pPr>
        <w:tabs>
          <w:tab w:val="left" w:pos="807"/>
        </w:tabs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00" type="#_x0000_t75" style="position:absolute;left:0;text-align:left;margin-left:9.8pt;margin-top:17.2pt;width:24.3pt;height:22.2pt;z-index:252028416;visibility:visible">
            <v:imagedata r:id="rId180" o:title=""/>
          </v:shape>
        </w:pict>
      </w:r>
      <w:r>
        <w:rPr>
          <w:rFonts w:ascii="Times New Roman" w:hAnsi="Times New Roman"/>
          <w:sz w:val="28"/>
          <w:szCs w:val="28"/>
        </w:rPr>
        <w:t>Обозначения:</w:t>
      </w: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01" type="#_x0000_t75" style="position:absolute;left:0;text-align:left;margin-left:192.85pt;margin-top:16.5pt;width:66.25pt;height:64.9pt;rotation:1380256fd;z-index:252037632;visibility:visible">
            <v:imagedata r:id="rId177" o:title=""/>
          </v:shape>
        </w:pict>
      </w:r>
      <w:r>
        <w:rPr>
          <w:noProof/>
          <w:lang w:eastAsia="ru-RU"/>
        </w:rPr>
        <w:pict>
          <v:shape id="_x0000_s2002" type="#_x0000_t75" style="position:absolute;left:0;text-align:left;margin-left:275.55pt;margin-top:3.1pt;width:9.15pt;height:8.9pt;z-index:252035584;visibility:visible">
            <v:imagedata r:id="rId181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- малые ворота (1,5х1,5)                      - мяч</w:t>
      </w:r>
    </w:p>
    <w:p w:rsidR="002D1E51" w:rsidRDefault="002D1E51" w:rsidP="00DE4C3D">
      <w:pPr>
        <w:tabs>
          <w:tab w:val="left" w:pos="542"/>
          <w:tab w:val="left" w:pos="807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03" type="#_x0000_t75" style="position:absolute;left:0;text-align:left;margin-left:9.8pt;margin-top:.9pt;width:30.5pt;height:15.1pt;z-index:252029440;visibility:visible">
            <v:imagedata r:id="rId18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- батут                                         - координационная лестница (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>)</w:t>
      </w:r>
      <w:r w:rsidRPr="00B401AB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04" type="#_x0000_t75" style="position:absolute;left:0;text-align:left;margin-left:250.8pt;margin-top:2.6pt;width:36.4pt;height:37.2pt;rotation:3107186fd;z-index:252036608;visibility:visible">
            <v:imagedata r:id="rId175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- стойка</w:t>
      </w:r>
      <w:r>
        <w:rPr>
          <w:noProof/>
          <w:lang w:eastAsia="ru-RU"/>
        </w:rPr>
        <w:pict>
          <v:shape id="_x0000_s2005" type="#_x0000_t75" style="position:absolute;left:0;text-align:left;margin-left:5.3pt;margin-top:16pt;width:19.55pt;height:19.55pt;z-index:252030464;visibility:visible;mso-position-horizontal-relative:text;mso-position-vertical-relative:text">
            <v:imagedata r:id="rId178" o:title=""/>
          </v:shape>
        </w:pict>
      </w: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06" type="#_x0000_t75" style="position:absolute;left:0;text-align:left;margin-left:126.55pt;margin-top:7.35pt;width:26.6pt;height:39.1pt;rotation:-1136931fd;z-index:252031488;visibility:visible">
            <v:imagedata r:id="rId179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- конус</w:t>
      </w: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_x0000_s2007" style="position:absolute;left:0;text-align:left;margin-left:10.65pt;margin-top:7.35pt;width:14.95pt;height:5.6pt;z-index:251957760"/>
        </w:pict>
      </w:r>
      <w:r>
        <w:rPr>
          <w:rFonts w:ascii="Times New Roman" w:hAnsi="Times New Roman"/>
          <w:sz w:val="28"/>
          <w:szCs w:val="28"/>
        </w:rPr>
        <w:t xml:space="preserve">                    - обруч              - барьер</w:t>
      </w:r>
      <w:r w:rsidRPr="00030434">
        <w:rPr>
          <w:rFonts w:ascii="Times New Roman" w:hAnsi="Times New Roman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60 см"/>
        </w:smartTagPr>
        <w:r w:rsidRPr="00005808">
          <w:rPr>
            <w:rFonts w:ascii="Times New Roman" w:hAnsi="Times New Roman"/>
            <w:sz w:val="28"/>
            <w:szCs w:val="28"/>
          </w:rPr>
          <w:t xml:space="preserve">60 </w:t>
        </w:r>
        <w:r>
          <w:rPr>
            <w:rFonts w:ascii="Times New Roman" w:hAnsi="Times New Roman"/>
            <w:sz w:val="28"/>
            <w:szCs w:val="28"/>
          </w:rPr>
          <w:t>см</w:t>
        </w:r>
      </w:smartTag>
      <w:r w:rsidRPr="00005808">
        <w:rPr>
          <w:rFonts w:ascii="Times New Roman" w:hAnsi="Times New Roman"/>
          <w:sz w:val="28"/>
          <w:szCs w:val="28"/>
        </w:rPr>
        <w:t>)</w:t>
      </w:r>
    </w:p>
    <w:p w:rsidR="002D1E51" w:rsidRPr="00880296" w:rsidRDefault="002D1E51" w:rsidP="00DE4C3D">
      <w:pPr>
        <w:shd w:val="clear" w:color="auto" w:fill="92D050"/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shd w:val="clear" w:color="auto" w:fill="92D05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189" o:spid="_x0000_s2008" type="#_x0000_t75" style="position:absolute;left:0;text-align:left;margin-left:187.5pt;margin-top:10.35pt;width:25.4pt;height:22pt;z-index:251991552;visibility:visible">
            <v:imagedata r:id="rId180" o:title=""/>
          </v:shape>
        </w:pict>
      </w:r>
      <w:r>
        <w:rPr>
          <w:noProof/>
          <w:lang w:eastAsia="ru-RU"/>
        </w:rPr>
        <w:pict>
          <v:shape id="_x0000_s2009" type="#_x0000_t32" style="position:absolute;left:0;text-align:left;margin-left:36.5pt;margin-top:16.9pt;width:257.15pt;height:0;z-index:251966976" o:connectortype="straight">
            <v:stroke startarrow="block" endarrow="block"/>
          </v:shape>
        </w:pic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</w:t>
      </w:r>
      <w:smartTag w:uri="urn:schemas-microsoft-com:office:smarttags" w:element="metricconverter">
        <w:smartTagPr>
          <w:attr w:name="ProductID" w:val="25 м"/>
        </w:smartTagPr>
        <w:r>
          <w:rPr>
            <w:rFonts w:ascii="Times New Roman" w:hAnsi="Times New Roman"/>
            <w:sz w:val="20"/>
            <w:szCs w:val="20"/>
          </w:rPr>
          <w:t>25 м</w:t>
        </w:r>
      </w:smartTag>
    </w:p>
    <w:p w:rsidR="002D1E51" w:rsidRDefault="002D1E51" w:rsidP="00DE4C3D">
      <w:pPr>
        <w:shd w:val="clear" w:color="auto" w:fill="92D05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2010" type="#_x0000_t75" style="position:absolute;left:0;text-align:left;margin-left:136.25pt;margin-top:17.15pt;width:19.55pt;height:19.55pt;z-index:252032512;visibility:visible">
            <v:imagedata r:id="rId178" o:title=""/>
          </v:shape>
        </w:pict>
      </w:r>
      <w:r>
        <w:rPr>
          <w:noProof/>
          <w:lang w:eastAsia="ru-RU"/>
        </w:rPr>
        <w:pict>
          <v:shape id="_x0000_s2011" type="#_x0000_t75" style="position:absolute;left:0;text-align:left;margin-left:148.7pt;margin-top:17.55pt;width:9.5pt;height:9.3pt;z-index:252026368;visibility:visible">
            <v:imagedata r:id="rId181" o:title=""/>
          </v:shape>
        </w:pict>
      </w:r>
      <w:r>
        <w:rPr>
          <w:noProof/>
          <w:lang w:eastAsia="ru-RU"/>
        </w:rPr>
        <w:pict>
          <v:shape id="Рисунок 188" o:spid="_x0000_s2012" type="#_x0000_t75" style="position:absolute;left:0;text-align:left;margin-left:24.85pt;margin-top:17.55pt;width:65.7pt;height:65.2pt;rotation:1380256fd;z-index:251989504;visibility:visible">
            <v:imagedata r:id="rId177" o:title=""/>
          </v:shape>
        </w:pict>
      </w:r>
      <w:r>
        <w:rPr>
          <w:noProof/>
          <w:lang w:eastAsia="ru-RU"/>
        </w:rPr>
        <w:pict>
          <v:shape id="_x0000_s2013" type="#_x0000_t32" style="position:absolute;left:0;text-align:left;margin-left:154.45pt;margin-top:3pt;width:39.15pt;height:26.25pt;flip:y;z-index:251973120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14" type="#_x0000_t32" style="position:absolute;left:0;text-align:left;margin-left:15pt;margin-top:21.65pt;width:17.75pt;height:21.5pt;flip:y;z-index:251959808" o:connectortype="straight"/>
        </w:pict>
      </w:r>
    </w:p>
    <w:p w:rsidR="002D1E51" w:rsidRDefault="002D1E51" w:rsidP="00DE4C3D">
      <w:pPr>
        <w:shd w:val="clear" w:color="auto" w:fill="92D05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2015" type="#_x0000_t75" style="position:absolute;left:0;text-align:left;margin-left:112.25pt;margin-top:9.95pt;width:19.55pt;height:19.55pt;z-index:252034560;visibility:visible">
            <v:imagedata r:id="rId178" o:title=""/>
          </v:shape>
        </w:pict>
      </w:r>
      <w:r>
        <w:rPr>
          <w:noProof/>
          <w:lang w:eastAsia="ru-RU"/>
        </w:rPr>
        <w:pict>
          <v:shape id="_x0000_s2016" type="#_x0000_t75" style="position:absolute;left:0;text-align:left;margin-left:296.75pt;margin-top:20.6pt;width:9.5pt;height:9.3pt;z-index:252025344;visibility:visible">
            <v:imagedata r:id="rId181" o:title=""/>
          </v:shape>
        </w:pict>
      </w:r>
      <w:r>
        <w:rPr>
          <w:noProof/>
          <w:lang w:eastAsia="ru-RU"/>
        </w:rPr>
        <w:pict>
          <v:shape id="Рисунок 192" o:spid="_x0000_s2017" type="#_x0000_t75" style="position:absolute;left:0;text-align:left;margin-left:273.25pt;margin-top:3.7pt;width:26.8pt;height:38.95pt;rotation:-1136931fd;z-index:251995648;visibility:visible">
            <v:imagedata r:id="rId179" o:title=""/>
          </v:shape>
        </w:pict>
      </w:r>
      <w:r>
        <w:rPr>
          <w:noProof/>
          <w:lang w:eastAsia="ru-RU"/>
        </w:rPr>
        <w:pict>
          <v:shape id="_x0000_s2018" type="#_x0000_t75" style="position:absolute;left:0;text-align:left;margin-left:331.5pt;margin-top:7.9pt;width:25.55pt;height:22pt;z-index:251994624;visibility:visible">
            <v:imagedata r:id="rId180" o:title=""/>
          </v:shape>
        </w:pict>
      </w:r>
      <w:r>
        <w:rPr>
          <w:rFonts w:ascii="Times New Roman" w:hAnsi="Times New Roman"/>
          <w:sz w:val="20"/>
          <w:szCs w:val="20"/>
        </w:rPr>
        <w:t xml:space="preserve">старт   2м   3м          7м          3м                      10м                                 5м                         </w:t>
      </w:r>
    </w:p>
    <w:p w:rsidR="002D1E51" w:rsidRPr="00192C08" w:rsidRDefault="002D1E51" w:rsidP="00DE4C3D">
      <w:pPr>
        <w:shd w:val="clear" w:color="auto" w:fill="92D05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2019" type="#_x0000_t75" style="position:absolute;left:0;text-align:left;margin-left:127.35pt;margin-top:.05pt;width:19.55pt;height:19.55pt;z-index:252033536;visibility:visible">
            <v:imagedata r:id="rId178" o:title=""/>
          </v:shape>
        </w:pict>
      </w:r>
      <w:r>
        <w:rPr>
          <w:noProof/>
          <w:lang w:eastAsia="ru-RU"/>
        </w:rPr>
        <w:pict>
          <v:shape id="_x0000_s2020" type="#_x0000_t75" style="position:absolute;left:0;text-align:left;margin-left:127.55pt;margin-top:19.2pt;width:9.5pt;height:9.3pt;z-index:252027392;visibility:visible">
            <v:imagedata r:id="rId181" o:title=""/>
          </v:shape>
        </w:pict>
      </w:r>
      <w:r>
        <w:rPr>
          <w:noProof/>
          <w:lang w:eastAsia="ru-RU"/>
        </w:rPr>
        <w:pict>
          <v:shape id="_x0000_s2021" type="#_x0000_t32" style="position:absolute;left:0;text-align:left;margin-left:32.75pt;margin-top:2.15pt;width:47pt;height:0;flip:x;z-index:251990528" o:connectortype="straight" strokecolor="#548dd4">
            <v:stroke startarrow="block" endarrow="block"/>
          </v:shape>
        </w:pict>
      </w:r>
      <w:r>
        <w:rPr>
          <w:noProof/>
          <w:lang w:eastAsia="ru-RU"/>
        </w:rPr>
        <w:pict>
          <v:shape id="_x0000_s2022" type="#_x0000_t32" style="position:absolute;left:0;text-align:left;margin-left:11.6pt;margin-top:2.1pt;width:24.9pt;height:.05pt;z-index:251969024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23" type="#_x0000_t32" style="position:absolute;left:0;text-align:left;margin-left:366.6pt;margin-top:2.1pt;width:0;height:178.4pt;z-index:251968000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2024" type="#_x0000_t32" style="position:absolute;left:0;text-align:left;margin-left:295.5pt;margin-top:2.1pt;width:41.2pt;height:0;z-index:251972096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25" type="#_x0000_t32" style="position:absolute;left:0;text-align:left;margin-left:79.75pt;margin-top:2.05pt;width:44pt;height:0;flip:x;z-index:251970048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26" type="#_x0000_t32" style="position:absolute;left:0;text-align:left;margin-left:123.75pt;margin-top:2.1pt;width:26.95pt;height:0;flip:x;z-index:251988480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27" type="#_x0000_t32" style="position:absolute;left:0;text-align:left;margin-left:138.3pt;margin-top:18pt;width:45.05pt;height:22.2pt;z-index:251974144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28" type="#_x0000_t32" style="position:absolute;left:0;text-align:left;margin-left:150.7pt;margin-top:2.05pt;width:141.2pt;height:.05pt;z-index:251971072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29" type="#_x0000_t32" style="position:absolute;left:0;text-align:left;margin-left:291.9pt;margin-top:6pt;width:1.75pt;height:44.85pt;z-index:251975168" o:connectortype="straight" strokecolor="#00b0f0">
            <v:stroke startarrow="block" endarrow="block"/>
          </v:shape>
        </w:pict>
      </w:r>
    </w:p>
    <w:p w:rsidR="002D1E51" w:rsidRDefault="002D1E51" w:rsidP="00DE4C3D">
      <w:pPr>
        <w:shd w:val="clear" w:color="auto" w:fill="92D05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2030" type="#_x0000_t75" style="position:absolute;left:0;text-align:left;margin-left:168.65pt;margin-top:5.05pt;width:23.45pt;height:21.35pt;rotation:366559fd;flip:x;z-index:251996672;visibility:visible">
            <v:imagedata r:id="rId180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/>
          <w:sz w:val="20"/>
          <w:szCs w:val="20"/>
        </w:rPr>
        <w:t>7м</w:t>
      </w:r>
      <w:r>
        <w:rPr>
          <w:rFonts w:ascii="Times New Roman" w:hAnsi="Times New Roman"/>
          <w:sz w:val="24"/>
          <w:szCs w:val="24"/>
        </w:rPr>
        <w:t xml:space="preserve">              </w:t>
      </w:r>
    </w:p>
    <w:p w:rsidR="002D1E51" w:rsidRPr="00FB44C1" w:rsidRDefault="002D1E51" w:rsidP="00DE4C3D">
      <w:pPr>
        <w:shd w:val="clear" w:color="auto" w:fill="92D050"/>
        <w:tabs>
          <w:tab w:val="left" w:pos="6302"/>
          <w:tab w:val="left" w:pos="7555"/>
        </w:tabs>
        <w:spacing w:after="0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2031" type="#_x0000_t32" style="position:absolute;margin-left:293.65pt;margin-top:1.75pt;width:1.75pt;height:29.95pt;z-index:251976192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oval id="_x0000_s2032" style="position:absolute;margin-left:290.7pt;margin-top:1.75pt;width:14.95pt;height:5.6pt;z-index:251960832" fillcolor="#92d050"/>
        </w:pi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0"/>
          <w:szCs w:val="20"/>
        </w:rPr>
        <w:t>2м</w:t>
      </w:r>
      <w:r>
        <w:rPr>
          <w:rFonts w:ascii="Times New Roman" w:hAnsi="Times New Roman"/>
          <w:sz w:val="28"/>
          <w:szCs w:val="28"/>
        </w:rPr>
        <w:tab/>
      </w:r>
      <w:smartTag w:uri="urn:schemas-microsoft-com:office:smarttags" w:element="metricconverter">
        <w:smartTagPr>
          <w:attr w:name="ProductID" w:val="15 м"/>
        </w:smartTagPr>
        <w:r>
          <w:rPr>
            <w:rFonts w:ascii="Times New Roman" w:hAnsi="Times New Roman"/>
            <w:sz w:val="20"/>
            <w:szCs w:val="20"/>
          </w:rPr>
          <w:t>15 м</w:t>
        </w:r>
      </w:smartTag>
    </w:p>
    <w:p w:rsidR="002D1E51" w:rsidRDefault="002D1E51" w:rsidP="00DE4C3D">
      <w:pPr>
        <w:shd w:val="clear" w:color="auto" w:fill="92D050"/>
        <w:tabs>
          <w:tab w:val="left" w:pos="807"/>
        </w:tabs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_x0000_s2033" style="position:absolute;margin-left:293.65pt;margin-top:12.85pt;width:14.95pt;height:5.6pt;z-index:251964928" fillcolor="#92d050"/>
        </w:pict>
      </w:r>
      <w:r>
        <w:rPr>
          <w:noProof/>
          <w:lang w:eastAsia="ru-RU"/>
        </w:rPr>
        <w:pict>
          <v:oval id="_x0000_s2034" style="position:absolute;margin-left:293.65pt;margin-top:.85pt;width:14.95pt;height:5.6pt;z-index:251962880" fillcolor="#92d050"/>
        </w:pict>
      </w:r>
      <w:r>
        <w:rPr>
          <w:noProof/>
          <w:lang w:eastAsia="ru-RU"/>
        </w:rPr>
        <w:pict>
          <v:oval id="_x0000_s2035" style="position:absolute;margin-left:278.7pt;margin-top:7.25pt;width:14.95pt;height:5.6pt;z-index:251963904" fillcolor="#92d050"/>
        </w:pict>
      </w:r>
    </w:p>
    <w:p w:rsidR="002D1E51" w:rsidRPr="00134912" w:rsidRDefault="002D1E51" w:rsidP="00DE4C3D">
      <w:pPr>
        <w:shd w:val="clear" w:color="auto" w:fill="92D050"/>
        <w:tabs>
          <w:tab w:val="left" w:pos="807"/>
        </w:tabs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2036" type="#_x0000_t32" style="position:absolute;left:0;text-align:left;margin-left:295.4pt;margin-top:-.05pt;width:0;height:24.8pt;z-index:251977216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oval id="_x0000_s2037" style="position:absolute;left:0;text-align:left;margin-left:275.75pt;margin-top:-23.25pt;width:14.95pt;height:5.6pt;z-index:251961856" fillcolor="#92d050"/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0"/>
          <w:szCs w:val="20"/>
        </w:rPr>
        <w:t>2м</w:t>
      </w:r>
    </w:p>
    <w:p w:rsidR="002D1E51" w:rsidRDefault="002D1E51" w:rsidP="00DE4C3D">
      <w:pPr>
        <w:shd w:val="clear" w:color="auto" w:fill="92D050"/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91" o:spid="_x0000_s2038" type="#_x0000_t75" style="position:absolute;left:0;text-align:left;margin-left:279.4pt;margin-top:5.05pt;width:31pt;height:15.2pt;z-index:251993600;visibility:visible">
            <v:imagedata r:id="rId182" o:title=""/>
          </v:shape>
        </w:pict>
      </w:r>
      <w:r>
        <w:rPr>
          <w:noProof/>
          <w:lang w:eastAsia="ru-RU"/>
        </w:rPr>
        <w:pict>
          <v:shape id="_x0000_s2039" type="#_x0000_t32" style="position:absolute;left:0;text-align:left;margin-left:299.1pt;margin-top:15.15pt;width:0;height:30.3pt;z-index:251978240" o:connectortype="straight" strokecolor="#00b0f0">
            <v:stroke startarrow="block" endarrow="block"/>
          </v:shape>
        </w:pict>
      </w:r>
    </w:p>
    <w:p w:rsidR="002D1E51" w:rsidRPr="00134912" w:rsidRDefault="002D1E51" w:rsidP="00DE4C3D">
      <w:pPr>
        <w:shd w:val="clear" w:color="auto" w:fill="92D050"/>
        <w:tabs>
          <w:tab w:val="left" w:pos="807"/>
        </w:tabs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0"/>
          <w:szCs w:val="20"/>
        </w:rPr>
        <w:t>3м</w:t>
      </w:r>
    </w:p>
    <w:p w:rsidR="002D1E51" w:rsidRDefault="002D1E51" w:rsidP="00DE4C3D">
      <w:pPr>
        <w:shd w:val="clear" w:color="auto" w:fill="92D050"/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40" type="#_x0000_t75" style="position:absolute;left:0;text-align:left;margin-left:59.6pt;margin-top:8.05pt;width:9.5pt;height:9.3pt;z-index:252023296;visibility:visible">
            <v:imagedata r:id="rId181" o:title=""/>
          </v:shape>
        </w:pict>
      </w:r>
      <w:r>
        <w:rPr>
          <w:noProof/>
          <w:lang w:eastAsia="ru-RU"/>
        </w:rPr>
        <w:pict>
          <v:shape id="_x0000_s2041" type="#_x0000_t32" style="position:absolute;left:0;text-align:left;margin-left:299.1pt;margin-top:13.7pt;width:.05pt;height:26.4pt;z-index:251979264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42" type="#_x0000_t75" style="position:absolute;left:0;text-align:left;margin-left:2.2pt;margin-top:8.7pt;width:36.4pt;height:37.25pt;rotation:3107186fd;z-index:252018176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2043" type="#_x0000_t75" style="position:absolute;left:0;text-align:left;margin-left:19.1pt;margin-top:8.7pt;width:36.4pt;height:37.05pt;rotation:3107186fd;z-index:252016128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2044" type="#_x0000_t75" style="position:absolute;left:0;text-align:left;margin-left:32.7pt;margin-top:8.7pt;width:36.4pt;height:37.4pt;rotation:3107186fd;z-index:252017152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2045" type="#_x0000_t75" style="position:absolute;left:0;text-align:left;margin-left:73.35pt;margin-top:9.55pt;width:36.4pt;height:37.05pt;rotation:3107186fd;z-index:252013056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2046" type="#_x0000_t75" style="position:absolute;left:0;text-align:left;margin-left:91.15pt;margin-top:8.7pt;width:36.4pt;height:36.85pt;rotation:3107186fd;z-index:252014080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2047" type="#_x0000_t75" style="position:absolute;left:0;text-align:left;margin-left:112.3pt;margin-top:8.7pt;width:36.4pt;height:37.05pt;rotation:3107186fd;z-index:252015104;visibility:visible">
            <v:imagedata r:id="rId175" o:title=""/>
          </v:shape>
        </w:pict>
      </w:r>
      <w:r>
        <w:rPr>
          <w:noProof/>
          <w:lang w:eastAsia="ru-RU"/>
        </w:rPr>
        <w:pict>
          <v:shape id="Рисунок 190" o:spid="_x0000_s2048" type="#_x0000_t75" style="position:absolute;left:0;text-align:left;margin-left:286.6pt;margin-top:8.05pt;width:23.8pt;height:16.95pt;z-index:251992576;visibility:visible">
            <v:imagedata r:id="rId183" o:title=""/>
          </v:shape>
        </w:pict>
      </w:r>
      <w:r>
        <w:rPr>
          <w:noProof/>
          <w:lang w:eastAsia="ru-RU"/>
        </w:rPr>
        <w:pict>
          <v:shape id="_x0000_s2049" type="#_x0000_t32" style="position:absolute;left:0;text-align:left;margin-left:73pt;margin-top:13.7pt;width:13.65pt;height:21.1pt;flip:x y;z-index:251985408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50" type="#_x0000_t32" style="position:absolute;left:0;text-align:left;margin-left:-4.65pt;margin-top:13.7pt;width:23.4pt;height:32.95pt;flip:y;z-index:251965952" o:connectortype="straight"/>
        </w:pict>
      </w:r>
    </w:p>
    <w:p w:rsidR="002D1E51" w:rsidRPr="00F30417" w:rsidRDefault="002D1E51" w:rsidP="00DE4C3D">
      <w:pPr>
        <w:shd w:val="clear" w:color="auto" w:fill="92D050"/>
        <w:tabs>
          <w:tab w:val="left" w:pos="5797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2051" type="#_x0000_t75" style="position:absolute;left:0;text-align:left;margin-left:306.25pt;margin-top:3.95pt;width:9.5pt;height:9.3pt;z-index:252024320;visibility:visible">
            <v:imagedata r:id="rId181" o:title=""/>
          </v:shape>
        </w:pict>
      </w:r>
      <w:r>
        <w:rPr>
          <w:rFonts w:ascii="Times New Roman" w:hAnsi="Times New Roman"/>
          <w:sz w:val="20"/>
          <w:szCs w:val="20"/>
        </w:rPr>
        <w:t>финиш</w:t>
      </w:r>
      <w:r>
        <w:rPr>
          <w:rFonts w:ascii="Times New Roman" w:hAnsi="Times New Roman"/>
          <w:sz w:val="20"/>
          <w:szCs w:val="20"/>
        </w:rPr>
        <w:tab/>
        <w:t xml:space="preserve">            1м</w:t>
      </w:r>
    </w:p>
    <w:p w:rsidR="002D1E51" w:rsidRDefault="002D1E51" w:rsidP="00DE4C3D">
      <w:pPr>
        <w:shd w:val="clear" w:color="auto" w:fill="92D050"/>
        <w:tabs>
          <w:tab w:val="left" w:pos="807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52" type="#_x0000_t75" style="position:absolute;left:0;text-align:left;margin-left:172.8pt;margin-top:0;width:19.45pt;height:19.45pt;z-index:252020224;visibility:visible">
            <v:imagedata r:id="rId178" o:title=""/>
          </v:shape>
        </w:pict>
      </w:r>
      <w:r>
        <w:rPr>
          <w:noProof/>
          <w:lang w:eastAsia="ru-RU"/>
        </w:rPr>
        <w:pict>
          <v:shape id="_x0000_s2053" type="#_x0000_t75" style="position:absolute;left:0;text-align:left;margin-left:286.6pt;margin-top:0;width:19.45pt;height:19.45pt;z-index:252021248;visibility:visible">
            <v:imagedata r:id="rId178" o:title=""/>
          </v:shape>
        </w:pict>
      </w:r>
      <w:r>
        <w:rPr>
          <w:noProof/>
          <w:lang w:eastAsia="ru-RU"/>
        </w:rPr>
        <w:pict>
          <v:shape id="Рисунок 42" o:spid="_x0000_s2054" type="#_x0000_t75" style="position:absolute;left:0;text-align:left;margin-left:223.25pt;margin-top:0;width:19.45pt;height:19.45pt;z-index:252019200;visibility:visible">
            <v:imagedata r:id="rId178" o:title=""/>
          </v:shape>
        </w:pict>
      </w:r>
      <w:r>
        <w:rPr>
          <w:noProof/>
          <w:lang w:eastAsia="ru-RU"/>
        </w:rPr>
        <w:pict>
          <v:shape id="_x0000_s2055" type="#_x0000_t32" style="position:absolute;left:0;text-align:left;margin-left:234.65pt;margin-top:14.9pt;width:60.85pt;height:0;flip:x;z-index:251980288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56" type="#_x0000_t32" style="position:absolute;left:0;text-align:left;margin-left:7.35pt;margin-top:14.9pt;width:12.35pt;height:13.1pt;flip:y;z-index:251987456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57" type="#_x0000_t32" style="position:absolute;left:0;text-align:left;margin-left:-4.65pt;margin-top:14.9pt;width:18.7pt;height:0;flip:x;z-index:251986432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58" type="#_x0000_t32" style="position:absolute;left:0;text-align:left;margin-left:52.4pt;margin-top:14.9pt;width:38.3pt;height:0;flip:x;z-index:251984384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59" type="#_x0000_t32" style="position:absolute;left:0;text-align:left;margin-left:110.4pt;margin-top:14.9pt;width:16.8pt;height:0;flip:x;z-index:251983360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60" type="#_x0000_t32" style="position:absolute;left:0;text-align:left;margin-left:130.95pt;margin-top:14.9pt;width:52.4pt;height:0;flip:x;z-index:251982336" o:connectortype="straight" strokecolor="#00b0f0">
            <v:stroke startarrow="block" endarrow="block"/>
          </v:shape>
        </w:pict>
      </w:r>
      <w:r>
        <w:rPr>
          <w:noProof/>
          <w:lang w:eastAsia="ru-RU"/>
        </w:rPr>
        <w:pict>
          <v:shape id="_x0000_s2061" type="#_x0000_t32" style="position:absolute;left:0;text-align:left;margin-left:183.35pt;margin-top:14.9pt;width:49.45pt;height:0;flip:x;z-index:251981312" o:connectortype="straight" strokecolor="#00b0f0">
            <v:stroke startarrow="block" endarrow="block"/>
          </v:shape>
        </w:pict>
      </w:r>
    </w:p>
    <w:p w:rsidR="002D1E51" w:rsidRDefault="002D1E51" w:rsidP="00DE4C3D">
      <w:pPr>
        <w:shd w:val="clear" w:color="auto" w:fill="92D050"/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3" o:spid="_x0000_s2062" type="#_x0000_t75" style="position:absolute;left:0;text-align:left;margin-left:9.6pt;margin-top:5.25pt;width:9.5pt;height:9.3pt;z-index:252022272;visibility:visible">
            <v:imagedata r:id="rId181" o:title=""/>
          </v:shape>
        </w:pict>
      </w:r>
      <w:r>
        <w:rPr>
          <w:rFonts w:ascii="Times New Roman" w:hAnsi="Times New Roman"/>
          <w:sz w:val="20"/>
          <w:szCs w:val="20"/>
        </w:rPr>
        <w:t>5м  2м           3м               1м      7м                 3м                3м</w:t>
      </w: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6. Схема полосы препятствия.</w:t>
      </w:r>
      <w:r w:rsidRPr="000E5E0C">
        <w:rPr>
          <w:noProof/>
          <w:lang w:eastAsia="ru-RU"/>
        </w:rPr>
        <w:t xml:space="preserve"> </w:t>
      </w: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DE4C3D">
      <w:pPr>
        <w:tabs>
          <w:tab w:val="left" w:pos="807"/>
        </w:tabs>
        <w:spacing w:after="0"/>
        <w:jc w:val="right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rPr>
          <w:rFonts w:ascii="Times New Roman" w:hAnsi="Times New Roman"/>
          <w:sz w:val="28"/>
          <w:szCs w:val="28"/>
        </w:rPr>
      </w:pPr>
    </w:p>
    <w:p w:rsidR="002D1E51" w:rsidRDefault="002D1E51" w:rsidP="00F85FC9">
      <w:pPr>
        <w:jc w:val="right"/>
        <w:rPr>
          <w:rFonts w:ascii="Times New Roman" w:hAnsi="Times New Roman"/>
          <w:sz w:val="28"/>
          <w:szCs w:val="28"/>
        </w:rPr>
      </w:pPr>
    </w:p>
    <w:p w:rsidR="002D1E51" w:rsidRDefault="002D1E51" w:rsidP="00F85FC9">
      <w:pPr>
        <w:jc w:val="right"/>
        <w:rPr>
          <w:rFonts w:ascii="Times New Roman" w:hAnsi="Times New Roman"/>
          <w:sz w:val="28"/>
          <w:szCs w:val="28"/>
        </w:rPr>
      </w:pPr>
    </w:p>
    <w:p w:rsidR="002D1E51" w:rsidRDefault="002D1E51" w:rsidP="00F85FC9">
      <w:pPr>
        <w:jc w:val="right"/>
        <w:rPr>
          <w:rFonts w:ascii="Times New Roman" w:hAnsi="Times New Roman"/>
          <w:sz w:val="28"/>
          <w:szCs w:val="28"/>
        </w:rPr>
      </w:pPr>
    </w:p>
    <w:p w:rsidR="002D1E51" w:rsidRDefault="002D1E51" w:rsidP="00F85FC9">
      <w:pPr>
        <w:jc w:val="right"/>
        <w:rPr>
          <w:rFonts w:ascii="Times New Roman" w:hAnsi="Times New Roman"/>
          <w:sz w:val="28"/>
          <w:szCs w:val="28"/>
        </w:rPr>
      </w:pPr>
    </w:p>
    <w:p w:rsidR="002D1E51" w:rsidRDefault="002D1E51" w:rsidP="00F85FC9">
      <w:pPr>
        <w:jc w:val="right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2 </w:t>
      </w:r>
    </w:p>
    <w:p w:rsidR="002D1E51" w:rsidRDefault="002D1E51" w:rsidP="0034210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Протоколы тестирования (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C40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этап).</w:t>
      </w:r>
    </w:p>
    <w:p w:rsidR="002D1E51" w:rsidRDefault="002D1E51" w:rsidP="003421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Тест №1 </w:t>
      </w:r>
      <w:r w:rsidRPr="00A558C0">
        <w:rPr>
          <w:rFonts w:ascii="Times New Roman" w:hAnsi="Times New Roman"/>
          <w:sz w:val="28"/>
          <w:szCs w:val="28"/>
        </w:rPr>
        <w:t xml:space="preserve">Оценка техники владения мячом в </w:t>
      </w:r>
      <w:r>
        <w:rPr>
          <w:rFonts w:ascii="Times New Roman" w:hAnsi="Times New Roman"/>
          <w:sz w:val="28"/>
          <w:szCs w:val="28"/>
        </w:rPr>
        <w:t xml:space="preserve">условиях дефицита </w:t>
      </w:r>
      <w:r w:rsidRPr="00A558C0">
        <w:rPr>
          <w:rFonts w:ascii="Times New Roman" w:hAnsi="Times New Roman"/>
          <w:sz w:val="28"/>
          <w:szCs w:val="28"/>
        </w:rPr>
        <w:t xml:space="preserve"> пространст</w:t>
      </w:r>
      <w:r>
        <w:rPr>
          <w:rFonts w:ascii="Times New Roman" w:hAnsi="Times New Roman"/>
          <w:sz w:val="28"/>
          <w:szCs w:val="28"/>
        </w:rPr>
        <w:t>ва (ведение между «ворот»).</w:t>
      </w:r>
    </w:p>
    <w:p w:rsidR="002D1E51" w:rsidRPr="008E0EAF" w:rsidRDefault="002D1E51" w:rsidP="003421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Результаты КГ                                            Результаты ЭГ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850"/>
        <w:gridCol w:w="851"/>
      </w:tblGrid>
      <w:tr w:rsidR="002D1E51" w:rsidRPr="00680DA9" w:rsidTr="0078787F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701" w:type="dxa"/>
            <w:gridSpan w:val="2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78787F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5 м"/>
              </w:smartTagPr>
              <w:r w:rsidRPr="00680DA9">
                <w:rPr>
                  <w:rFonts w:ascii="Times New Roman" w:hAnsi="Times New Roman"/>
                  <w:sz w:val="20"/>
                  <w:szCs w:val="20"/>
                </w:rPr>
                <w:t>0,5 м</w:t>
              </w:r>
            </w:smartTag>
            <w:r w:rsidRPr="00680DA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5 м"/>
              </w:smartTagPr>
              <w:r w:rsidRPr="00680DA9">
                <w:rPr>
                  <w:rFonts w:ascii="Times New Roman" w:hAnsi="Times New Roman"/>
                  <w:sz w:val="20"/>
                  <w:szCs w:val="20"/>
                </w:rPr>
                <w:t>0,25 м</w:t>
              </w:r>
            </w:smartTag>
            <w:r w:rsidRPr="00680DA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8,23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9,18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8,94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9,38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О.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7,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8,7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.А.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8,24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9,4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 Я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9,3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К.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9,31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7,79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8,5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Б.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9,67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Е. 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7,7</w:t>
            </w: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8,96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. Е.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,67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9,81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. В.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8,89</w:t>
            </w:r>
          </w:p>
        </w:tc>
        <w:tc>
          <w:tcPr>
            <w:tcW w:w="851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9,71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. Н.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9,23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 А.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10,02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. И.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8,54</w:t>
            </w:r>
          </w:p>
        </w:tc>
        <w:tc>
          <w:tcPr>
            <w:tcW w:w="851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10,01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851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8,57</w:t>
            </w:r>
          </w:p>
        </w:tc>
      </w:tr>
    </w:tbl>
    <w:tbl>
      <w:tblPr>
        <w:tblpPr w:leftFromText="180" w:rightFromText="180" w:vertAnchor="text" w:horzAnchor="page" w:tblpX="6417" w:tblpY="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708"/>
        <w:gridCol w:w="851"/>
      </w:tblGrid>
      <w:tr w:rsidR="002D1E51" w:rsidRPr="00680DA9" w:rsidTr="0078787F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7878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559" w:type="dxa"/>
            <w:gridSpan w:val="2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78787F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7878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0,5 м"/>
              </w:smartTagPr>
              <w:r w:rsidRPr="00680DA9">
                <w:rPr>
                  <w:rFonts w:ascii="Times New Roman" w:hAnsi="Times New Roman"/>
                  <w:sz w:val="20"/>
                  <w:szCs w:val="20"/>
                </w:rPr>
                <w:t>0,5 м</w:t>
              </w:r>
            </w:smartTag>
            <w:r w:rsidRPr="00680DA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0,25 м"/>
              </w:smartTagPr>
              <w:r w:rsidRPr="00680DA9">
                <w:rPr>
                  <w:rFonts w:ascii="Times New Roman" w:hAnsi="Times New Roman"/>
                  <w:sz w:val="20"/>
                  <w:szCs w:val="20"/>
                </w:rPr>
                <w:t>0,25 м</w:t>
              </w:r>
            </w:smartTag>
            <w:r w:rsidRPr="00680DA9">
              <w:rPr>
                <w:rFonts w:ascii="Times New Roman" w:hAnsi="Times New Roman"/>
                <w:sz w:val="20"/>
                <w:szCs w:val="20"/>
              </w:rPr>
              <w:t xml:space="preserve"> .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Б. А.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9,10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11,04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А.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8,16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8,59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Т.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7,92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9,36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З. М.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7,66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8,72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7,76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8,04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Л. Н.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8,10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9,01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М.В.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8,07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9,09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Н.С.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8,32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9,02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П.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8,62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9,59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А.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8,67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10,02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К.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8,92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9,88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8,86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9,45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9,79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Т.И.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8,64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9,32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Я.Д.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8,84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9,14</w:t>
            </w:r>
          </w:p>
        </w:tc>
      </w:tr>
    </w:tbl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№2. Бег с изменением направления движения.</w:t>
      </w:r>
    </w:p>
    <w:p w:rsidR="002D1E51" w:rsidRDefault="002D1E51" w:rsidP="0078787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Результаты КГ                                            Результаты ЭГ</w:t>
      </w:r>
    </w:p>
    <w:p w:rsidR="002D1E51" w:rsidRPr="0078787F" w:rsidRDefault="002D1E51" w:rsidP="0078787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D1E51" w:rsidRPr="0078787F" w:rsidRDefault="002D1E51" w:rsidP="0078787F">
      <w:pPr>
        <w:tabs>
          <w:tab w:val="left" w:pos="2293"/>
        </w:tabs>
        <w:spacing w:after="0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4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850"/>
        <w:gridCol w:w="851"/>
      </w:tblGrid>
      <w:tr w:rsidR="002D1E51" w:rsidRPr="00680DA9" w:rsidTr="0078787F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701" w:type="dxa"/>
            <w:gridSpan w:val="2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78787F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Х пр.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Х лев.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8,70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8,25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8,63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О.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8,1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8,5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.А.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9,03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9,2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 Я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8,96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9,01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К.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9,20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8,1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9,05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Б.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9,05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Е. 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8,82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8,93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. Е.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8,91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. В.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9,08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. Н.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</w:t>
            </w: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9,49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 А.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8,89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9,13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. И.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,41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9,86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</w:t>
            </w: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8,95</w:t>
            </w:r>
          </w:p>
        </w:tc>
      </w:tr>
    </w:tbl>
    <w:tbl>
      <w:tblPr>
        <w:tblpPr w:leftFromText="180" w:rightFromText="180" w:vertAnchor="text" w:horzAnchor="page" w:tblpX="6400" w:tblpY="1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708"/>
        <w:gridCol w:w="851"/>
      </w:tblGrid>
      <w:tr w:rsidR="002D1E51" w:rsidRPr="00680DA9" w:rsidTr="0078787F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7878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559" w:type="dxa"/>
            <w:gridSpan w:val="2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78787F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7878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Х пр.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Х лев.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Б. А.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9,38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9,10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А.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8,60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9,01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Т.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8,61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9,15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З. М.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8,78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8,55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8,68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9,20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Л. Н.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8,60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8,91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М.В.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8,70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8,94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Н.С.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8,75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9,02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П.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8,61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9,23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А.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8,62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9,29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К.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8,38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9,43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8,28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9,40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9,10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9,21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Т.И.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8,24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8,72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Я.Д.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8,13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8,72</w:t>
            </w:r>
          </w:p>
        </w:tc>
      </w:tr>
    </w:tbl>
    <w:p w:rsidR="002D1E51" w:rsidRPr="008F7039" w:rsidRDefault="002D1E51" w:rsidP="0078787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ПРИЛОЖЕНИЯ 2</w:t>
      </w:r>
    </w:p>
    <w:p w:rsidR="002D1E51" w:rsidRPr="00005808" w:rsidRDefault="002D1E51" w:rsidP="0078787F">
      <w:pPr>
        <w:rPr>
          <w:rFonts w:ascii="Cambria Math" w:hAnsi="Cambria Math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№3. Слалом с мячом и без мяча</w:t>
      </w:r>
    </w:p>
    <w:p w:rsidR="002D1E51" w:rsidRPr="008E0EAF" w:rsidRDefault="002D1E51" w:rsidP="0078787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Результаты КГ                                             Результаты ЭГ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850"/>
        <w:gridCol w:w="851"/>
      </w:tblGrid>
      <w:tr w:rsidR="002D1E51" w:rsidRPr="00680DA9" w:rsidTr="0078787F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701" w:type="dxa"/>
            <w:gridSpan w:val="2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78787F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с мячом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без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мяча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</w:t>
            </w: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6,40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6,45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О.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,35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6,3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.А.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7,32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6,6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 Я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7,26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6,11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К.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7,92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6,14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7,15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Б.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7,4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6,39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Е. 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8,3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6,26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. Е.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7,8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6,06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. В.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8,1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6,46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. Н.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8,5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 А.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8,34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</w:t>
            </w:r>
            <w:r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. И.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7,7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5,93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7,4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</w:tr>
    </w:tbl>
    <w:tbl>
      <w:tblPr>
        <w:tblpPr w:leftFromText="180" w:rightFromText="180" w:vertAnchor="text" w:horzAnchor="page" w:tblpX="6439" w:tblpY="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850"/>
        <w:gridCol w:w="709"/>
      </w:tblGrid>
      <w:tr w:rsidR="002D1E51" w:rsidRPr="00680DA9" w:rsidTr="0078787F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7878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559" w:type="dxa"/>
            <w:gridSpan w:val="2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78787F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7878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с мячом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без</w:t>
            </w:r>
          </w:p>
          <w:p w:rsidR="002D1E51" w:rsidRPr="00680DA9" w:rsidRDefault="002D1E51" w:rsidP="007878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мяча</w:t>
            </w:r>
          </w:p>
          <w:p w:rsidR="002D1E51" w:rsidRPr="00680DA9" w:rsidRDefault="002D1E51" w:rsidP="007878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Б. А.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8,74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6,53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А.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7,40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6,95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Т.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7,48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6,48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З. М.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6,93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5,93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7,63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5,66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Л. Н.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7,91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6,90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М.В.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7,96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7,01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Н.С.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7,08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5,93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П.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7,71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6,33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А.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8,20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К.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8,52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7,72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5,82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8,98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7,91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Т.И.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7,58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6,12</w:t>
            </w:r>
          </w:p>
        </w:tc>
      </w:tr>
      <w:tr w:rsidR="002D1E51" w:rsidRPr="00680DA9" w:rsidTr="0078787F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Я.Д.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7,27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5,78</w:t>
            </w:r>
          </w:p>
        </w:tc>
      </w:tr>
    </w:tbl>
    <w:p w:rsidR="002D1E51" w:rsidRPr="004A3B49" w:rsidRDefault="002D1E51" w:rsidP="0078787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D1E51" w:rsidRDefault="002D1E51" w:rsidP="007878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2D1E51" w:rsidRDefault="002D1E51" w:rsidP="0078787F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78787F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78787F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78787F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78787F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78787F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78787F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78787F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7878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№4. Преодоление полосы препятствия с мячом, без мяча.</w:t>
      </w:r>
    </w:p>
    <w:p w:rsidR="002D1E51" w:rsidRDefault="002D1E51" w:rsidP="007878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КГ                       Результаты ЭГ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7"/>
        <w:gridCol w:w="4927"/>
      </w:tblGrid>
      <w:tr w:rsidR="002D1E51" w:rsidTr="007045D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90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534"/>
              <w:gridCol w:w="2268"/>
              <w:gridCol w:w="850"/>
              <w:gridCol w:w="851"/>
            </w:tblGrid>
            <w:tr w:rsidR="002D1E51" w:rsidRPr="00680DA9" w:rsidTr="00091097">
              <w:trPr>
                <w:trHeight w:val="319"/>
              </w:trPr>
              <w:tc>
                <w:tcPr>
                  <w:tcW w:w="5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Время, 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сек.</w:t>
                  </w:r>
                </w:p>
              </w:tc>
            </w:tr>
            <w:tr w:rsidR="002D1E51" w:rsidRPr="00680DA9" w:rsidTr="00091097">
              <w:trPr>
                <w:trHeight w:val="319"/>
              </w:trPr>
              <w:tc>
                <w:tcPr>
                  <w:tcW w:w="53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без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мяча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с мячом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А. </w:t>
                  </w: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22,22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26,74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Б. </w:t>
                  </w: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23,78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28,70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В. О.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22,20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26,21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.А.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22,36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27,40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Я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22,71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28,33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К.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22,00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27,04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М.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22,40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27,98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Б.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23,10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28,99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Л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. Е.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22,84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27,90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Е.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22,06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,47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В.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22,23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,68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Н.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23,34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28,87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А.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24,47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29,8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У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И.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23,24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29,94</w:t>
                  </w:r>
                </w:p>
              </w:tc>
            </w:tr>
            <w:tr w:rsidR="002D1E51" w:rsidRPr="00680DA9" w:rsidTr="0009109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Ш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М.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22,82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27,68</w:t>
                  </w:r>
                </w:p>
              </w:tc>
            </w:tr>
          </w:tbl>
          <w:p w:rsidR="002D1E51" w:rsidRPr="007045D9" w:rsidRDefault="002D1E51" w:rsidP="007045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-5398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534"/>
              <w:gridCol w:w="2268"/>
              <w:gridCol w:w="708"/>
              <w:gridCol w:w="851"/>
            </w:tblGrid>
            <w:tr w:rsidR="002D1E51" w:rsidRPr="00680DA9" w:rsidTr="001F32B7">
              <w:trPr>
                <w:trHeight w:val="319"/>
              </w:trPr>
              <w:tc>
                <w:tcPr>
                  <w:tcW w:w="5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Время, 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сек.</w:t>
                  </w:r>
                </w:p>
              </w:tc>
            </w:tr>
            <w:tr w:rsidR="002D1E51" w:rsidRPr="00680DA9" w:rsidTr="001F32B7">
              <w:trPr>
                <w:trHeight w:val="319"/>
              </w:trPr>
              <w:tc>
                <w:tcPr>
                  <w:tcW w:w="53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без мяча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с мячом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Б.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24,44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31,82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22,78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26,98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Г. Т.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22,94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27,68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З. М.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22,05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27,61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23,21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30,82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Л. Н.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22,95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27,43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М.В.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23,11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28,10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Н.С.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21,81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25,81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П. П.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23,36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27,33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22,13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26,98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С. К.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22,26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29,64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22,92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29,19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23,45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28,50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Т.И.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22,57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27,48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Я.Д.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22,19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27,66</w:t>
                  </w:r>
                </w:p>
              </w:tc>
            </w:tr>
          </w:tbl>
          <w:p w:rsidR="002D1E51" w:rsidRPr="007045D9" w:rsidRDefault="002D1E51" w:rsidP="007045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1E51" w:rsidRDefault="002D1E51" w:rsidP="0078787F">
      <w:pPr>
        <w:jc w:val="both"/>
        <w:rPr>
          <w:rFonts w:ascii="Times New Roman" w:hAnsi="Times New Roman"/>
          <w:sz w:val="28"/>
          <w:szCs w:val="28"/>
        </w:rPr>
      </w:pPr>
    </w:p>
    <w:p w:rsidR="002D1E51" w:rsidRPr="0078787F" w:rsidRDefault="002D1E51" w:rsidP="0078787F">
      <w:pPr>
        <w:tabs>
          <w:tab w:val="left" w:pos="1884"/>
        </w:tabs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ПРОДОЛЖЕНИЕ ПРИЛОЖЕНИЯ 2 </w:t>
      </w:r>
    </w:p>
    <w:p w:rsidR="002D1E51" w:rsidRDefault="002D1E51" w:rsidP="00183F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Протоколы тестирования (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1C40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этап).</w:t>
      </w:r>
    </w:p>
    <w:p w:rsidR="002D1E51" w:rsidRDefault="002D1E51" w:rsidP="001F32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Тест №1 </w:t>
      </w:r>
      <w:r w:rsidRPr="00A558C0">
        <w:rPr>
          <w:rFonts w:ascii="Times New Roman" w:hAnsi="Times New Roman"/>
          <w:sz w:val="28"/>
          <w:szCs w:val="28"/>
        </w:rPr>
        <w:t xml:space="preserve">Оценка техники владения мячом в </w:t>
      </w:r>
      <w:r>
        <w:rPr>
          <w:rFonts w:ascii="Times New Roman" w:hAnsi="Times New Roman"/>
          <w:sz w:val="28"/>
          <w:szCs w:val="28"/>
        </w:rPr>
        <w:t xml:space="preserve">условиях дефицита </w:t>
      </w:r>
      <w:r w:rsidRPr="00A558C0">
        <w:rPr>
          <w:rFonts w:ascii="Times New Roman" w:hAnsi="Times New Roman"/>
          <w:sz w:val="28"/>
          <w:szCs w:val="28"/>
        </w:rPr>
        <w:t xml:space="preserve"> пространст</w:t>
      </w:r>
      <w:r>
        <w:rPr>
          <w:rFonts w:ascii="Times New Roman" w:hAnsi="Times New Roman"/>
          <w:sz w:val="28"/>
          <w:szCs w:val="28"/>
        </w:rPr>
        <w:t>ва (ведение между «ворот»).</w:t>
      </w: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2D1E51" w:rsidRPr="008E0EAF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КГ                                            Результаты ЭГ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850"/>
        <w:gridCol w:w="851"/>
      </w:tblGrid>
      <w:tr w:rsidR="002D1E51" w:rsidRPr="00680DA9" w:rsidTr="00B452BB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701" w:type="dxa"/>
            <w:gridSpan w:val="2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B452BB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5 м"/>
              </w:smartTagPr>
              <w:r w:rsidRPr="00680DA9">
                <w:rPr>
                  <w:rFonts w:ascii="Times New Roman" w:hAnsi="Times New Roman"/>
                  <w:sz w:val="20"/>
                  <w:szCs w:val="20"/>
                </w:rPr>
                <w:t>0,5 м</w:t>
              </w:r>
            </w:smartTag>
            <w:r w:rsidRPr="00680DA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5 м"/>
              </w:smartTagPr>
              <w:r w:rsidRPr="00680DA9">
                <w:rPr>
                  <w:rFonts w:ascii="Times New Roman" w:hAnsi="Times New Roman"/>
                  <w:sz w:val="20"/>
                  <w:szCs w:val="20"/>
                </w:rPr>
                <w:t>0,25 м</w:t>
              </w:r>
            </w:smartTag>
            <w:r w:rsidRPr="00680DA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vAlign w:val="bottom"/>
          </w:tcPr>
          <w:p w:rsidR="002D1E51" w:rsidRPr="002C3666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9,14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vAlign w:val="bottom"/>
          </w:tcPr>
          <w:p w:rsidR="002D1E51" w:rsidRPr="002C3666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8,9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9,34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О.</w:t>
            </w:r>
          </w:p>
        </w:tc>
        <w:tc>
          <w:tcPr>
            <w:tcW w:w="850" w:type="dxa"/>
            <w:vAlign w:val="bottom"/>
          </w:tcPr>
          <w:p w:rsidR="002D1E51" w:rsidRPr="002C3666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7,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8,67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.А.</w:t>
            </w:r>
          </w:p>
        </w:tc>
        <w:tc>
          <w:tcPr>
            <w:tcW w:w="850" w:type="dxa"/>
            <w:vAlign w:val="bottom"/>
          </w:tcPr>
          <w:p w:rsidR="002D1E51" w:rsidRPr="002C3666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9,35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 Я</w:t>
            </w:r>
          </w:p>
        </w:tc>
        <w:tc>
          <w:tcPr>
            <w:tcW w:w="850" w:type="dxa"/>
            <w:vAlign w:val="bottom"/>
          </w:tcPr>
          <w:p w:rsidR="002D1E51" w:rsidRPr="002C3666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9,26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К.</w:t>
            </w:r>
          </w:p>
        </w:tc>
        <w:tc>
          <w:tcPr>
            <w:tcW w:w="850" w:type="dxa"/>
            <w:vAlign w:val="bottom"/>
          </w:tcPr>
          <w:p w:rsidR="002D1E51" w:rsidRPr="002C3666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9,25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  <w:vAlign w:val="bottom"/>
          </w:tcPr>
          <w:p w:rsidR="002D1E51" w:rsidRPr="002C3666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7,7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8,46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Б.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D1E51" w:rsidRPr="002C3666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C3666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,96</w:t>
            </w:r>
          </w:p>
        </w:tc>
        <w:tc>
          <w:tcPr>
            <w:tcW w:w="851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9,65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Е. 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8,93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. Е.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,64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9,80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. В.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8,86</w:t>
            </w:r>
          </w:p>
        </w:tc>
        <w:tc>
          <w:tcPr>
            <w:tcW w:w="851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9,7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. Н.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9,2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 А.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8,97</w:t>
            </w:r>
          </w:p>
        </w:tc>
        <w:tc>
          <w:tcPr>
            <w:tcW w:w="851" w:type="dxa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10,0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. И.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8,52</w:t>
            </w:r>
          </w:p>
        </w:tc>
        <w:tc>
          <w:tcPr>
            <w:tcW w:w="851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10,0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8,05</w:t>
            </w:r>
          </w:p>
        </w:tc>
        <w:tc>
          <w:tcPr>
            <w:tcW w:w="851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8,5</w:t>
            </w:r>
          </w:p>
        </w:tc>
      </w:tr>
    </w:tbl>
    <w:tbl>
      <w:tblPr>
        <w:tblpPr w:leftFromText="180" w:rightFromText="180" w:vertAnchor="text" w:horzAnchor="page" w:tblpX="6417" w:tblpY="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708"/>
        <w:gridCol w:w="851"/>
      </w:tblGrid>
      <w:tr w:rsidR="002D1E51" w:rsidRPr="00680DA9" w:rsidTr="00B452BB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559" w:type="dxa"/>
            <w:gridSpan w:val="2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B452BB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0,5 м"/>
              </w:smartTagPr>
              <w:r w:rsidRPr="00680DA9">
                <w:rPr>
                  <w:rFonts w:ascii="Times New Roman" w:hAnsi="Times New Roman"/>
                  <w:sz w:val="20"/>
                  <w:szCs w:val="20"/>
                </w:rPr>
                <w:t>0,5 м</w:t>
              </w:r>
            </w:smartTag>
            <w:r w:rsidRPr="00680DA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0,25 м"/>
              </w:smartTagPr>
              <w:r w:rsidRPr="00680DA9">
                <w:rPr>
                  <w:rFonts w:ascii="Times New Roman" w:hAnsi="Times New Roman"/>
                  <w:sz w:val="20"/>
                  <w:szCs w:val="20"/>
                </w:rPr>
                <w:t>0,25 м</w:t>
              </w:r>
            </w:smartTag>
            <w:r w:rsidRPr="00680DA9">
              <w:rPr>
                <w:rFonts w:ascii="Times New Roman" w:hAnsi="Times New Roman"/>
                <w:sz w:val="20"/>
                <w:szCs w:val="20"/>
              </w:rPr>
              <w:t xml:space="preserve"> .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Б. А.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А.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8,49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Т.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7,81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З. М.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7,41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8,3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7,52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7,9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Л. Н.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8,71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М.В.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7,91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8,72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Н.С.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8,1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П.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8,3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9,</w:t>
            </w:r>
            <w:r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А.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8,3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9,67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К.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8,6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9,58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8,3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9,2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9,3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Т.И.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8,25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9,1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Я.Д.</w:t>
            </w:r>
          </w:p>
        </w:tc>
        <w:tc>
          <w:tcPr>
            <w:tcW w:w="708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8,44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</w:tr>
    </w:tbl>
    <w:p w:rsidR="002D1E51" w:rsidRDefault="002D1E51" w:rsidP="00183F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№2. Бег с изменением направления движения.</w:t>
      </w:r>
    </w:p>
    <w:p w:rsidR="002D1E51" w:rsidRDefault="002D1E51" w:rsidP="00183F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КГ                                          Результаты ЭГ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7"/>
        <w:gridCol w:w="4927"/>
      </w:tblGrid>
      <w:tr w:rsidR="002D1E51" w:rsidTr="007045D9">
        <w:trPr>
          <w:trHeight w:val="5636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-397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534"/>
              <w:gridCol w:w="2268"/>
              <w:gridCol w:w="850"/>
              <w:gridCol w:w="851"/>
            </w:tblGrid>
            <w:tr w:rsidR="002D1E51" w:rsidRPr="00680DA9" w:rsidTr="001F32B7">
              <w:trPr>
                <w:trHeight w:val="319"/>
              </w:trPr>
              <w:tc>
                <w:tcPr>
                  <w:tcW w:w="5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Время, 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сек.</w:t>
                  </w:r>
                </w:p>
              </w:tc>
            </w:tr>
            <w:tr w:rsidR="002D1E51" w:rsidRPr="00680DA9" w:rsidTr="001F32B7">
              <w:trPr>
                <w:trHeight w:val="319"/>
              </w:trPr>
              <w:tc>
                <w:tcPr>
                  <w:tcW w:w="53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пр.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лев.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А. </w:t>
                  </w: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8,63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8,76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Б. </w:t>
                  </w: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8,22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8,61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В. О.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8,14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8,5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.А.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9,15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Я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8,93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К.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М.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9,02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Б.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9,02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Л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. Е.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8,9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Е.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8,9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В.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9,06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Н.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9,47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А.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8,86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9,12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У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И.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8,39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84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Ш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М.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8,93</w:t>
                  </w:r>
                </w:p>
              </w:tc>
            </w:tr>
          </w:tbl>
          <w:p w:rsidR="002D1E51" w:rsidRPr="007045D9" w:rsidRDefault="002D1E51" w:rsidP="007045D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-60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534"/>
              <w:gridCol w:w="2268"/>
              <w:gridCol w:w="708"/>
              <w:gridCol w:w="851"/>
            </w:tblGrid>
            <w:tr w:rsidR="002D1E51" w:rsidRPr="00680DA9" w:rsidTr="001F32B7">
              <w:trPr>
                <w:trHeight w:val="319"/>
              </w:trPr>
              <w:tc>
                <w:tcPr>
                  <w:tcW w:w="5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Время, 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сек.</w:t>
                  </w:r>
                </w:p>
              </w:tc>
            </w:tr>
            <w:tr w:rsidR="002D1E51" w:rsidRPr="00680DA9" w:rsidTr="001F32B7">
              <w:trPr>
                <w:trHeight w:val="319"/>
              </w:trPr>
              <w:tc>
                <w:tcPr>
                  <w:tcW w:w="53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пр.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1F32B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лев.</w:t>
                  </w:r>
                </w:p>
                <w:p w:rsidR="002D1E51" w:rsidRPr="00680DA9" w:rsidRDefault="002D1E51" w:rsidP="001F32B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Б.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9,25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8,36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8,9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Г. Т.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8,35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З. М.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8,35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8,31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Л. Н.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8,43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,54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М.В.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8,75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Н.С.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8,79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П. П.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8,58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8,81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8,45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9,05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С. К.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8,24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9,23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8,16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9,04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9,09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Т.И.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8,14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8,3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Я.Д.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8,05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8,22</w:t>
                  </w:r>
                </w:p>
              </w:tc>
            </w:tr>
          </w:tbl>
          <w:p w:rsidR="002D1E51" w:rsidRPr="007045D9" w:rsidRDefault="002D1E51" w:rsidP="007045D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1E51" w:rsidRPr="00ED0A11" w:rsidRDefault="002D1E51" w:rsidP="001F32B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ПРИЛОЖЕНИЯ 2</w:t>
      </w:r>
    </w:p>
    <w:p w:rsidR="002D1E51" w:rsidRPr="00005808" w:rsidRDefault="002D1E51" w:rsidP="00FE2783">
      <w:pPr>
        <w:rPr>
          <w:rFonts w:ascii="Cambria Math" w:hAnsi="Cambria Math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№3. Слалом с мячом и без мяча</w:t>
      </w:r>
    </w:p>
    <w:p w:rsidR="002D1E51" w:rsidRPr="008E0EAF" w:rsidRDefault="002D1E51" w:rsidP="00FE278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Результаты КГ                                             Результаты ЭГ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850"/>
        <w:gridCol w:w="851"/>
      </w:tblGrid>
      <w:tr w:rsidR="002D1E51" w:rsidRPr="00680DA9" w:rsidTr="00B452BB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701" w:type="dxa"/>
            <w:gridSpan w:val="2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B452BB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с мячом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без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мяча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</w:t>
            </w: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6,34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8,43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О.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7,33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.А.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7,32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 Я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7,25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6,09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К.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7,14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Б.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7,42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6,34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Е. 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8,33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6,21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. Е.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7,84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. В.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8,12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6,41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. Н.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8,54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6,95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 А.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. И.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7,72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5,92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6,64</w:t>
            </w:r>
          </w:p>
        </w:tc>
      </w:tr>
    </w:tbl>
    <w:tbl>
      <w:tblPr>
        <w:tblpPr w:leftFromText="180" w:rightFromText="180" w:vertAnchor="text" w:horzAnchor="page" w:tblpX="6439" w:tblpY="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850"/>
        <w:gridCol w:w="709"/>
      </w:tblGrid>
      <w:tr w:rsidR="002D1E51" w:rsidRPr="00680DA9" w:rsidTr="00B452BB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559" w:type="dxa"/>
            <w:gridSpan w:val="2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B452BB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с мячом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без</w:t>
            </w:r>
          </w:p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мяча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Б. А.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6,2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А.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7,2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6,4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Т.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7,2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6,2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З. М.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6,7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5,8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7,4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5,4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Л. Н.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6,3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М.В.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7,6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Н.С.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5,7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П.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6,2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А.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5,83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К.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5,8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7,2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5,6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8,5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7,3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Т.И.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7,1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6,04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Я.Д.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</w:tr>
    </w:tbl>
    <w:p w:rsidR="002D1E51" w:rsidRDefault="002D1E51" w:rsidP="00FE2783">
      <w:pPr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№4. Преодоление полосы препятствия с мячом, без мяча.</w:t>
      </w:r>
    </w:p>
    <w:p w:rsidR="002D1E51" w:rsidRDefault="002D1E51" w:rsidP="00FE27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КГ                                         Результаты ЭГ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7"/>
        <w:gridCol w:w="4927"/>
      </w:tblGrid>
      <w:tr w:rsidR="002D1E51" w:rsidTr="007045D9">
        <w:trPr>
          <w:trHeight w:val="5538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31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534"/>
              <w:gridCol w:w="2268"/>
              <w:gridCol w:w="850"/>
              <w:gridCol w:w="851"/>
            </w:tblGrid>
            <w:tr w:rsidR="002D1E51" w:rsidRPr="00680DA9" w:rsidTr="001F32B7">
              <w:trPr>
                <w:trHeight w:val="319"/>
              </w:trPr>
              <w:tc>
                <w:tcPr>
                  <w:tcW w:w="5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Время, </w:t>
                  </w: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сек.</w:t>
                  </w:r>
                </w:p>
              </w:tc>
            </w:tr>
            <w:tr w:rsidR="002D1E51" w:rsidRPr="00680DA9" w:rsidTr="001F32B7">
              <w:trPr>
                <w:trHeight w:val="319"/>
              </w:trPr>
              <w:tc>
                <w:tcPr>
                  <w:tcW w:w="53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без</w:t>
                  </w: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мяча</w:t>
                  </w: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с мячом</w:t>
                  </w: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А. </w:t>
                  </w: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26,7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Б. </w:t>
                  </w: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23,75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28,4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В. О.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22,15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26,15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.А.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22,2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27,01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Я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22,67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К.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21,95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27,4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М.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22,37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27,4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Б.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23,05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Л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. Е.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27,7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Е.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28,43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В.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28,6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Н.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23,3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28,8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А.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24,4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29,72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У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И.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23,2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29,85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Ш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М.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27,6</w:t>
                  </w:r>
                </w:p>
              </w:tc>
            </w:tr>
          </w:tbl>
          <w:p w:rsidR="002D1E51" w:rsidRPr="007045D9" w:rsidRDefault="002D1E51" w:rsidP="007045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D1E51" w:rsidRPr="007045D9" w:rsidRDefault="002D1E51" w:rsidP="007045D9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2D1E51" w:rsidRPr="007045D9" w:rsidRDefault="002D1E51" w:rsidP="00FE278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389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534"/>
              <w:gridCol w:w="2268"/>
              <w:gridCol w:w="708"/>
              <w:gridCol w:w="851"/>
            </w:tblGrid>
            <w:tr w:rsidR="002D1E51" w:rsidRPr="00680DA9" w:rsidTr="001F32B7">
              <w:trPr>
                <w:trHeight w:val="319"/>
              </w:trPr>
              <w:tc>
                <w:tcPr>
                  <w:tcW w:w="5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Время, </w:t>
                  </w: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сек.</w:t>
                  </w:r>
                </w:p>
              </w:tc>
            </w:tr>
            <w:tr w:rsidR="002D1E51" w:rsidRPr="00680DA9" w:rsidTr="001F32B7">
              <w:trPr>
                <w:trHeight w:val="319"/>
              </w:trPr>
              <w:tc>
                <w:tcPr>
                  <w:tcW w:w="53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FE2783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без мяча</w:t>
                  </w: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FE2783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с мячом</w:t>
                  </w: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Б.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24,0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31,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22,02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26,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Г. Т.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6,9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З. М.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6,8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29,0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Л. Н.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,95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26,7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М.В.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,11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27,2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Н.С.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21,4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25,4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П. П.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,36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26,7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21,78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26,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С. К.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21,99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29,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04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,92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8,74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27,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50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Т.И.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22,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,48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Я.Д.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22,01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27,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00</w:t>
                  </w:r>
                </w:p>
              </w:tc>
            </w:tr>
          </w:tbl>
          <w:p w:rsidR="002D1E51" w:rsidRPr="007045D9" w:rsidRDefault="002D1E51" w:rsidP="007045D9">
            <w:pPr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1E51" w:rsidRDefault="002D1E51" w:rsidP="00FE278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ПРИЛОЖЕНИЯ 2</w:t>
      </w:r>
    </w:p>
    <w:p w:rsidR="002D1E51" w:rsidRDefault="002D1E51" w:rsidP="00FE27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Протоколы тестирования (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1C40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этап).</w:t>
      </w:r>
    </w:p>
    <w:p w:rsidR="002D1E51" w:rsidRDefault="002D1E51" w:rsidP="00FE2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Тест №1 </w:t>
      </w:r>
      <w:r w:rsidRPr="00A558C0">
        <w:rPr>
          <w:rFonts w:ascii="Times New Roman" w:hAnsi="Times New Roman"/>
          <w:sz w:val="28"/>
          <w:szCs w:val="28"/>
        </w:rPr>
        <w:t xml:space="preserve">Оценка техники владения мячом в </w:t>
      </w:r>
      <w:r>
        <w:rPr>
          <w:rFonts w:ascii="Times New Roman" w:hAnsi="Times New Roman"/>
          <w:sz w:val="28"/>
          <w:szCs w:val="28"/>
        </w:rPr>
        <w:t xml:space="preserve">условиях дефицита </w:t>
      </w:r>
      <w:r w:rsidRPr="00A558C0">
        <w:rPr>
          <w:rFonts w:ascii="Times New Roman" w:hAnsi="Times New Roman"/>
          <w:sz w:val="28"/>
          <w:szCs w:val="28"/>
        </w:rPr>
        <w:t xml:space="preserve"> пространст</w:t>
      </w:r>
      <w:r>
        <w:rPr>
          <w:rFonts w:ascii="Times New Roman" w:hAnsi="Times New Roman"/>
          <w:sz w:val="28"/>
          <w:szCs w:val="28"/>
        </w:rPr>
        <w:t>ва (ведение между «ворот»).</w:t>
      </w:r>
    </w:p>
    <w:p w:rsidR="002D1E51" w:rsidRPr="008E0EAF" w:rsidRDefault="002D1E51" w:rsidP="00FE278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Результаты КГ                                            Результаты ЭГ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850"/>
        <w:gridCol w:w="851"/>
      </w:tblGrid>
      <w:tr w:rsidR="002D1E51" w:rsidRPr="00680DA9" w:rsidTr="00B452BB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701" w:type="dxa"/>
            <w:gridSpan w:val="2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B452BB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5 м"/>
              </w:smartTagPr>
              <w:r w:rsidRPr="00680DA9">
                <w:rPr>
                  <w:rFonts w:ascii="Times New Roman" w:hAnsi="Times New Roman"/>
                  <w:sz w:val="20"/>
                  <w:szCs w:val="20"/>
                </w:rPr>
                <w:t>0,5 м</w:t>
              </w:r>
            </w:smartTag>
            <w:r w:rsidRPr="00680DA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5 м"/>
              </w:smartTagPr>
              <w:r w:rsidRPr="00680DA9">
                <w:rPr>
                  <w:rFonts w:ascii="Times New Roman" w:hAnsi="Times New Roman"/>
                  <w:sz w:val="20"/>
                  <w:szCs w:val="20"/>
                </w:rPr>
                <w:t>0,25 м</w:t>
              </w:r>
            </w:smartTag>
            <w:r w:rsidRPr="00680DA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503A7A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vAlign w:val="bottom"/>
          </w:tcPr>
          <w:p w:rsidR="002D1E51" w:rsidRPr="003928AB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851" w:type="dxa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9,12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D1E51" w:rsidRPr="00503A7A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vAlign w:val="bottom"/>
          </w:tcPr>
          <w:p w:rsidR="002D1E51" w:rsidRPr="003928AB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8,9</w:t>
            </w:r>
            <w:r w:rsidRPr="003928AB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9,32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О.</w:t>
            </w:r>
          </w:p>
        </w:tc>
        <w:tc>
          <w:tcPr>
            <w:tcW w:w="850" w:type="dxa"/>
            <w:vAlign w:val="bottom"/>
          </w:tcPr>
          <w:p w:rsidR="002D1E51" w:rsidRPr="003928AB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7,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3928AB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8,65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.А.</w:t>
            </w:r>
          </w:p>
        </w:tc>
        <w:tc>
          <w:tcPr>
            <w:tcW w:w="850" w:type="dxa"/>
            <w:vAlign w:val="bottom"/>
          </w:tcPr>
          <w:p w:rsidR="002D1E51" w:rsidRPr="003928AB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851" w:type="dxa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9,29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D1E51" w:rsidRPr="00503A7A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 Я</w:t>
            </w:r>
          </w:p>
        </w:tc>
        <w:tc>
          <w:tcPr>
            <w:tcW w:w="850" w:type="dxa"/>
            <w:vAlign w:val="bottom"/>
          </w:tcPr>
          <w:p w:rsidR="002D1E51" w:rsidRPr="003928AB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8,2</w:t>
            </w:r>
            <w:r w:rsidRPr="003928AB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9,21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D1E51" w:rsidRPr="00503A7A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К.</w:t>
            </w:r>
          </w:p>
        </w:tc>
        <w:tc>
          <w:tcPr>
            <w:tcW w:w="850" w:type="dxa"/>
            <w:vAlign w:val="bottom"/>
          </w:tcPr>
          <w:p w:rsidR="002D1E51" w:rsidRPr="003928AB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</w:t>
            </w:r>
            <w:r w:rsidRPr="003928AB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9,22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D1E51" w:rsidRPr="00503A7A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  <w:vAlign w:val="bottom"/>
          </w:tcPr>
          <w:p w:rsidR="002D1E51" w:rsidRPr="003928AB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7,7</w:t>
            </w:r>
            <w:r w:rsidRPr="003928AB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8,42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Б.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D1E51" w:rsidRPr="003928AB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11B6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,95</w:t>
            </w:r>
          </w:p>
        </w:tc>
        <w:tc>
          <w:tcPr>
            <w:tcW w:w="851" w:type="dxa"/>
            <w:shd w:val="clear" w:color="auto" w:fill="FFFFFF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9,64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D1E51" w:rsidRPr="00503A7A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Е. 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7,71</w:t>
            </w:r>
          </w:p>
        </w:tc>
        <w:tc>
          <w:tcPr>
            <w:tcW w:w="851" w:type="dxa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8,91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2D1E51" w:rsidRPr="00503A7A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. Е.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,62</w:t>
            </w:r>
          </w:p>
        </w:tc>
        <w:tc>
          <w:tcPr>
            <w:tcW w:w="851" w:type="dxa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9,77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. В.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8,84</w:t>
            </w:r>
          </w:p>
        </w:tc>
        <w:tc>
          <w:tcPr>
            <w:tcW w:w="851" w:type="dxa"/>
            <w:shd w:val="clear" w:color="auto" w:fill="FFFFFF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9,65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2D1E51" w:rsidRPr="00503A7A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. Н.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color w:val="000000"/>
                <w:sz w:val="20"/>
                <w:szCs w:val="20"/>
              </w:rPr>
              <w:t>8,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51" w:type="dxa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9,18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2D1E51" w:rsidRPr="00503A7A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 А.</w:t>
            </w:r>
          </w:p>
        </w:tc>
        <w:tc>
          <w:tcPr>
            <w:tcW w:w="850" w:type="dxa"/>
            <w:vAlign w:val="bottom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8,95</w:t>
            </w:r>
          </w:p>
        </w:tc>
        <w:tc>
          <w:tcPr>
            <w:tcW w:w="851" w:type="dxa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9,95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. И.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8,51</w:t>
            </w:r>
          </w:p>
        </w:tc>
        <w:tc>
          <w:tcPr>
            <w:tcW w:w="851" w:type="dxa"/>
            <w:shd w:val="clear" w:color="auto" w:fill="FFFFFF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9,97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8,03</w:t>
            </w:r>
          </w:p>
        </w:tc>
        <w:tc>
          <w:tcPr>
            <w:tcW w:w="851" w:type="dxa"/>
            <w:shd w:val="clear" w:color="auto" w:fill="FFFFFF"/>
          </w:tcPr>
          <w:p w:rsidR="002D1E51" w:rsidRPr="00503A7A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8,5</w:t>
            </w:r>
          </w:p>
        </w:tc>
      </w:tr>
    </w:tbl>
    <w:tbl>
      <w:tblPr>
        <w:tblpPr w:leftFromText="180" w:rightFromText="180" w:vertAnchor="text" w:horzAnchor="page" w:tblpX="6417" w:tblpY="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708"/>
        <w:gridCol w:w="851"/>
      </w:tblGrid>
      <w:tr w:rsidR="002D1E51" w:rsidRPr="00680DA9" w:rsidTr="00B452BB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559" w:type="dxa"/>
            <w:gridSpan w:val="2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B452BB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0,5 м"/>
              </w:smartTagPr>
              <w:r w:rsidRPr="00680DA9">
                <w:rPr>
                  <w:rFonts w:ascii="Times New Roman" w:hAnsi="Times New Roman"/>
                  <w:sz w:val="20"/>
                  <w:szCs w:val="20"/>
                </w:rPr>
                <w:t>0,5 м</w:t>
              </w:r>
            </w:smartTag>
            <w:r w:rsidRPr="00680DA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0,25 м"/>
              </w:smartTagPr>
              <w:r w:rsidRPr="00680DA9">
                <w:rPr>
                  <w:rFonts w:ascii="Times New Roman" w:hAnsi="Times New Roman"/>
                  <w:sz w:val="20"/>
                  <w:szCs w:val="20"/>
                </w:rPr>
                <w:t>0,25 м</w:t>
              </w:r>
            </w:smartTag>
            <w:r w:rsidRPr="00680DA9">
              <w:rPr>
                <w:rFonts w:ascii="Times New Roman" w:hAnsi="Times New Roman"/>
                <w:sz w:val="20"/>
                <w:szCs w:val="20"/>
              </w:rPr>
              <w:t xml:space="preserve"> .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Б. А.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8,73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А.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7,81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Т.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7,62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8,81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З. М.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7,38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8,28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7,47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Л. Н.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7,81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8,55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М.В.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7,78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8,55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Н.С.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8,42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П.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8,93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А.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8,29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9,43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К.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8,45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9,34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8,24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9,05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9,21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Т.И.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8,05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9,04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Я.Д.</w:t>
            </w:r>
          </w:p>
        </w:tc>
        <w:tc>
          <w:tcPr>
            <w:tcW w:w="708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8,13</w:t>
            </w: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8,82</w:t>
            </w:r>
          </w:p>
        </w:tc>
      </w:tr>
    </w:tbl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№2. Бег с изменением направления движения.</w:t>
      </w:r>
    </w:p>
    <w:p w:rsidR="002D1E51" w:rsidRDefault="002D1E51" w:rsidP="00FE278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Результаты КГ                                            Результаты ЭГ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7"/>
        <w:gridCol w:w="4927"/>
      </w:tblGrid>
      <w:tr w:rsidR="002D1E51" w:rsidTr="007045D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tblpY="92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534"/>
              <w:gridCol w:w="2268"/>
              <w:gridCol w:w="850"/>
              <w:gridCol w:w="851"/>
            </w:tblGrid>
            <w:tr w:rsidR="002D1E51" w:rsidRPr="00680DA9" w:rsidTr="00B452BB">
              <w:trPr>
                <w:trHeight w:val="319"/>
              </w:trPr>
              <w:tc>
                <w:tcPr>
                  <w:tcW w:w="5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Время, </w:t>
                  </w: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сек.</w:t>
                  </w:r>
                </w:p>
              </w:tc>
            </w:tr>
            <w:tr w:rsidR="002D1E51" w:rsidRPr="00680DA9" w:rsidTr="00B452BB">
              <w:trPr>
                <w:trHeight w:val="319"/>
              </w:trPr>
              <w:tc>
                <w:tcPr>
                  <w:tcW w:w="53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пр.</w:t>
                  </w: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лев.</w:t>
                  </w: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А. </w:t>
                  </w: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8,56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8,65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Б. </w:t>
                  </w: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8,6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В. О.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8,12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8,49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.А.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Я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8,91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8,98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К.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8,66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8,99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М.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8,11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9,01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Б.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Л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. Е.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8,89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Е.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8,87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В.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9,04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Н.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8,96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9,45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А.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8,8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9,1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У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И.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8,37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9,83</w:t>
                  </w:r>
                </w:p>
              </w:tc>
            </w:tr>
            <w:tr w:rsidR="002D1E51" w:rsidRPr="00680DA9" w:rsidTr="00B452BB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Ш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М.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8,91</w:t>
                  </w:r>
                </w:p>
              </w:tc>
            </w:tr>
          </w:tbl>
          <w:p w:rsidR="002D1E51" w:rsidRPr="007045D9" w:rsidRDefault="002D1E51" w:rsidP="007045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166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534"/>
              <w:gridCol w:w="2268"/>
              <w:gridCol w:w="708"/>
              <w:gridCol w:w="851"/>
            </w:tblGrid>
            <w:tr w:rsidR="002D1E51" w:rsidRPr="00680DA9" w:rsidTr="001F32B7">
              <w:trPr>
                <w:trHeight w:val="319"/>
              </w:trPr>
              <w:tc>
                <w:tcPr>
                  <w:tcW w:w="5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Время, </w:t>
                  </w: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сек.</w:t>
                  </w:r>
                </w:p>
              </w:tc>
            </w:tr>
            <w:tr w:rsidR="002D1E51" w:rsidRPr="00680DA9" w:rsidTr="001F32B7">
              <w:trPr>
                <w:trHeight w:val="319"/>
              </w:trPr>
              <w:tc>
                <w:tcPr>
                  <w:tcW w:w="53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пр.</w:t>
                  </w: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FE278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лев.</w:t>
                  </w:r>
                </w:p>
                <w:p w:rsidR="002D1E51" w:rsidRPr="00680DA9" w:rsidRDefault="002D1E51" w:rsidP="00FE27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Б.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9,17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8,85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8,27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Г. Т.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8,28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8,88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З. М.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8,24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8,01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8,27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Л. Н.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8,38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8,45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М.В.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8,29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8,61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Н.С.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8,46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8,21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П. П.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8,55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8,74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8,39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9,0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С. К.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8,18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9,1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8,91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8,9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8,94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Т.И.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8,0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8,01</w:t>
                  </w:r>
                </w:p>
              </w:tc>
            </w:tr>
            <w:tr w:rsidR="002D1E51" w:rsidRPr="00680DA9" w:rsidTr="001F32B7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Я.Д.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7,9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8,0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2D1E51" w:rsidRPr="007045D9" w:rsidRDefault="002D1E51" w:rsidP="007045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1E51" w:rsidRPr="007045D9" w:rsidRDefault="002D1E51" w:rsidP="007045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1E51" w:rsidRDefault="002D1E51" w:rsidP="00FE2783">
      <w:pPr>
        <w:spacing w:after="0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ПРИЛОЖЕНИЯ 2</w:t>
      </w:r>
    </w:p>
    <w:p w:rsidR="002D1E51" w:rsidRPr="00005808" w:rsidRDefault="002D1E51" w:rsidP="00FE2783">
      <w:pPr>
        <w:rPr>
          <w:rFonts w:ascii="Cambria Math" w:hAnsi="Cambria Math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№3. Слалом с мячом и без мяча</w:t>
      </w:r>
    </w:p>
    <w:p w:rsidR="002D1E51" w:rsidRPr="008E0EAF" w:rsidRDefault="002D1E51" w:rsidP="00FE278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Результаты КГ                                             Результаты ЭГ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850"/>
        <w:gridCol w:w="851"/>
      </w:tblGrid>
      <w:tr w:rsidR="002D1E51" w:rsidRPr="00680DA9" w:rsidTr="00B452BB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701" w:type="dxa"/>
            <w:gridSpan w:val="2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B452BB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с мячом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без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мяча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80DA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7,</w:t>
            </w: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851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6,31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503A7A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8,41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6,38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О.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6,25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.А.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7,29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6,57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. Я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7,25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К.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6,08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7,13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. Б.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Е. 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8,31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6,19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. Е.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7,82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. В.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6,39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. Н.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8,51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6,91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 А.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8,25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6,99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. И.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7,71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5,91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  <w:shd w:val="clear" w:color="auto" w:fill="FFFFFF"/>
          </w:tcPr>
          <w:p w:rsidR="002D1E51" w:rsidRPr="00503A7A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3A7A"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. М.</w:t>
            </w:r>
          </w:p>
        </w:tc>
        <w:tc>
          <w:tcPr>
            <w:tcW w:w="850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7,37</w:t>
            </w:r>
          </w:p>
        </w:tc>
        <w:tc>
          <w:tcPr>
            <w:tcW w:w="851" w:type="dxa"/>
            <w:shd w:val="clear" w:color="auto" w:fill="FFFFFF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6,63</w:t>
            </w:r>
          </w:p>
        </w:tc>
      </w:tr>
    </w:tbl>
    <w:tbl>
      <w:tblPr>
        <w:tblpPr w:leftFromText="180" w:rightFromText="180" w:vertAnchor="text" w:horzAnchor="page" w:tblpX="6439" w:tblpY="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850"/>
        <w:gridCol w:w="709"/>
      </w:tblGrid>
      <w:tr w:rsidR="002D1E51" w:rsidRPr="00680DA9" w:rsidTr="00B452BB">
        <w:trPr>
          <w:trHeight w:val="319"/>
        </w:trPr>
        <w:tc>
          <w:tcPr>
            <w:tcW w:w="534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Merge w:val="restart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559" w:type="dxa"/>
            <w:gridSpan w:val="2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Время, 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сек.</w:t>
            </w:r>
          </w:p>
        </w:tc>
      </w:tr>
      <w:tr w:rsidR="002D1E51" w:rsidRPr="00680DA9" w:rsidTr="00B452BB">
        <w:trPr>
          <w:trHeight w:val="319"/>
        </w:trPr>
        <w:tc>
          <w:tcPr>
            <w:tcW w:w="534" w:type="dxa"/>
            <w:vMerge/>
          </w:tcPr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с мячом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без</w:t>
            </w:r>
          </w:p>
          <w:p w:rsidR="002D1E51" w:rsidRPr="00680DA9" w:rsidRDefault="002D1E51" w:rsidP="00B452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мяча</w:t>
            </w:r>
          </w:p>
          <w:p w:rsidR="002D1E51" w:rsidRPr="00680DA9" w:rsidRDefault="002D1E51" w:rsidP="00B452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Б. А.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А.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7,12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6,1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Т.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7,15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З. М.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5,71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5,21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Л. Н.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М.В.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6,61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Н.С.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6,91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5,54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П.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7,39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6,06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А.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7,81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К.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5,51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</w:t>
            </w:r>
            <w:r w:rsidRPr="00680DA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Т.И.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6,93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</w:tr>
      <w:tr w:rsidR="002D1E51" w:rsidRPr="00680DA9" w:rsidTr="00B452BB">
        <w:tc>
          <w:tcPr>
            <w:tcW w:w="534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0D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2D1E51" w:rsidRPr="00680DA9" w:rsidRDefault="002D1E51" w:rsidP="00392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Я.Д.</w:t>
            </w:r>
          </w:p>
        </w:tc>
        <w:tc>
          <w:tcPr>
            <w:tcW w:w="850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709" w:type="dxa"/>
          </w:tcPr>
          <w:p w:rsidR="002D1E51" w:rsidRPr="00680DA9" w:rsidRDefault="002D1E51" w:rsidP="003928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</w:tr>
    </w:tbl>
    <w:p w:rsidR="002D1E51" w:rsidRDefault="002D1E51" w:rsidP="00FE2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№4. Преодоление полосы препятствия с мячом, без мяча.</w:t>
      </w:r>
    </w:p>
    <w:p w:rsidR="002D1E51" w:rsidRPr="008E0EAF" w:rsidRDefault="002D1E51" w:rsidP="004515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Результаты КГ                                         Результаты ЭГ</w:t>
      </w:r>
    </w:p>
    <w:p w:rsidR="002D1E51" w:rsidRDefault="002D1E51" w:rsidP="00FE27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7"/>
        <w:gridCol w:w="4927"/>
      </w:tblGrid>
      <w:tr w:rsidR="002D1E51" w:rsidTr="007045D9">
        <w:trPr>
          <w:trHeight w:val="5582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159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534"/>
              <w:gridCol w:w="2268"/>
              <w:gridCol w:w="850"/>
              <w:gridCol w:w="851"/>
            </w:tblGrid>
            <w:tr w:rsidR="002D1E51" w:rsidRPr="00680DA9" w:rsidTr="004515B8">
              <w:trPr>
                <w:trHeight w:val="319"/>
              </w:trPr>
              <w:tc>
                <w:tcPr>
                  <w:tcW w:w="5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Время, </w:t>
                  </w: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сек.</w:t>
                  </w:r>
                </w:p>
              </w:tc>
            </w:tr>
            <w:tr w:rsidR="002D1E51" w:rsidRPr="00680DA9" w:rsidTr="004515B8">
              <w:trPr>
                <w:trHeight w:val="319"/>
              </w:trPr>
              <w:tc>
                <w:tcPr>
                  <w:tcW w:w="53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без</w:t>
                  </w: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мяча</w:t>
                  </w: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с мячом</w:t>
                  </w: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А. </w:t>
                  </w: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22,17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26,69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Б. </w:t>
                  </w: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23,73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28,3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В. О.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22,11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26,09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.А.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22,18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26,9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Я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22,65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28,0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К.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21,92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26,98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М.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22,33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27,87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Б.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23,02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28,8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Л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. Е.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22,77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27,67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Е.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21,98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28,4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В.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22,17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28,59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Н.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23,28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28,75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А.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24,4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29,65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У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И.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23,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29,75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503A7A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A7A">
                    <w:rPr>
                      <w:rFonts w:ascii="Times New Roman" w:hAnsi="Times New Roman"/>
                      <w:sz w:val="20"/>
                      <w:szCs w:val="20"/>
                    </w:rPr>
                    <w:t>Ш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М.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22,75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27,56</w:t>
                  </w:r>
                </w:p>
              </w:tc>
            </w:tr>
          </w:tbl>
          <w:p w:rsidR="002D1E51" w:rsidRPr="007045D9" w:rsidRDefault="002D1E51" w:rsidP="007045D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7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534"/>
              <w:gridCol w:w="2268"/>
              <w:gridCol w:w="708"/>
              <w:gridCol w:w="851"/>
            </w:tblGrid>
            <w:tr w:rsidR="002D1E51" w:rsidRPr="00680DA9" w:rsidTr="004515B8">
              <w:trPr>
                <w:trHeight w:val="319"/>
              </w:trPr>
              <w:tc>
                <w:tcPr>
                  <w:tcW w:w="5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Время, </w:t>
                  </w: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сек.</w:t>
                  </w:r>
                </w:p>
              </w:tc>
            </w:tr>
            <w:tr w:rsidR="002D1E51" w:rsidRPr="00680DA9" w:rsidTr="004515B8">
              <w:trPr>
                <w:trHeight w:val="319"/>
              </w:trPr>
              <w:tc>
                <w:tcPr>
                  <w:tcW w:w="53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без мяча</w:t>
                  </w: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Х с мячом</w:t>
                  </w:r>
                </w:p>
                <w:p w:rsidR="002D1E51" w:rsidRPr="00680DA9" w:rsidRDefault="002D1E51" w:rsidP="00451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Б.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30,5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25,7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Г. Т.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26,4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З. М.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20,6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26,31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28,52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Л. Н.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21,01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26,13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М.В.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21,85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26,9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Н.С.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21,02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25,21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П. П.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П. А.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21,54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25,78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С. К.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28,8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28,5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Т.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 xml:space="preserve"> 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21,66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Т.И.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21,92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</w:t>
                  </w:r>
                </w:p>
              </w:tc>
            </w:tr>
            <w:tr w:rsidR="002D1E51" w:rsidRPr="00680DA9" w:rsidTr="004515B8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Я.Д.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21,75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D1E51" w:rsidRPr="00680DA9" w:rsidRDefault="002D1E51" w:rsidP="003928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680DA9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,21</w:t>
                  </w:r>
                </w:p>
              </w:tc>
            </w:tr>
          </w:tbl>
          <w:p w:rsidR="002D1E51" w:rsidRPr="007045D9" w:rsidRDefault="002D1E51" w:rsidP="007045D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1E51" w:rsidRDefault="002D1E51" w:rsidP="004515B8">
      <w:pPr>
        <w:rPr>
          <w:rFonts w:ascii="Times New Roman" w:hAnsi="Times New Roman"/>
          <w:sz w:val="28"/>
          <w:szCs w:val="28"/>
        </w:rPr>
      </w:pPr>
    </w:p>
    <w:p w:rsidR="002D1E51" w:rsidRDefault="002D1E51" w:rsidP="004515B8">
      <w:pPr>
        <w:rPr>
          <w:rFonts w:ascii="Times New Roman" w:hAnsi="Times New Roman"/>
          <w:sz w:val="28"/>
          <w:szCs w:val="28"/>
        </w:rPr>
      </w:pPr>
    </w:p>
    <w:p w:rsidR="002D1E51" w:rsidRDefault="002D1E51" w:rsidP="0034210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2D1E51" w:rsidRPr="009745AD" w:rsidRDefault="002D1E51" w:rsidP="009745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9745AD">
        <w:rPr>
          <w:rFonts w:ascii="Times New Roman" w:hAnsi="Times New Roman"/>
          <w:sz w:val="28"/>
          <w:szCs w:val="28"/>
        </w:rPr>
        <w:t>пражнения КГ.</w: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1. Ведение мяча внешней стороной подъёма, короткий пас партнёру с игрой «в стенку» и удар по воротам. Рис. 7.</w: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63" type="#_x0000_t32" style="position:absolute;margin-left:195.85pt;margin-top:27.35pt;width:217.75pt;height:55.15pt;flip:y;z-index:252073472" o:connectortype="straight">
            <v:stroke endarrow="block"/>
          </v:shape>
        </w:pict>
      </w:r>
      <w:r>
        <w:rPr>
          <w:noProof/>
          <w:lang w:eastAsia="ru-RU"/>
        </w:rPr>
        <w:pict>
          <v:shape id="Рисунок 84" o:spid="_x0000_s2064" type="#_x0000_t75" style="position:absolute;margin-left:421.6pt;margin-top:22.2pt;width:37.2pt;height:29.35pt;z-index:252067328;visibility:visible">
            <v:imagedata r:id="rId184" o:title=""/>
          </v:shape>
        </w:pict>
      </w:r>
      <w:r>
        <w:rPr>
          <w:noProof/>
          <w:lang w:eastAsia="ru-RU"/>
        </w:rPr>
        <w:pict>
          <v:shape id="Рисунок 82" o:spid="_x0000_s2065" type="#_x0000_t75" style="position:absolute;margin-left:193.5pt;margin-top:22.3pt;width:26.3pt;height:38.4pt;rotation:-828513fd;flip:x;z-index:252065280;visibility:visible">
            <v:imagedata r:id="rId185" o:title=""/>
          </v:shape>
        </w:pict>
      </w:r>
      <w:r>
        <w:rPr>
          <w:noProof/>
          <w:lang w:eastAsia="ru-RU"/>
        </w:rPr>
        <w:pict>
          <v:shape id="Рисунок 81" o:spid="_x0000_s2066" type="#_x0000_t75" style="position:absolute;margin-left:66.65pt;margin-top:28.25pt;width:26.9pt;height:32pt;z-index:252064256;visibility:visible">
            <v:imagedata r:id="rId40" o:title=""/>
          </v:shape>
        </w:pict>
      </w:r>
      <w:r>
        <w:rPr>
          <w:noProof/>
          <w:lang w:eastAsia="ru-RU"/>
        </w:rPr>
        <w:pict>
          <v:shape id="Рисунок 83" o:spid="_x0000_s2067" type="#_x0000_t75" style="position:absolute;margin-left:405.3pt;margin-top:15.8pt;width:61.6pt;height:33.75pt;z-index:252066304;visibility:visible">
            <v:imagedata r:id="rId180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5" o:spid="_x0000_s2068" type="#_x0000_t75" style="position:absolute;margin-left:93.6pt;margin-top:21.8pt;width:8.45pt;height:8pt;z-index:252074496;visibility:visible">
            <v:imagedata r:id="rId181" o:title=""/>
          </v:shape>
        </w:pict>
      </w:r>
      <w:r>
        <w:rPr>
          <w:noProof/>
          <w:lang w:eastAsia="ru-RU"/>
        </w:rPr>
        <w:pict>
          <v:shape id="_x0000_s2069" type="#_x0000_t32" style="position:absolute;margin-left:184.3pt;margin-top:22.9pt;width:0;height:28.9pt;z-index:2520724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2070" type="#_x0000_t32" style="position:absolute;margin-left:108.75pt;margin-top:22.9pt;width:75.55pt;height:4.9pt;flip:y;z-index:2520704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2071" type="#_x0000_t32" style="position:absolute;margin-left:64.3pt;margin-top:27.8pt;width:7.1pt;height:.85pt;flip:y;z-index:2520693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2072" style="position:absolute;margin-left:1.8pt;margin-top:22.9pt;width:62.5pt;height:13.15pt;z-index:252068352;mso-position-horizontal-relative:text;mso-position-vertical-relative:text" coordsize="1250,263" path="m5,62hdc23,68,47,65,59,80v89,112,-59,46,71,89c136,121,128,70,147,26,155,9,182,9,201,9v42,,83,11,124,17c341,134,317,263,521,133v30,-19,,-76,18,-107c548,10,574,15,592,9v36,6,81,-9,107,17c725,52,700,101,716,133v10,19,36,24,54,36c794,91,797,71,876,44v42,6,87,-1,125,18c1018,70,1011,98,1019,115v30,61,33,53,88,89c1125,198,1149,201,1161,186v76,-94,-46,-60,71,-88c1238,97,1244,98,1250,98e" filled="f">
            <v:path arrowok="t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73" type="#_x0000_t32" style="position:absolute;margin-left:108.75pt;margin-top:5.35pt;width:62.2pt;height:9.5pt;z-index:252071424" o:connectortype="straight" strokeweight="1pt">
            <v:stroke dashstyle="dash" endarrow="block"/>
            <v:shadow color="#868686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Рис. 7. Упражнение, совершенствования техники паса, удара</w: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2. Ведение мяча внешней стороной подъёма с обыгрышем соперника любым способом, с последующим ударом по воротам.</w:t>
      </w:r>
      <w:r w:rsidRPr="009745AD">
        <w:rPr>
          <w:rFonts w:ascii="Times New Roman" w:hAnsi="Times New Roman"/>
          <w:noProof/>
          <w:sz w:val="28"/>
          <w:szCs w:val="28"/>
          <w:lang w:eastAsia="ru-RU"/>
        </w:rPr>
        <w:t xml:space="preserve"> Рис. 8.</w: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74" type="#_x0000_t32" style="position:absolute;margin-left:156.75pt;margin-top:27.8pt;width:224.85pt;height:38.95pt;flip:y;z-index:2520826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2075" type="#_x0000_t75" style="position:absolute;margin-left:379.8pt;margin-top:23.5pt;width:36.6pt;height:29.3pt;z-index:252081664;visibility:visible">
            <v:imagedata r:id="rId184" o:title=""/>
          </v:shape>
        </w:pict>
      </w:r>
      <w:r>
        <w:rPr>
          <w:noProof/>
          <w:lang w:eastAsia="ru-RU"/>
        </w:rPr>
        <w:pict>
          <v:shape id="_x0000_s2076" type="#_x0000_t75" style="position:absolute;margin-left:374.25pt;margin-top:14.45pt;width:61.6pt;height:33.8pt;z-index:252080640;visibility:visible">
            <v:imagedata r:id="rId180" o:title=""/>
          </v:shape>
        </w:pict>
      </w:r>
      <w:r>
        <w:rPr>
          <w:noProof/>
          <w:lang w:eastAsia="ru-RU"/>
        </w:rPr>
        <w:pict>
          <v:shape id="_x0000_s2077" type="#_x0000_t75" style="position:absolute;margin-left:127.35pt;margin-top:28.65pt;width:26.65pt;height:38.2pt;z-index:252079616;visibility:visible">
            <v:imagedata r:id="rId186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78" type="#_x0000_t75" style="position:absolute;margin-left:66.7pt;margin-top:4.2pt;width:26.95pt;height:32pt;z-index:252078592;visibility:visible">
            <v:imagedata r:id="rId40" o:title=""/>
          </v:shape>
        </w:pict>
      </w:r>
      <w:r>
        <w:rPr>
          <w:noProof/>
          <w:lang w:eastAsia="ru-RU"/>
        </w:rPr>
        <w:pict>
          <v:shape id="_x0000_s2079" type="#_x0000_t75" style="position:absolute;margin-left:93.6pt;margin-top:21.8pt;width:8.45pt;height:8pt;z-index:252077568;visibility:visible">
            <v:imagedata r:id="rId181" o:title=""/>
          </v:shape>
        </w:pict>
      </w:r>
      <w:r>
        <w:rPr>
          <w:noProof/>
          <w:lang w:eastAsia="ru-RU"/>
        </w:rPr>
        <w:pict>
          <v:shape id="_x0000_s2080" type="#_x0000_t32" style="position:absolute;margin-left:64.3pt;margin-top:27.8pt;width:7.1pt;height:.85pt;flip:y;z-index:2520765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2081" style="position:absolute;margin-left:1.8pt;margin-top:22.9pt;width:62.5pt;height:13.15pt;z-index:252075520;mso-position-horizontal-relative:text;mso-position-vertical-relative:text" coordsize="1250,263" path="m5,62hdc23,68,47,65,59,80v89,112,-59,46,71,89c136,121,128,70,147,26,155,9,182,9,201,9v42,,83,11,124,17c341,134,317,263,521,133v30,-19,,-76,18,-107c548,10,574,15,592,9v36,6,81,-9,107,17c725,52,700,101,716,133v10,19,36,24,54,36c794,91,797,71,876,44v42,6,87,-1,125,18c1018,70,1011,98,1019,115v30,61,33,53,88,89c1125,198,1149,201,1161,186v76,-94,-46,-60,71,-88c1238,97,1244,98,1250,98e" filled="f">
            <v:path arrowok="t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Рис. 8. Упражнение, совершенствования техники обводки, удара</w: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3. В парах, расстояние 6-</w:t>
      </w:r>
      <w:smartTag w:uri="urn:schemas-microsoft-com:office:smarttags" w:element="metricconverter">
        <w:smartTagPr>
          <w:attr w:name="ProductID" w:val="8 м"/>
        </w:smartTagPr>
        <w:r w:rsidRPr="009745AD">
          <w:rPr>
            <w:rFonts w:ascii="Times New Roman" w:hAnsi="Times New Roman"/>
            <w:sz w:val="28"/>
            <w:szCs w:val="28"/>
          </w:rPr>
          <w:t>8 м</w:t>
        </w:r>
      </w:smartTag>
      <w:r w:rsidRPr="009745AD">
        <w:rPr>
          <w:rFonts w:ascii="Times New Roman" w:hAnsi="Times New Roman"/>
          <w:sz w:val="28"/>
          <w:szCs w:val="28"/>
        </w:rPr>
        <w:t xml:space="preserve"> между партнёрами. Передачи мяча ударами внутренней стороной стопы друг другу. Рис. 9.</w: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82" type="#_x0000_t75" style="position:absolute;margin-left:319.4pt;margin-top:23.4pt;width:25.8pt;height:32pt;z-index:252084736;visibility:visible">
            <v:imagedata r:id="rId187" o:title=""/>
          </v:shape>
        </w:pict>
      </w:r>
      <w:r>
        <w:rPr>
          <w:noProof/>
          <w:lang w:eastAsia="ru-RU"/>
        </w:rPr>
        <w:pict>
          <v:shape id="_x0000_s2083" type="#_x0000_t75" style="position:absolute;margin-left:39.7pt;margin-top:18pt;width:26.9pt;height:32pt;z-index:252083712;visibility:visible">
            <v:imagedata r:id="rId40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84" type="#_x0000_t32" style="position:absolute;margin-left:76.75pt;margin-top:20.25pt;width:248.85pt;height:0;z-index:252086784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2085" type="#_x0000_t75" style="position:absolute;margin-left:66.65pt;margin-top:11.3pt;width:8.6pt;height:8pt;z-index:252085760;visibility:visible">
            <v:imagedata r:id="rId181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Рис. 9. Упражнение, развивающее технику паса</w:t>
      </w:r>
    </w:p>
    <w:p w:rsidR="002D1E51" w:rsidRPr="0034210E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4. Футболисты располагаются в 5-</w:t>
      </w:r>
      <w:smartTag w:uri="urn:schemas-microsoft-com:office:smarttags" w:element="metricconverter">
        <w:smartTagPr>
          <w:attr w:name="ProductID" w:val="7 м"/>
        </w:smartTagPr>
        <w:r w:rsidRPr="009745AD">
          <w:rPr>
            <w:rFonts w:ascii="Times New Roman" w:hAnsi="Times New Roman"/>
            <w:sz w:val="28"/>
            <w:szCs w:val="28"/>
          </w:rPr>
          <w:t>7 м</w:t>
        </w:r>
      </w:smartTag>
      <w:r w:rsidRPr="009745AD">
        <w:rPr>
          <w:rFonts w:ascii="Times New Roman" w:hAnsi="Times New Roman"/>
          <w:sz w:val="28"/>
          <w:szCs w:val="28"/>
        </w:rPr>
        <w:t xml:space="preserve"> друг от друга, у одного из них мяч. Они перемещаются параллельно друг другу, посылая мяч партнёру «на ход». Рис. 10.</w: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86" type="#_x0000_t32" style="position:absolute;margin-left:358.5pt;margin-top:27.55pt;width:43.55pt;height:95.1pt;flip:y;z-index:2520970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2087" type="#_x0000_t32" style="position:absolute;margin-left:264.3pt;margin-top:27.55pt;width:39.1pt;height:95.1pt;flip:y;z-index:2520949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2088" type="#_x0000_t75" style="position:absolute;margin-left:24.65pt;margin-top:2.65pt;width:26.9pt;height:32pt;z-index:252087808;visibility:visible">
            <v:imagedata r:id="rId40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89" type="#_x0000_t32" style="position:absolute;margin-left:325.6pt;margin-top:2.2pt;width:67.55pt;height:0;z-index:252104192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090" type="#_x0000_t32" style="position:absolute;margin-left:217.15pt;margin-top:2.2pt;width:71.15pt;height:0;z-index:25210214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091" type="#_x0000_t32" style="position:absolute;margin-left:119.4pt;margin-top:2.2pt;width:82.65pt;height:0;z-index:25210009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092" type="#_x0000_t32" style="position:absolute;margin-left:50.05pt;margin-top:2.2pt;width:54.25pt;height:0;z-index:25209804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093" type="#_x0000_t32" style="position:absolute;margin-left:314.05pt;margin-top:2.2pt;width:34.7pt;height:89.75pt;z-index:2520960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2094" type="#_x0000_t32" style="position:absolute;margin-left:208.3pt;margin-top:2.2pt;width:49.75pt;height:89.75pt;z-index:2520939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2095" type="#_x0000_t32" style="position:absolute;margin-left:169.15pt;margin-top:2.2pt;width:39.15pt;height:89.75pt;flip:y;z-index:2520929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2096" type="#_x0000_t32" style="position:absolute;margin-left:108.75pt;margin-top:2.2pt;width:54.2pt;height:89.75pt;z-index:2520919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2097" type="#_x0000_t32" style="position:absolute;margin-left:66.05pt;margin-top:2.2pt;width:42.7pt;height:85.3pt;flip:y;z-index:252090880" o:connectortype="straight">
            <v:stroke endarrow="block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98" type="#_x0000_t75" style="position:absolute;margin-left:24.9pt;margin-top:28.35pt;width:26.95pt;height:32pt;z-index:252088832;visibility:visible">
            <v:imagedata r:id="rId40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099" type="#_x0000_t75" style="position:absolute;margin-left:47.1pt;margin-top:21.1pt;width:9.15pt;height:8.85pt;z-index:252089856;visibility:visible">
            <v:imagedata r:id="rId188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00" type="#_x0000_t32" style="position:absolute;margin-left:272.3pt;margin-top:-.15pt;width:68.45pt;height:0;z-index:25210316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101" type="#_x0000_t32" style="position:absolute;margin-left:174.5pt;margin-top:-.15pt;width:70.25pt;height:0;z-index:252101120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102" type="#_x0000_t32" style="position:absolute;margin-left:66.05pt;margin-top:-.15pt;width:96.9pt;height:0;z-index:252099072" o:connectortype="straight" strokeweight="1pt">
            <v:stroke dashstyle="dash" endarrow="block"/>
            <v:shadow color="#868686"/>
          </v:shape>
        </w:pic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Рис. 10. Упражнение, развивающее технику паса</w: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5. Передача мяча в тройках на месте. Футболисты располагаются на одной линии, в 7-</w:t>
      </w:r>
      <w:smartTag w:uri="urn:schemas-microsoft-com:office:smarttags" w:element="metricconverter">
        <w:smartTagPr>
          <w:attr w:name="ProductID" w:val="8 м"/>
        </w:smartTagPr>
        <w:r w:rsidRPr="009745AD">
          <w:rPr>
            <w:rFonts w:ascii="Times New Roman" w:hAnsi="Times New Roman"/>
            <w:sz w:val="28"/>
            <w:szCs w:val="28"/>
          </w:rPr>
          <w:t>8 м</w:t>
        </w:r>
      </w:smartTag>
      <w:r w:rsidRPr="009745AD">
        <w:rPr>
          <w:rFonts w:ascii="Times New Roman" w:hAnsi="Times New Roman"/>
          <w:sz w:val="28"/>
          <w:szCs w:val="28"/>
        </w:rPr>
        <w:t xml:space="preserve"> друг от друга. Мячи – у крайних игроков. Один из них делает передачу центральному игроку, тот идёт навстречу движущемуся к нему мячу, останавливает его и возвращает мяч партнёру. Быстро разворачивается на 180º  к другому партнёру, идёт на посланный им мяч и после остановки </w:t>
      </w:r>
      <w:r>
        <w:rPr>
          <w:rFonts w:ascii="Times New Roman" w:hAnsi="Times New Roman"/>
          <w:sz w:val="28"/>
          <w:szCs w:val="28"/>
        </w:rPr>
        <w:t>делает возвратный пас. Рис. 11</w:t>
      </w:r>
      <w:r w:rsidRPr="009745AD">
        <w:rPr>
          <w:rFonts w:ascii="Times New Roman" w:hAnsi="Times New Roman"/>
          <w:sz w:val="28"/>
          <w:szCs w:val="28"/>
        </w:rPr>
        <w:t>.</w: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03" type="#_x0000_t75" style="position:absolute;margin-left:152.25pt;margin-top:15.15pt;width:26.65pt;height:38.2pt;z-index:252109312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104" type="#_x0000_t75" style="position:absolute;margin-left:396.7pt;margin-top:21.4pt;width:28.4pt;height:32pt;z-index:252108288;visibility:visible">
            <v:imagedata r:id="rId187" o:title=""/>
          </v:shape>
        </w:pict>
      </w:r>
      <w:r>
        <w:rPr>
          <w:noProof/>
          <w:lang w:eastAsia="ru-RU"/>
        </w:rPr>
        <w:pict>
          <v:shape id="_x0000_s2105" type="#_x0000_t75" style="position:absolute;margin-left:24.85pt;margin-top:21.4pt;width:26.9pt;height:32pt;z-index:252105216;visibility:visible">
            <v:imagedata r:id="rId40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06" type="#_x0000_t32" style="position:absolute;margin-left:277.6pt;margin-top:25.35pt;width:115.55pt;height:0;z-index:252113408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2107" type="#_x0000_t32" style="position:absolute;margin-left:208.3pt;margin-top:25.35pt;width:56pt;height:0;z-index:252112384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2108" type="#_x0000_t102" style="position:absolute;margin-left:186.95pt;margin-top:12.35pt;width:15.1pt;height:13pt;z-index:252111360" fillcolor="#92d050"/>
        </w:pict>
      </w:r>
      <w:r>
        <w:rPr>
          <w:noProof/>
          <w:lang w:eastAsia="ru-RU"/>
        </w:rPr>
        <w:pict>
          <v:shape id="_x0000_s2109" type="#_x0000_t32" style="position:absolute;margin-left:66.05pt;margin-top:20.05pt;width:84.45pt;height:0;flip:x;z-index:252110336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2110" type="#_x0000_t75" style="position:absolute;margin-left:389.6pt;margin-top:13.8pt;width:9.15pt;height:8.85pt;z-index:252107264;visibility:visible">
            <v:imagedata r:id="rId188" o:title=""/>
          </v:shape>
        </w:pict>
      </w:r>
      <w:r>
        <w:rPr>
          <w:noProof/>
          <w:lang w:eastAsia="ru-RU"/>
        </w:rPr>
        <w:pict>
          <v:shape id="_x0000_s2111" type="#_x0000_t75" style="position:absolute;margin-left:51.8pt;margin-top:13.8pt;width:9.15pt;height:8.85pt;z-index:252106240;visibility:visible">
            <v:imagedata r:id="rId188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11. </w:t>
      </w:r>
      <w:r w:rsidRPr="009745AD">
        <w:rPr>
          <w:rFonts w:ascii="Times New Roman" w:hAnsi="Times New Roman"/>
          <w:sz w:val="28"/>
          <w:szCs w:val="28"/>
        </w:rPr>
        <w:t>Упражнение, развивающее технику паса</w: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6. Передачи мяча в тройках в движении. В исходном положении футболисты располагаются на трёх параллельных линиях в 7-</w:t>
      </w:r>
      <w:smartTag w:uri="urn:schemas-microsoft-com:office:smarttags" w:element="metricconverter">
        <w:smartTagPr>
          <w:attr w:name="ProductID" w:val="8 м"/>
        </w:smartTagPr>
        <w:r w:rsidRPr="009745AD">
          <w:rPr>
            <w:rFonts w:ascii="Times New Roman" w:hAnsi="Times New Roman"/>
            <w:sz w:val="28"/>
            <w:szCs w:val="28"/>
          </w:rPr>
          <w:t>8 м</w:t>
        </w:r>
      </w:smartTag>
      <w:r w:rsidRPr="009745AD">
        <w:rPr>
          <w:rFonts w:ascii="Times New Roman" w:hAnsi="Times New Roman"/>
          <w:sz w:val="28"/>
          <w:szCs w:val="28"/>
        </w:rPr>
        <w:t xml:space="preserve"> друг от друга, мяч – у одного из крайних игроков. Все трое начинают движение по этим параллельным линиям, и одновременно крайний делает пас на ход футболисту, движущемуся по центральной линии. Тот, не прекращая движения, обрабатывает мяч и делает</w:t>
      </w:r>
      <w:r>
        <w:rPr>
          <w:rFonts w:ascii="Times New Roman" w:hAnsi="Times New Roman"/>
          <w:sz w:val="28"/>
          <w:szCs w:val="28"/>
        </w:rPr>
        <w:t xml:space="preserve"> передачу на другой край. Рис. 12</w:t>
      </w:r>
      <w:r w:rsidRPr="009745AD">
        <w:rPr>
          <w:rFonts w:ascii="Times New Roman" w:hAnsi="Times New Roman"/>
          <w:sz w:val="28"/>
          <w:szCs w:val="28"/>
        </w:rPr>
        <w:t>.</w: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12" type="#_x0000_t32" style="position:absolute;margin-left:288.3pt;margin-top:22.45pt;width:46.2pt;height:34.65pt;z-index:2521328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13" type="#_x0000_t32" style="position:absolute;margin-left:229.6pt;margin-top:29.55pt;width:48pt;height:32pt;flip:y;z-index:2521287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14" type="#_x0000_t32" style="position:absolute;margin-left:80.3pt;margin-top:22.45pt;width:208pt;height:0;z-index:252127744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115" type="#_x0000_t32" style="position:absolute;margin-left:75.85pt;margin-top:22.45pt;width:28.45pt;height:39.1pt;z-index:2521226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16" type="#_x0000_t32" style="position:absolute;margin-left:34.05pt;margin-top:22.45pt;width:32pt;height:0;z-index:25212057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117" type="#_x0000_t32" style="position:absolute;margin-left:34.05pt;margin-top:22.45pt;width:41.8pt;height:39.1pt;flip:y;z-index:2521195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18" type="#_x0000_t75" style="position:absolute;margin-left:9.55pt;margin-top:.2pt;width:26.9pt;height:32pt;z-index:252114432;visibility:visible">
            <v:imagedata r:id="rId40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19" type="#_x0000_t75" style="position:absolute;margin-left:7.1pt;margin-top:9.5pt;width:26.9pt;height:32pt;z-index:252115456;visibility:visible">
            <v:imagedata r:id="rId40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20" type="#_x0000_t32" style="position:absolute;margin-left:340.75pt;margin-top:.15pt;width:52.4pt;height:47.1pt;z-index:2521318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21" type="#_x0000_t32" style="position:absolute;margin-left:235.85pt;margin-top:.15pt;width:104.9pt;height:0;z-index:252129792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122" type="#_x0000_t32" style="position:absolute;margin-left:150.5pt;margin-top:9.9pt;width:73.8pt;height:37.35pt;flip:y;z-index:2521267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23" type="#_x0000_t32" style="position:absolute;margin-left:108.75pt;margin-top:.15pt;width:115.55pt;height:0;z-index:25212569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124" type="#_x0000_t32" style="position:absolute;margin-left:104.3pt;margin-top:.15pt;width:46.2pt;height:47.1pt;z-index:2521246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25" type="#_x0000_t32" style="position:absolute;margin-left:34.05pt;margin-top:.15pt;width:58.7pt;height:0;z-index:252121600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126" type="#_x0000_t32" style="position:absolute;margin-left:34.05pt;margin-top:9.9pt;width:0;height:24pt;flip:y;z-index:2521185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27" type="#_x0000_t75" style="position:absolute;margin-left:6.85pt;margin-top:19.65pt;width:26.9pt;height:32pt;z-index:252116480;visibility:visible">
            <v:imagedata r:id="rId40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28" type="#_x0000_t32" style="position:absolute;margin-left:162.95pt;margin-top:16.55pt;width:220.45pt;height:0;z-index:25213081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129" type="#_x0000_t32" style="position:absolute;margin-left:42.05pt;margin-top:16.55pt;width:108.45pt;height:0;z-index:252123648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130" type="#_x0000_t75" style="position:absolute;margin-left:27.55pt;margin-top:12.1pt;width:9.15pt;height:8.85pt;z-index:252117504;visibility:visible">
            <v:imagedata r:id="rId188" o:title=""/>
          </v:shape>
        </w:pic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12. </w:t>
      </w:r>
      <w:r w:rsidRPr="009745AD">
        <w:rPr>
          <w:rFonts w:ascii="Times New Roman" w:hAnsi="Times New Roman"/>
          <w:sz w:val="28"/>
          <w:szCs w:val="28"/>
        </w:rPr>
        <w:t xml:space="preserve"> Упражнение, развивающее технику паса</w:t>
      </w:r>
      <w:r>
        <w:rPr>
          <w:rFonts w:ascii="Times New Roman" w:hAnsi="Times New Roman"/>
          <w:sz w:val="28"/>
          <w:szCs w:val="28"/>
        </w:rPr>
        <w:t xml:space="preserve"> в тройках</w: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7. Квадрат 3х3 на площадке 15х15 м с заданием остановить м</w:t>
      </w:r>
      <w:r>
        <w:rPr>
          <w:rFonts w:ascii="Times New Roman" w:hAnsi="Times New Roman"/>
          <w:sz w:val="28"/>
          <w:szCs w:val="28"/>
        </w:rPr>
        <w:t>яч на бровке «противника». Рис.13</w:t>
      </w:r>
      <w:r w:rsidRPr="009745AD">
        <w:rPr>
          <w:rFonts w:ascii="Times New Roman" w:hAnsi="Times New Roman"/>
          <w:sz w:val="28"/>
          <w:szCs w:val="28"/>
        </w:rPr>
        <w:t>.</w: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31" type="#_x0000_t75" style="position:absolute;margin-left:141.35pt;margin-top:11.5pt;width:16.8pt;height:25.9pt;z-index:252137984;visibility:visible;mso-wrap-distance-left:9.96pt;mso-wrap-distance-right:9.1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">
            <v:imagedata r:id="rId189" o:title=""/>
            <o:lock v:ext="edit" aspectratio="f"/>
          </v:shape>
        </w:pict>
      </w:r>
      <w:r>
        <w:rPr>
          <w:noProof/>
          <w:lang w:eastAsia="ru-RU"/>
        </w:rPr>
        <w:pict>
          <v:shape id="_x0000_s2132" type="#_x0000_t75" style="position:absolute;margin-left:201.75pt;margin-top:6.2pt;width:21.6pt;height:25.75pt;z-index:252136960;visibility:visible">
            <v:imagedata r:id="rId40" o:title=""/>
          </v:shape>
        </w:pict>
      </w:r>
      <w:r>
        <w:rPr>
          <w:noProof/>
          <w:lang w:eastAsia="ru-RU"/>
        </w:rPr>
        <w:pict>
          <v:shape id="_x0000_s2133" type="#_x0000_t75" style="position:absolute;margin-left:328.1pt;margin-top:17.75pt;width:16.8pt;height:25.9pt;z-index:252139008;visibility:visible;mso-wrap-distance-left:9.96pt;mso-wrap-distance-right:9.09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">
            <v:imagedata r:id="rId189" o:title=""/>
            <o:lock v:ext="edit" aspectratio="f"/>
          </v:shape>
        </w:pict>
      </w:r>
      <w:r>
        <w:rPr>
          <w:noProof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2134" type="#_x0000_t8" style="position:absolute;margin-left:36.75pt;margin-top:8.9pt;width:411.55pt;height:92.4pt;flip:y;z-index:252133888" fillcolor="#92d050" strokecolor="#4f81bd" strokeweight="1pt">
            <v:stroke dashstyle="dash"/>
            <v:shadow color="#868686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35" type="#_x0000_t32" style="position:absolute;margin-left:81.15pt;margin-top:18.2pt;width:6.25pt;height:0;flip:x;z-index:2521451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36" style="position:absolute;margin-left:87.4pt;margin-top:9.3pt;width:52.45pt;height:8.9pt;z-index:252144128" coordsize="1049,178" path="m1049,71hdc1019,59,990,46,960,35,925,22,853,,853,,829,6,801,3,782,18v-15,12,-5,40,-18,53c751,84,729,83,711,89,616,57,521,76,427,106,397,100,368,89,338,89v-75,,-66,23,-125,53c148,175,71,178,,178e" filled="f">
            <v:path arrowok="t"/>
          </v:shape>
        </w:pict>
      </w:r>
      <w:r>
        <w:rPr>
          <w:noProof/>
          <w:lang w:eastAsia="ru-RU"/>
        </w:rPr>
        <w:pict>
          <v:shape id="_x0000_s2137" type="#_x0000_t32" style="position:absolute;margin-left:141.6pt;margin-top:11.05pt;width:170.7pt;height:0;flip:x;z-index:2521420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38" type="#_x0000_t32" style="position:absolute;margin-left:320.3pt;margin-top:11.05pt;width:28.45pt;height:40pt;flip:x y;z-index:2521410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39" type="#_x0000_t75" style="position:absolute;margin-left:150.2pt;margin-top:27.05pt;width:21.6pt;height:25.75pt;z-index:252134912;visibility:visible">
            <v:imagedata r:id="rId40" o:title=""/>
          </v:shape>
        </w:pict>
      </w:r>
      <w:r>
        <w:rPr>
          <w:noProof/>
          <w:lang w:eastAsia="ru-RU"/>
        </w:rPr>
        <w:pict>
          <v:shape id="_x0000_s2140" type="#_x0000_t75" style="position:absolute;margin-left:194.65pt;margin-top:12.8pt;width:21.6pt;height:25.75pt;z-index:252135936;visibility:visible">
            <v:imagedata r:id="rId40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41" type="#_x0000_t75" style="position:absolute;margin-left:341.95pt;margin-top:23pt;width:9.15pt;height:8.85pt;z-index:252143104;visibility:visible">
            <v:imagedata r:id="rId188" o:title=""/>
          </v:shape>
        </w:pict>
      </w:r>
      <w:r>
        <w:rPr>
          <w:noProof/>
          <w:lang w:eastAsia="ru-RU"/>
        </w:rPr>
        <w:pict>
          <v:shape id="_x0000_s2142" type="#_x0000_t75" style="position:absolute;margin-left:352.25pt;margin-top:5.25pt;width:16.8pt;height:25.9pt;z-index:252140032;visibility:visible;mso-wrap-distance-left:9.96pt;mso-wrap-distance-right:9.09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">
            <v:imagedata r:id="rId189" o:title=""/>
            <o:lock v:ext="edit" aspectratio="f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13. Взаимодействие в группах</w: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8. Игра 3х3 на площадке 12х12 м с четыр</w:t>
      </w:r>
      <w:r>
        <w:rPr>
          <w:rFonts w:ascii="Times New Roman" w:hAnsi="Times New Roman"/>
          <w:sz w:val="28"/>
          <w:szCs w:val="28"/>
        </w:rPr>
        <w:t>ьмя 1-метровыми воротами. Рис. 14</w:t>
      </w:r>
      <w:r w:rsidRPr="009745AD">
        <w:rPr>
          <w:rFonts w:ascii="Times New Roman" w:hAnsi="Times New Roman"/>
          <w:sz w:val="28"/>
          <w:szCs w:val="28"/>
        </w:rPr>
        <w:t>.</w: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43" type="#_x0000_t32" style="position:absolute;margin-left:141.6pt;margin-top:23.8pt;width:59.55pt;height:45.3pt;flip:y;z-index:2521646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44" type="#_x0000_t75" style="position:absolute;margin-left:306.95pt;margin-top:28.25pt;width:17.5pt;height:25.1pt;z-index:252155392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145" type="#_x0000_t75" style="position:absolute;margin-left:256pt;margin-top:18.45pt;width:26.65pt;height:16.85pt;z-index:252149248;visibility:visible">
            <v:imagedata r:id="rId183" o:title=""/>
          </v:shape>
        </w:pict>
      </w:r>
      <w:r>
        <w:rPr>
          <w:noProof/>
          <w:lang w:eastAsia="ru-RU"/>
        </w:rPr>
        <w:pict>
          <v:shape id="_x0000_s2146" type="#_x0000_t75" style="position:absolute;margin-left:189.6pt;margin-top:18.55pt;width:26.7pt;height:16.9pt;z-index:252148224;visibility:visible">
            <v:imagedata r:id="rId183" o:title=""/>
          </v:shape>
        </w:pict>
      </w:r>
      <w:r>
        <w:rPr>
          <w:noProof/>
          <w:lang w:eastAsia="ru-RU"/>
        </w:rPr>
        <w:pict>
          <v:shape id="_x0000_s2147" type="#_x0000_t75" style="position:absolute;margin-left:324.3pt;margin-top:18.45pt;width:26.75pt;height:16.85pt;z-index:252150272;visibility:visible">
            <v:imagedata r:id="rId183" o:title=""/>
          </v:shape>
        </w:pict>
      </w:r>
      <w:r>
        <w:rPr>
          <w:noProof/>
          <w:lang w:eastAsia="ru-RU"/>
        </w:rPr>
        <w:pict>
          <v:shape id="_x0000_s2148" type="#_x0000_t75" style="position:absolute;margin-left:131.5pt;margin-top:18.45pt;width:26.85pt;height:16.85pt;z-index:252147200;visibility:visible">
            <v:imagedata r:id="rId183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49" type="#_x0000_t75" style="position:absolute;margin-left:120.2pt;margin-top:15.7pt;width:20.15pt;height:30.7pt;z-index:252158464;visibility:visible;mso-wrap-distance-left:9.48pt;mso-wrap-distance-right:9.06pt;mso-wrap-distance-bottom:.38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">
            <v:imagedata r:id="rId190" o:title=""/>
            <o:lock v:ext="edit" aspectratio="f"/>
          </v:shape>
        </w:pict>
      </w:r>
      <w:r>
        <w:rPr>
          <w:noProof/>
          <w:lang w:eastAsia="ru-RU"/>
        </w:rPr>
        <w:pict>
          <v:shape id="_x0000_s2150" type="#_x0000_t75" style="position:absolute;margin-left:238.7pt;margin-top:4.6pt;width:17.25pt;height:24.85pt;z-index:252156416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151" type="#_x0000_t75" style="position:absolute;margin-left:171.85pt;margin-top:21.55pt;width:17.3pt;height:24.9pt;z-index:252157440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152" type="#_x0000_t8" style="position:absolute;margin-left:10.05pt;margin-top:1.1pt;width:458.7pt;height:114.2pt;flip:y;z-index:252146176" fillcolor="#92d050" strokecolor="#4f81bd" strokeweight="1pt">
            <v:stroke dashstyle="dash"/>
            <v:shadow color="#868686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53" type="#_x0000_t32" style="position:absolute;margin-left:139.85pt;margin-top:7.7pt;width:98.65pt;height:37.35pt;flip:x y;z-index:2521635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54" type="#_x0000_t75" style="position:absolute;margin-left:369.95pt;margin-top:28.15pt;width:13.45pt;height:24.95pt;z-index:252160512;visibility:visible;mso-wrap-distance-left:9.96pt;mso-wrap-distance-right:11.85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">
            <v:imagedata r:id="rId191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44" o:spid="_x0000_s2155" type="#_x0000_t75" style="position:absolute;margin-left:239.45pt;margin-top:21.95pt;width:15.85pt;height:26.4pt;z-index:252159488;visibility:visible;mso-wrap-distance-left:9.96pt;mso-wrap-distance-right:3.25533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">
            <v:imagedata r:id="rId192" o:title=""/>
            <o:lock v:ext="edit" aspectratio="f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56" type="#_x0000_t32" style="position:absolute;margin-left:255.4pt;margin-top:14.35pt;width:99.55pt;height:0;flip:x;z-index:2521625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57" type="#_x0000_t75" style="position:absolute;margin-left:5in;margin-top:13.7pt;width:9.15pt;height:8.85pt;z-index:252161536;visibility:visible">
            <v:imagedata r:id="rId188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58" type="#_x0000_t75" style="position:absolute;margin-left:276.15pt;margin-top:-.35pt;width:48.25pt;height:30.2pt;z-index:252153344;visibility:visible">
            <v:imagedata r:id="rId183" o:title=""/>
          </v:shape>
        </w:pict>
      </w:r>
      <w:r>
        <w:rPr>
          <w:noProof/>
          <w:lang w:eastAsia="ru-RU"/>
        </w:rPr>
        <w:pict>
          <v:shape id="_x0000_s2159" type="#_x0000_t75" style="position:absolute;margin-left:153.5pt;margin-top:-.35pt;width:48.25pt;height:30.2pt;z-index:252152320;visibility:visible">
            <v:imagedata r:id="rId183" o:title=""/>
          </v:shape>
        </w:pict>
      </w:r>
      <w:r>
        <w:rPr>
          <w:noProof/>
          <w:lang w:eastAsia="ru-RU"/>
        </w:rPr>
        <w:pict>
          <v:shape id="_x0000_s2160" type="#_x0000_t75" style="position:absolute;margin-left:405.3pt;margin-top:-.35pt;width:48.25pt;height:30.2pt;z-index:252154368;visibility:visible">
            <v:imagedata r:id="rId183" o:title=""/>
          </v:shape>
        </w:pict>
      </w:r>
      <w:r>
        <w:rPr>
          <w:noProof/>
          <w:lang w:eastAsia="ru-RU"/>
        </w:rPr>
        <w:pict>
          <v:shape id="_x0000_s2161" type="#_x0000_t75" style="position:absolute;margin-left:25.75pt;margin-top:-.35pt;width:48.25pt;height:30.2pt;z-index:252151296;visibility:visible">
            <v:imagedata r:id="rId183" o:title=""/>
          </v:shape>
        </w:pic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14. Футбол 3х3 на 4-о ворот</w: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9. Квадрат 3х3 без ограничения касаний на площадке 10х12 м. То же, но в 2 касания; то же, но играют двое против двоих, или</w:t>
      </w:r>
      <w:r>
        <w:rPr>
          <w:rFonts w:ascii="Times New Roman" w:hAnsi="Times New Roman"/>
          <w:sz w:val="28"/>
          <w:szCs w:val="28"/>
        </w:rPr>
        <w:t xml:space="preserve"> четверо против четверых. Рис. 15</w:t>
      </w:r>
      <w:r w:rsidRPr="009745AD">
        <w:rPr>
          <w:rFonts w:ascii="Times New Roman" w:hAnsi="Times New Roman"/>
          <w:sz w:val="28"/>
          <w:szCs w:val="28"/>
        </w:rPr>
        <w:t>.</w: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62" type="#_x0000_t8" style="position:absolute;margin-left:81.15pt;margin-top:12.6pt;width:323.55pt;height:132.4pt;flip:y;z-index:252165632" fillcolor="#92d050" strokecolor="#4f81bd" strokeweight="1pt">
            <v:stroke dashstyle="dash"/>
            <v:shadow color="#868686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63" type="#_x0000_t75" style="position:absolute;margin-left:331.55pt;margin-top:28.1pt;width:9.15pt;height:8.85pt;z-index:252174848;visibility:visible">
            <v:imagedata r:id="rId188" o:title=""/>
          </v:shape>
        </w:pict>
      </w:r>
      <w:r>
        <w:rPr>
          <w:noProof/>
          <w:lang w:eastAsia="ru-RU"/>
        </w:rPr>
        <w:pict>
          <v:shape id="_x0000_s2164" type="#_x0000_t75" style="position:absolute;margin-left:335.6pt;margin-top:7.65pt;width:12.95pt;height:24.95pt;z-index:252167680;visibility:visible;mso-wrap-distance-left:9.96pt;mso-wrap-distance-right:11.93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">
            <v:imagedata r:id="rId193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45" o:spid="_x0000_s2165" type="#_x0000_t75" style="position:absolute;margin-left:188.9pt;margin-top:28.1pt;width:42.05pt;height:18.65pt;z-index:252173824;visibility:visible">
            <v:imagedata r:id="rId194" o:title=""/>
          </v:shape>
        </w:pict>
      </w:r>
      <w:r>
        <w:rPr>
          <w:noProof/>
          <w:lang w:eastAsia="ru-RU"/>
        </w:rPr>
        <w:pict>
          <v:shape id="_x0000_s2166" type="#_x0000_t75" style="position:absolute;margin-left:293.6pt;margin-top:28.1pt;width:18.65pt;height:24.6pt;z-index:252169728;visibility:visible">
            <v:imagedata r:id="rId185" o:title=""/>
          </v:shape>
        </w:pict>
      </w:r>
      <w:r>
        <w:rPr>
          <w:noProof/>
          <w:lang w:eastAsia="ru-RU"/>
        </w:rPr>
        <w:pict>
          <v:shape id="_x0000_s2167" type="#_x0000_t75" style="position:absolute;margin-left:150.7pt;margin-top:21.9pt;width:20.15pt;height:30.7pt;z-index:252168704;visibility:visible;mso-wrap-distance-left:9.48pt;mso-wrap-distance-bottom:.38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">
            <v:imagedata r:id="rId190" o:title=""/>
            <o:lock v:ext="edit" aspectratio="f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68" type="#_x0000_t32" style="position:absolute;margin-left:170.05pt;margin-top:12.55pt;width:64pt;height:49.75pt;flip:x y;z-index:2521728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69" type="#_x0000_t32" style="position:absolute;margin-left:238.5pt;margin-top:6.3pt;width:92.45pt;height:56pt;flip:x;z-index:252171776" o:connectortype="straight">
            <v:stroke endarrow="block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70" type="#_x0000_t75" style="position:absolute;margin-left:260.5pt;margin-top:18.3pt;width:15.85pt;height:25.45pt;z-index:252166656;visibility:visible;mso-wrap-distance-left:9.96pt;mso-wrap-distance-right:3.20636mm;mso-wrap-distance-bottom:.1192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">
            <v:imagedata r:id="rId195" o:title=""/>
            <o:lock v:ext="edit" aspectratio="f"/>
          </v:shape>
        </w:pict>
      </w:r>
      <w:r>
        <w:rPr>
          <w:noProof/>
          <w:lang w:eastAsia="ru-RU"/>
        </w:rPr>
        <w:pict>
          <v:shape id="_x0000_s2171" type="#_x0000_t75" style="position:absolute;margin-left:238.5pt;margin-top:1.4pt;width:17.8pt;height:24pt;z-index:252170752;visibility:visible">
            <v:imagedata r:id="rId185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9745AD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9745AD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15. Квадрат 3х3</w:t>
      </w:r>
    </w:p>
    <w:p w:rsidR="002D1E51" w:rsidRPr="009745AD" w:rsidRDefault="002D1E51" w:rsidP="009745AD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10. Упражнения в парах. Партнёры, стоя на расстоянии 10-</w:t>
      </w:r>
      <w:smartTag w:uri="urn:schemas-microsoft-com:office:smarttags" w:element="metricconverter">
        <w:smartTagPr>
          <w:attr w:name="ProductID" w:val="12 м"/>
        </w:smartTagPr>
        <w:r w:rsidRPr="009745AD">
          <w:rPr>
            <w:rFonts w:ascii="Times New Roman" w:hAnsi="Times New Roman"/>
            <w:sz w:val="28"/>
            <w:szCs w:val="28"/>
          </w:rPr>
          <w:t>12 м</w:t>
        </w:r>
      </w:smartTag>
      <w:r w:rsidRPr="009745AD">
        <w:rPr>
          <w:rFonts w:ascii="Times New Roman" w:hAnsi="Times New Roman"/>
          <w:sz w:val="28"/>
          <w:szCs w:val="28"/>
        </w:rPr>
        <w:t>, поочерёдно посылают мяч друг другу, предварительно остановив его внутренней стороной стопы. Игроки не стоят на месте, а идут вперёд на 1-</w:t>
      </w:r>
      <w:smartTag w:uri="urn:schemas-microsoft-com:office:smarttags" w:element="metricconverter">
        <w:smartTagPr>
          <w:attr w:name="ProductID" w:val="2 м"/>
        </w:smartTagPr>
        <w:r w:rsidRPr="009745AD">
          <w:rPr>
            <w:rFonts w:ascii="Times New Roman" w:hAnsi="Times New Roman"/>
            <w:sz w:val="28"/>
            <w:szCs w:val="28"/>
          </w:rPr>
          <w:t>2 м</w:t>
        </w:r>
      </w:smartTag>
      <w:r w:rsidRPr="009745AD">
        <w:rPr>
          <w:rFonts w:ascii="Times New Roman" w:hAnsi="Times New Roman"/>
          <w:sz w:val="28"/>
          <w:szCs w:val="28"/>
        </w:rPr>
        <w:t xml:space="preserve"> к мячу. Остановив его и нанес</w:t>
      </w:r>
      <w:r>
        <w:rPr>
          <w:rFonts w:ascii="Times New Roman" w:hAnsi="Times New Roman"/>
          <w:sz w:val="28"/>
          <w:szCs w:val="28"/>
        </w:rPr>
        <w:t>я удар, отступают назад. Рис. 16</w:t>
      </w:r>
      <w:r w:rsidRPr="009745AD">
        <w:rPr>
          <w:rFonts w:ascii="Times New Roman" w:hAnsi="Times New Roman"/>
          <w:sz w:val="28"/>
          <w:szCs w:val="28"/>
        </w:rPr>
        <w:t>.</w: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72" type="#_x0000_t75" style="position:absolute;margin-left:335.95pt;margin-top:15.75pt;width:20.2pt;height:33.15pt;z-index:252175872;visibility:visible;mso-wrap-distance-left:10.4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">
            <v:imagedata r:id="rId196" o:title=""/>
            <o:lock v:ext="edit" aspectratio="f"/>
          </v:shape>
        </w:pict>
      </w:r>
      <w:r>
        <w:rPr>
          <w:noProof/>
          <w:lang w:eastAsia="ru-RU"/>
        </w:rPr>
        <w:pict>
          <v:shape id="_x0000_s2173" type="#_x0000_t75" style="position:absolute;margin-left:69.1pt;margin-top:23.9pt;width:17.75pt;height:34.05pt;z-index:252176896;visibility:visible;mso-wrap-distance-left:13.8pt;mso-wrap-distance-right:3.36942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">
            <v:imagedata r:id="rId197" o:title=""/>
            <o:lock v:ext="edit" aspectratio="f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74" type="#_x0000_t32" style="position:absolute;margin-left:4.75pt;margin-top:18.8pt;width:55.1pt;height:0;flip:x;z-index:252180992" o:connectortype="straight" strokeweight="1pt">
            <v:stroke dashstyle="dash" startarrow="block" endarrow="block"/>
            <v:shadow color="#868686"/>
          </v:shape>
        </w:pict>
      </w:r>
      <w:r>
        <w:rPr>
          <w:noProof/>
          <w:lang w:eastAsia="ru-RU"/>
        </w:rPr>
        <w:pict>
          <v:shape id="_x0000_s2175" type="#_x0000_t32" style="position:absolute;margin-left:356.75pt;margin-top:18.8pt;width:67.55pt;height:0;z-index:252179968" o:connectortype="straight" strokeweight="1pt">
            <v:stroke dashstyle="dash" startarrow="block" endarrow="block"/>
            <v:shadow color="#868686"/>
          </v:shape>
        </w:pict>
      </w:r>
      <w:r>
        <w:rPr>
          <w:noProof/>
          <w:lang w:eastAsia="ru-RU"/>
        </w:rPr>
        <w:pict>
          <v:shape id="_x0000_s2176" type="#_x0000_t32" style="position:absolute;margin-left:108.75pt;margin-top:18.8pt;width:215.1pt;height:0;z-index:252178944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2177" type="#_x0000_t75" style="position:absolute;margin-left:87.45pt;margin-top:15.25pt;width:8.75pt;height:8.9pt;z-index:252177920;visibility:visible">
            <v:imagedata r:id="rId198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16. Упражнение, развивающее технику паса</w:t>
      </w:r>
    </w:p>
    <w:p w:rsidR="002D1E51" w:rsidRPr="0034210E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11. Квадраты 5х3 на площадке 20х20 м, количеств</w:t>
      </w:r>
      <w:r>
        <w:rPr>
          <w:rFonts w:ascii="Times New Roman" w:hAnsi="Times New Roman"/>
          <w:sz w:val="28"/>
          <w:szCs w:val="28"/>
        </w:rPr>
        <w:t>о касаний неограниченно. Рис. 17</w:t>
      </w:r>
    </w:p>
    <w:p w:rsidR="002D1E51" w:rsidRPr="0034210E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34210E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34210E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34210E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34210E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8F5EA9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78" type="#_x0000_t75" style="position:absolute;margin-left:209.15pt;margin-top:4.45pt;width:19.75pt;height:27.55pt;z-index:252190208;visibility:visible">
            <v:imagedata r:id="rId185" o:title=""/>
          </v:shape>
        </w:pict>
      </w:r>
      <w:r>
        <w:rPr>
          <w:noProof/>
          <w:lang w:eastAsia="ru-RU"/>
        </w:rPr>
        <w:pict>
          <v:shape id="_x0000_s2179" type="#_x0000_t8" style="position:absolute;margin-left:59.85pt;margin-top:15.1pt;width:333.35pt;height:171.55pt;flip:y;z-index:252182016" fillcolor="#92d050" strokecolor="#4f81bd" strokeweight="1pt">
            <v:stroke dashstyle="dash"/>
            <v:shadow color="#868686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80" type="#_x0000_t32" style="position:absolute;margin-left:129.15pt;margin-top:5.75pt;width:90.7pt;height:60.45pt;flip:y;z-index:2521953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81" type="#_x0000_t75" style="position:absolute;margin-left:247.75pt;margin-top:.45pt;width:17.75pt;height:34.05pt;z-index:252184064;visibility:visible;mso-wrap-distance-left:13.8pt;mso-wrap-distance-right:9.59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">
            <v:imagedata r:id="rId199" o:title=""/>
            <o:lock v:ext="edit" aspectratio="f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82" type="#_x0000_t75" style="position:absolute;margin-left:212.4pt;margin-top:9.7pt;width:21.6pt;height:25.75pt;z-index:252188160;visibility:visible">
            <v:imagedata r:id="rId40" o:title=""/>
          </v:shape>
        </w:pict>
      </w:r>
      <w:r>
        <w:rPr>
          <w:noProof/>
          <w:lang w:eastAsia="ru-RU"/>
        </w:rPr>
        <w:pict>
          <v:shape id="_x0000_s2183" type="#_x0000_t75" style="position:absolute;margin-left:107.8pt;margin-top:9.7pt;width:19.55pt;height:32.9pt;z-index:252189184;visibility:visible">
            <v:imagedata r:id="rId185" o:title=""/>
          </v:shape>
        </w:pict>
      </w:r>
      <w:r>
        <w:rPr>
          <w:noProof/>
          <w:lang w:eastAsia="ru-RU"/>
        </w:rPr>
        <w:pict>
          <v:shape id="_x0000_s2184" type="#_x0000_t75" style="position:absolute;margin-left:324.75pt;margin-top:18.9pt;width:21.35pt;height:32.9pt;z-index:252186112;visibility:visible">
            <v:imagedata r:id="rId187" o:title=""/>
          </v:shape>
        </w:pict>
      </w:r>
      <w:r>
        <w:rPr>
          <w:noProof/>
          <w:lang w:eastAsia="ru-RU"/>
        </w:rPr>
        <w:pict>
          <v:shape id="_x0000_s2185" type="#_x0000_t75" style="position:absolute;margin-left:293.95pt;margin-top:4.5pt;width:17.75pt;height:34.1pt;z-index:252185088;visibility:visible;mso-wrap-distance-left:13.8pt;mso-wrap-distance-right:9.59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">
            <v:imagedata r:id="rId200" o:title=""/>
            <o:lock v:ext="edit" aspectratio="f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86" type="#_x0000_t32" style="position:absolute;margin-left:129.15pt;margin-top:12.8pt;width:40.9pt;height:56pt;flip:x y;z-index:2521943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87" type="#_x0000_t32" style="position:absolute;margin-left:186.05pt;margin-top:12.8pt;width:33.8pt;height:73.8pt;flip:x;z-index:2521932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88" type="#_x0000_t32" style="position:absolute;margin-left:226.95pt;margin-top:4.8pt;width:79.1pt;height:12.45pt;flip:x y;z-index:2521922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2189" type="#_x0000_t75" style="position:absolute;margin-left:316.25pt;margin-top:12.05pt;width:8.5pt;height:8.9pt;z-index:252187136;visibility:visible">
            <v:imagedata r:id="rId198" o:title=""/>
          </v:shape>
        </w:pict>
      </w:r>
      <w:r>
        <w:rPr>
          <w:noProof/>
          <w:lang w:eastAsia="ru-RU"/>
        </w:rPr>
        <w:pict>
          <v:shape id="_x0000_s2190" type="#_x0000_t75" style="position:absolute;margin-left:230.85pt;margin-top:20pt;width:17.75pt;height:34.1pt;z-index:252183040;visibility:visible;mso-wrap-distance-left:13.8pt;mso-wrap-distance-right:9.59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">
            <v:imagedata r:id="rId200" o:title=""/>
            <o:lock v:ext="edit" aspectratio="f"/>
          </v:shape>
        </w:pict>
      </w:r>
    </w:p>
    <w:p w:rsidR="002D1E51" w:rsidRPr="008F5EA9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91" type="#_x0000_t75" style="position:absolute;margin-left:168.3pt;margin-top:29.2pt;width:15.1pt;height:32.9pt;z-index:252191232;visibility:visible">
            <v:imagedata r:id="rId185" o:title=""/>
          </v:shape>
        </w:pict>
      </w:r>
    </w:p>
    <w:p w:rsidR="002D1E51" w:rsidRPr="0034210E" w:rsidRDefault="002D1E51" w:rsidP="008F5EA9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17. Квадрат 5х3</w: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92" type="#_x0000_t75" style="position:absolute;margin-left:107.55pt;margin-top:130.2pt;width:15.35pt;height:32.85pt;z-index:252198400;visibility:visible">
            <v:imagedata r:id="rId185" o:title=""/>
          </v:shape>
        </w:pict>
      </w:r>
      <w:r w:rsidRPr="009745AD">
        <w:rPr>
          <w:rFonts w:ascii="Times New Roman" w:hAnsi="Times New Roman"/>
          <w:sz w:val="28"/>
          <w:szCs w:val="28"/>
        </w:rPr>
        <w:t>12. Три игрока, два из которых с мячами, образуют треугольник. Расстояние между футболистами – 7-</w:t>
      </w:r>
      <w:smartTag w:uri="urn:schemas-microsoft-com:office:smarttags" w:element="metricconverter">
        <w:smartTagPr>
          <w:attr w:name="ProductID" w:val="8 м"/>
        </w:smartTagPr>
        <w:r w:rsidRPr="009745AD">
          <w:rPr>
            <w:rFonts w:ascii="Times New Roman" w:hAnsi="Times New Roman"/>
            <w:sz w:val="28"/>
            <w:szCs w:val="28"/>
          </w:rPr>
          <w:t>8 м</w:t>
        </w:r>
      </w:smartTag>
      <w:r w:rsidRPr="009745AD">
        <w:rPr>
          <w:rFonts w:ascii="Times New Roman" w:hAnsi="Times New Roman"/>
          <w:sz w:val="28"/>
          <w:szCs w:val="28"/>
        </w:rPr>
        <w:t xml:space="preserve">. Два игрока с мячом поочерёдно накатывают мяч по прямой линии от себя. Игрок без мяча, перемещаясь, останавливает мяч подошвой и посылает его обратно и сразу же открывается </w:t>
      </w:r>
      <w:r>
        <w:rPr>
          <w:rFonts w:ascii="Times New Roman" w:hAnsi="Times New Roman"/>
          <w:sz w:val="28"/>
          <w:szCs w:val="28"/>
        </w:rPr>
        <w:t>под следующего партнёра. Рис. 18</w:t>
      </w:r>
      <w:r w:rsidRPr="009745AD">
        <w:rPr>
          <w:rFonts w:ascii="Times New Roman" w:hAnsi="Times New Roman"/>
          <w:sz w:val="28"/>
          <w:szCs w:val="28"/>
        </w:rPr>
        <w:t>.</w: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93" type="#_x0000_t75" style="position:absolute;margin-left:127.35pt;margin-top:23.45pt;width:8.35pt;height:8.85pt;z-index:252199424;visibility:visible">
            <v:imagedata r:id="rId198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94" type="#_x0000_t75" style="position:absolute;margin-left:234.4pt;margin-top:22pt;width:16.75pt;height:32.85pt;z-index:252196352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195" type="#_x0000_t32" style="position:absolute;margin-left:242.05pt;margin-top:2.45pt;width:0;height:83.55pt;z-index:252203520" o:connectortype="straight" strokeweight="1pt">
            <v:stroke dashstyle="dash" startarrow="block" endarrow="block"/>
            <v:shadow color="#868686"/>
          </v:shape>
        </w:pict>
      </w:r>
      <w:r>
        <w:rPr>
          <w:noProof/>
          <w:lang w:eastAsia="ru-RU"/>
        </w:rPr>
        <w:pict>
          <v:shape id="_x0000_s2196" type="#_x0000_t32" style="position:absolute;margin-left:129.15pt;margin-top:2.45pt;width:104pt;height:0;z-index:252201472" o:connectortype="straight">
            <v:stroke startarrow="block" endarrow="block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97" type="#_x0000_t75" style="position:absolute;margin-left:107.55pt;margin-top:24.2pt;width:15.4pt;height:32.9pt;z-index:252197376;visibility:visible">
            <v:imagedata r:id="rId185" o:title=""/>
          </v:shape>
        </w:pict>
      </w:r>
    </w:p>
    <w:p w:rsidR="002D1E51" w:rsidRDefault="002D1E51" w:rsidP="008F5EA9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198" type="#_x0000_t32" style="position:absolute;margin-left:134.5pt;margin-top:24.6pt;width:98.65pt;height:0;z-index:252202496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2199" type="#_x0000_t75" style="position:absolute;margin-left:122.95pt;margin-top:17.6pt;width:8.35pt;height:8.85pt;z-index:252200448;visibility:visible">
            <v:imagedata r:id="rId198" o:title=""/>
          </v:shape>
        </w:pict>
      </w:r>
    </w:p>
    <w:p w:rsidR="002D1E51" w:rsidRDefault="002D1E51" w:rsidP="008F5EA9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8F5EA9">
      <w:pPr>
        <w:shd w:val="clear" w:color="auto" w:fill="FFFFFF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8F5EA9">
      <w:pPr>
        <w:shd w:val="clear" w:color="auto" w:fill="FFFFFF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18. Упражнение, развивающее технику паса</w: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13. 12 футболистов сидят по разметке круга, а три игрока находятся в центре круга. Сидящие игроки передают мяч руками друг другу в руки, а трое, перемещаясь по кругу, пытаются перехватить мяч. Футболист, потерявший мяч в момент передачи, входит в центр круга. Перехвативший мяч идёт на его место.</w:t>
      </w:r>
      <w:r w:rsidRPr="009745A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 xml:space="preserve">14. Две колонны по 4 человека располагаются на одной линии одна против другой на расстоянии </w:t>
      </w:r>
      <w:smartTag w:uri="urn:schemas-microsoft-com:office:smarttags" w:element="metricconverter">
        <w:smartTagPr>
          <w:attr w:name="ProductID" w:val="10 м"/>
        </w:smartTagPr>
        <w:r w:rsidRPr="009745AD">
          <w:rPr>
            <w:rFonts w:ascii="Times New Roman" w:hAnsi="Times New Roman"/>
            <w:sz w:val="28"/>
            <w:szCs w:val="28"/>
          </w:rPr>
          <w:t>10 м</w:t>
        </w:r>
      </w:smartTag>
      <w:r w:rsidRPr="009745AD">
        <w:rPr>
          <w:rFonts w:ascii="Times New Roman" w:hAnsi="Times New Roman"/>
          <w:sz w:val="28"/>
          <w:szCs w:val="28"/>
        </w:rPr>
        <w:t xml:space="preserve">. На этой дистанции устанавливают 4 стойки. По сигналу первый игрок первой колонны, владеющий мячом, стартует к стойкам, обводит их, оставляет мяч у первого игрока второй колонны, оббегает её и на максимальной скорости возвращается </w:t>
      </w:r>
      <w:r>
        <w:rPr>
          <w:rFonts w:ascii="Times New Roman" w:hAnsi="Times New Roman"/>
          <w:sz w:val="28"/>
          <w:szCs w:val="28"/>
        </w:rPr>
        <w:t>в «хвост» своей колонны. Рис. 19</w:t>
      </w:r>
      <w:r w:rsidRPr="009745AD">
        <w:rPr>
          <w:rFonts w:ascii="Times New Roman" w:hAnsi="Times New Roman"/>
          <w:sz w:val="28"/>
          <w:szCs w:val="28"/>
        </w:rPr>
        <w:t>.</w: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00" type="#_x0000_t75" style="position:absolute;margin-left:254.15pt;margin-top:24.35pt;width:31.1pt;height:31.55pt;rotation:3057638fd;z-index:252228096;visibility:visible">
            <v:imagedata r:id="rId175" o:title=""/>
          </v:shape>
        </w:pict>
      </w:r>
      <w:r>
        <w:rPr>
          <w:noProof/>
          <w:lang w:eastAsia="ru-RU"/>
        </w:rPr>
        <w:pict>
          <v:shape id="Рисунок 47" o:spid="_x0000_s2201" type="#_x0000_t75" style="position:absolute;margin-left:223.05pt;margin-top:23pt;width:31.1pt;height:31.55pt;rotation:3057638fd;z-index:252222976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2202" type="#_x0000_t75" style="position:absolute;margin-left:192.9pt;margin-top:24.45pt;width:31.1pt;height:31.4pt;rotation:3057638fd;z-index:252224000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2203" type="#_x0000_t75" style="position:absolute;margin-left:434.05pt;margin-top:29.05pt;width:21.3pt;height:32.85pt;z-index:252215808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204" type="#_x0000_t75" style="position:absolute;margin-left:418.05pt;margin-top:29.05pt;width:21.3pt;height:32.85pt;z-index:252213760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205" type="#_x0000_t75" style="position:absolute;margin-left:403.8pt;margin-top:29.05pt;width:21.3pt;height:32.85pt;z-index:252214784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206" type="#_x0000_t75" style="position:absolute;margin-left:382.5pt;margin-top:29.1pt;width:21.35pt;height:32.9pt;z-index:252212736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207" type="#_x0000_t75" style="position:absolute;margin-left:96pt;margin-top:29.05pt;width:21.3pt;height:32.85pt;z-index:252207616;visibility:visible">
            <v:imagedata r:id="rId185" o:title=""/>
          </v:shape>
        </w:pict>
      </w:r>
      <w:r>
        <w:rPr>
          <w:noProof/>
          <w:lang w:eastAsia="ru-RU"/>
        </w:rPr>
        <w:pict>
          <v:shape id="_x0000_s2208" type="#_x0000_t75" style="position:absolute;margin-left:80.55pt;margin-top:29.05pt;width:21.3pt;height:32.85pt;z-index:252206592;visibility:visible">
            <v:imagedata r:id="rId185" o:title=""/>
          </v:shape>
        </w:pict>
      </w:r>
      <w:r>
        <w:rPr>
          <w:noProof/>
          <w:lang w:eastAsia="ru-RU"/>
        </w:rPr>
        <w:pict>
          <v:shape id="_x0000_s2209" type="#_x0000_t75" style="position:absolute;margin-left:66.3pt;margin-top:29.05pt;width:21.3pt;height:32.85pt;z-index:252205568;visibility:visible">
            <v:imagedata r:id="rId185" o:title=""/>
          </v:shape>
        </w:pict>
      </w:r>
      <w:r>
        <w:rPr>
          <w:noProof/>
          <w:lang w:eastAsia="ru-RU"/>
        </w:rPr>
        <w:pict>
          <v:shape id="_x0000_s2210" type="#_x0000_t75" style="position:absolute;margin-left:49.15pt;margin-top:29.1pt;width:21.05pt;height:32.9pt;z-index:252204544;visibility:visible">
            <v:imagedata r:id="rId185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11" type="#_x0000_t75" style="position:absolute;margin-left:108.7pt;margin-top:25.35pt;width:8.25pt;height:8.85pt;z-index:252245504;visibility:visible">
            <v:imagedata r:id="rId198" o:title=""/>
          </v:shape>
        </w:pict>
      </w:r>
      <w:r>
        <w:rPr>
          <w:noProof/>
          <w:lang w:eastAsia="ru-RU"/>
        </w:rPr>
        <w:pict>
          <v:shape id="_x0000_s2212" type="#_x0000_t32" style="position:absolute;margin-left:40.7pt;margin-top:26.8pt;width:5.8pt;height:0;z-index:2522362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2213" type="#_x0000_t19" style="position:absolute;margin-left:7.4pt;margin-top:26.8pt;width:33.3pt;height:19.6pt;flip:x y;z-index:252235264" coordsize="25596,43200" adj=",6596976,3996" path="wr-17604,,25596,43200,3996,,,42827nfewr-17604,,25596,43200,3996,,,42827l3996,21600nsxe" filled="t" fillcolor="#92d050" strokeweight="1pt">
            <v:stroke dashstyle="dash"/>
            <v:shadow color="#868686"/>
            <v:path o:connectlocs="3996,0;0,42827;3996,21600"/>
          </v:shape>
        </w:pict>
      </w:r>
      <w:r>
        <w:rPr>
          <w:noProof/>
          <w:lang w:eastAsia="ru-RU"/>
        </w:rPr>
        <w:pict>
          <v:shape id="_x0000_s2214" style="position:absolute;margin-left:118.5pt;margin-top:11.55pt;width:266.65pt;height:20.6pt;z-index:252220928;mso-position-horizontal-relative:text;mso-position-vertical-relative:text" coordsize="5333,412" path="m,235hdc6,217,,186,18,181v39,-11,181,43,213,54c388,288,563,246,729,252v79,-19,154,-45,231,-71c1001,167,1067,110,1067,110v61,-92,71,-75,178,-53c1387,152,1327,93,1422,235v21,31,71,23,107,35c1570,284,1617,317,1653,341v59,-6,120,-5,178,-18c1852,318,1866,298,1885,288v76,-38,34,7,106,-53c2081,160,2004,195,2098,163v39,-115,-15,-3,71,-71c2284,,2125,66,2258,21v37,13,94,29,124,54c2489,164,2345,103,2471,146v18,18,34,38,54,53c2559,225,2631,270,2631,270v34,-6,119,-15,160,-35c2810,225,2825,208,2845,199v104,-47,226,-79,337,-107c3206,98,3233,97,3253,110v64,43,14,68,54,125c3336,276,3378,306,3413,341v15,15,19,41,36,54c3464,407,3484,406,3502,412v164,-22,84,-3,231,-53c3751,353,3769,347,3787,341v18,-6,53,-18,53,-18c3881,262,3921,222,3982,181v42,-62,72,-84,143,-106c4183,114,4218,159,4285,181v85,58,179,102,266,160c4591,367,4645,356,4693,359v323,22,357,18,640,18e" fillcolor="#92d050" strokeweight="1pt">
            <v:stroke dashstyle="dash"/>
            <v:shadow color="#868686"/>
            <v:path arrowok="t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15" type="#_x0000_t32" style="position:absolute;margin-left:46.5pt;margin-top:15.7pt;width:366.2pt;height:0;flip:x;z-index:252233216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216" type="#_x0000_t32" style="position:absolute;margin-left:370.05pt;margin-top:1.45pt;width:15.1pt;height:0;z-index:252231168" o:connectortype="straight">
            <v:stroke endarrow="block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17" type="#_x0000_t75" style="position:absolute;margin-left:253.6pt;margin-top:6.65pt;width:31.1pt;height:31.4pt;rotation:3057638fd;z-index:252230144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2218" type="#_x0000_t75" style="position:absolute;margin-left:223.35pt;margin-top:6.65pt;width:31.1pt;height:31.4pt;rotation:3057638fd;z-index:252227072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2219" type="#_x0000_t75" style="position:absolute;margin-left:192.9pt;margin-top:6.5pt;width:31.1pt;height:31.4pt;rotation:3057638fd;z-index:252225024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2220" type="#_x0000_t75" style="position:absolute;margin-left:161.75pt;margin-top:6.5pt;width:31.1pt;height:31.4pt;rotation:3057638fd;z-index:252226048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2221" type="#_x0000_t75" style="position:absolute;margin-left:163.85pt;margin-top:-67.75pt;width:31.1pt;height:31.4pt;rotation:3057638fd;z-index:252229120;visibility:visible">
            <v:imagedata r:id="rId175" o:title=""/>
          </v:shape>
        </w:pict>
      </w:r>
      <w:r>
        <w:rPr>
          <w:noProof/>
          <w:lang w:eastAsia="ru-RU"/>
        </w:rPr>
        <w:pict>
          <v:shape id="_x0000_s2222" style="position:absolute;margin-left:118.5pt;margin-top:21.7pt;width:266.65pt;height:20.6pt;z-index:252221952;mso-position-horizontal-relative:text;mso-position-vertical-relative:text" coordsize="5333,412" path="m,235hdc6,217,,186,18,181v39,-11,181,43,213,54c388,288,563,246,729,252v79,-19,154,-45,231,-71c1001,167,1067,110,1067,110v61,-92,71,-75,178,-53c1387,152,1327,93,1422,235v21,31,71,23,107,35c1570,284,1617,317,1653,341v59,-6,120,-5,178,-18c1852,318,1866,298,1885,288v76,-38,34,7,106,-53c2081,160,2004,195,2098,163v39,-115,-15,-3,71,-71c2284,,2125,66,2258,21v37,13,94,29,124,54c2489,164,2345,103,2471,146v18,18,34,38,54,53c2559,225,2631,270,2631,270v34,-6,119,-15,160,-35c2810,225,2825,208,2845,199v104,-47,226,-79,337,-107c3206,98,3233,97,3253,110v64,43,14,68,54,125c3336,276,3378,306,3413,341v15,15,19,41,36,54c3464,407,3484,406,3502,412v164,-22,84,-3,231,-53c3751,353,3769,347,3787,341v18,-6,53,-18,53,-18c3881,262,3921,222,3982,181v42,-62,72,-84,143,-106c4183,114,4218,159,4285,181v85,58,179,102,266,160c4591,367,4645,356,4693,359v323,22,357,18,640,18e" fillcolor="#92d050" strokeweight="1pt">
            <v:stroke dashstyle="dash"/>
            <v:shadow color="#868686"/>
            <v:path arrowok="t"/>
          </v:shape>
        </w:pict>
      </w:r>
      <w:r>
        <w:rPr>
          <w:noProof/>
          <w:lang w:eastAsia="ru-RU"/>
        </w:rPr>
        <w:pict>
          <v:shape id="_x0000_s2223" type="#_x0000_t75" style="position:absolute;margin-left:429.6pt;margin-top:6.3pt;width:21.3pt;height:32.85pt;z-index:252218880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224" type="#_x0000_t75" style="position:absolute;margin-left:412.7pt;margin-top:6.3pt;width:21.3pt;height:32.85pt;z-index:252219904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225" type="#_x0000_t75" style="position:absolute;margin-left:396.7pt;margin-top:6.3pt;width:21.3pt;height:32.85pt;z-index:252217856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226" type="#_x0000_t75" style="position:absolute;margin-left:382.5pt;margin-top:6.3pt;width:21.3pt;height:32.85pt;z-index:252216832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227" type="#_x0000_t75" style="position:absolute;margin-left:87.35pt;margin-top:16.1pt;width:21.3pt;height:32.85pt;z-index:252209664;visibility:visible">
            <v:imagedata r:id="rId185" o:title=""/>
          </v:shape>
        </w:pict>
      </w:r>
      <w:r>
        <w:rPr>
          <w:noProof/>
          <w:lang w:eastAsia="ru-RU"/>
        </w:rPr>
        <w:pict>
          <v:shape id="_x0000_s2228" type="#_x0000_t75" style="position:absolute;margin-left:75.2pt;margin-top:16.1pt;width:21.3pt;height:32.85pt;z-index:252210688;visibility:visible">
            <v:imagedata r:id="rId185" o:title=""/>
          </v:shape>
        </w:pict>
      </w:r>
      <w:r>
        <w:rPr>
          <w:noProof/>
          <w:lang w:eastAsia="ru-RU"/>
        </w:rPr>
        <w:pict>
          <v:shape id="_x0000_s2229" type="#_x0000_t75" style="position:absolute;margin-left:60.75pt;margin-top:16.1pt;width:21.35pt;height:32.9pt;z-index:252211712;visibility:visible">
            <v:imagedata r:id="rId185" o:title=""/>
          </v:shape>
        </w:pict>
      </w:r>
      <w:r>
        <w:rPr>
          <w:noProof/>
          <w:lang w:eastAsia="ru-RU"/>
        </w:rPr>
        <w:pict>
          <v:shape id="_x0000_s2230" type="#_x0000_t75" style="position:absolute;margin-left:44.95pt;margin-top:16.05pt;width:21.3pt;height:32.85pt;z-index:252208640;visibility:visible">
            <v:imagedata r:id="rId185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31" type="#_x0000_t75" style="position:absolute;margin-left:108.7pt;margin-top:9.55pt;width:8.1pt;height:8.85pt;z-index:252246528;visibility:visible">
            <v:imagedata r:id="rId198" o:title=""/>
          </v:shape>
        </w:pict>
      </w:r>
      <w:r>
        <w:rPr>
          <w:noProof/>
          <w:lang w:eastAsia="ru-RU"/>
        </w:rPr>
        <w:pict>
          <v:shape id="_x0000_s2232" type="#_x0000_t32" style="position:absolute;margin-left:35.85pt;margin-top:4.9pt;width:10.65pt;height:0;z-index:252238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2233" type="#_x0000_t19" style="position:absolute;margin-left:7.4pt;margin-top:4.9pt;width:33.3pt;height:19.6pt;flip:x y;z-index:252237312" coordsize="25596,43200" adj=",6596976,3996" path="wr-17604,,25596,43200,3996,,,42827nfewr-17604,,25596,43200,3996,,,42827l3996,21600nsxe" filled="t" fillcolor="#92d050" strokeweight="1pt">
            <v:stroke dashstyle="dash"/>
            <v:shadow color="#868686"/>
            <v:path o:connectlocs="3996,0;0,42827;3996,21600"/>
          </v:shape>
        </w:pict>
      </w:r>
      <w:r>
        <w:rPr>
          <w:noProof/>
          <w:lang w:eastAsia="ru-RU"/>
        </w:rPr>
        <w:pict>
          <v:shape id="_x0000_s2234" type="#_x0000_t32" style="position:absolute;margin-left:46.5pt;margin-top:24.5pt;width:338.65pt;height:0;flip:x;z-index:252234240" o:connectortype="straight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235" type="#_x0000_t32" style="position:absolute;margin-left:375.4pt;margin-top:11.6pt;width:9.75pt;height:0;z-index:252232192" o:connectortype="straight">
            <v:stroke endarrow="block"/>
          </v:shape>
        </w:pict>
      </w:r>
    </w:p>
    <w:p w:rsidR="002D1E51" w:rsidRPr="0034210E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19. Упражнение, развивающее технику ведения</w:t>
      </w: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 w:rsidRPr="009745AD">
        <w:rPr>
          <w:rFonts w:ascii="Times New Roman" w:hAnsi="Times New Roman"/>
          <w:sz w:val="28"/>
          <w:szCs w:val="28"/>
        </w:rPr>
        <w:t>15. Игроки ведут мяч по зигзагообразной линии. Ведение выполняетс</w:t>
      </w:r>
      <w:r>
        <w:rPr>
          <w:rFonts w:ascii="Times New Roman" w:hAnsi="Times New Roman"/>
          <w:sz w:val="28"/>
          <w:szCs w:val="28"/>
        </w:rPr>
        <w:t>я на различной скорости. Рис. 20</w:t>
      </w:r>
      <w:r w:rsidRPr="009745AD">
        <w:rPr>
          <w:rFonts w:ascii="Times New Roman" w:hAnsi="Times New Roman"/>
          <w:sz w:val="28"/>
          <w:szCs w:val="28"/>
        </w:rPr>
        <w:t>.</w: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36" type="#_x0000_t75" style="position:absolute;margin-left:425.15pt;margin-top:28.05pt;width:21.3pt;height:32.85pt;z-index:252242432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237" type="#_x0000_t75" style="position:absolute;margin-left:408.25pt;margin-top:28.05pt;width:21.3pt;height:32.85pt;z-index:252243456;visibility:visible">
            <v:imagedata r:id="rId186" o:title=""/>
          </v:shape>
        </w:pict>
      </w:r>
      <w:r>
        <w:rPr>
          <w:noProof/>
          <w:lang w:eastAsia="ru-RU"/>
        </w:rPr>
        <w:pict>
          <v:shape id="_x0000_s2238" type="#_x0000_t75" style="position:absolute;margin-left:391.4pt;margin-top:28.05pt;width:21.3pt;height:32.85pt;z-index:252244480;visibility:visible">
            <v:imagedata r:id="rId186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39" type="#_x0000_t32" style="position:absolute;margin-left:331.85pt;margin-top:4.5pt;width:59.55pt;height:20.45pt;z-index:252259840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240" type="#_x0000_t32" style="position:absolute;margin-left:296.3pt;margin-top:4.5pt;width:30.2pt;height:51.55pt;flip:y;z-index:252258816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241" type="#_x0000_t32" style="position:absolute;margin-left:266.95pt;margin-top:10.7pt;width:23.1pt;height:45.35pt;z-index:252257792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242" type="#_x0000_t32" style="position:absolute;margin-left:230.5pt;margin-top:10.7pt;width:26.65pt;height:45.35pt;flip:y;z-index:252256768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243" type="#_x0000_t32" style="position:absolute;margin-left:196.75pt;margin-top:10.7pt;width:29.3pt;height:50.7pt;z-index:252255744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244" type="#_x0000_t32" style="position:absolute;margin-left:131.85pt;margin-top:10.7pt;width:57.75pt;height:36.45pt;flip:y;z-index:252254720" o:connectortype="straight" strokecolor="#4f81bd" strokeweight="1pt">
            <v:stroke dashstyle="dash" endarrow="block"/>
            <v:shadow color="#868686"/>
          </v:shape>
        </w:pict>
      </w:r>
      <w:r>
        <w:rPr>
          <w:noProof/>
          <w:lang w:eastAsia="ru-RU"/>
        </w:rPr>
        <w:pict>
          <v:shape id="_x0000_s2245" type="#_x0000_t75" style="position:absolute;margin-left:324.75pt;margin-top:10.7pt;width:15.1pt;height:15.1pt;z-index:252253696;visibility:visible">
            <v:imagedata r:id="rId201" o:title=""/>
          </v:shape>
        </w:pict>
      </w:r>
      <w:r>
        <w:rPr>
          <w:noProof/>
          <w:lang w:eastAsia="ru-RU"/>
        </w:rPr>
        <w:pict>
          <v:shape id="_x0000_s2246" type="#_x0000_t75" style="position:absolute;margin-left:253.6pt;margin-top:10.7pt;width:15.1pt;height:15.1pt;z-index:252251648;visibility:visible">
            <v:imagedata r:id="rId201" o:title=""/>
          </v:shape>
        </w:pict>
      </w:r>
      <w:r>
        <w:rPr>
          <w:noProof/>
          <w:lang w:eastAsia="ru-RU"/>
        </w:rPr>
        <w:pict>
          <v:shape id="_x0000_s2247" type="#_x0000_t75" style="position:absolute;margin-left:184.25pt;margin-top:10.7pt;width:15.1pt;height:15.1pt;z-index:252249600;visibility:visible">
            <v:imagedata r:id="rId201" o:title=""/>
          </v:shape>
        </w:pict>
      </w:r>
      <w:r>
        <w:rPr>
          <w:noProof/>
          <w:lang w:eastAsia="ru-RU"/>
        </w:rPr>
        <w:pict>
          <v:shape id="_x0000_s2248" type="#_x0000_t75" style="position:absolute;margin-left:103.35pt;margin-top:25.8pt;width:8.25pt;height:8.85pt;z-index:252247552;visibility:visible">
            <v:imagedata r:id="rId198" o:title=""/>
          </v:shape>
        </w:pict>
      </w:r>
      <w:r>
        <w:rPr>
          <w:noProof/>
          <w:lang w:eastAsia="ru-RU"/>
        </w:rPr>
        <w:pict>
          <v:shape id="_x0000_s2249" type="#_x0000_t75" style="position:absolute;margin-left:82.05pt;margin-top:1.8pt;width:21.3pt;height:32.85pt;z-index:252239360;visibility:visible">
            <v:imagedata r:id="rId185" o:title=""/>
          </v:shape>
        </w:pict>
      </w:r>
      <w:r>
        <w:rPr>
          <w:noProof/>
          <w:lang w:eastAsia="ru-RU"/>
        </w:rPr>
        <w:pict>
          <v:shape id="_x0000_s2250" type="#_x0000_t75" style="position:absolute;margin-left:66.05pt;margin-top:1.8pt;width:21.3pt;height:32.85pt;z-index:252240384;visibility:visible">
            <v:imagedata r:id="rId185" o:title=""/>
          </v:shape>
        </w:pict>
      </w:r>
      <w:r>
        <w:rPr>
          <w:noProof/>
          <w:lang w:eastAsia="ru-RU"/>
        </w:rPr>
        <w:pict>
          <v:shape id="_x0000_s2251" type="#_x0000_t75" style="position:absolute;margin-left:49.15pt;margin-top:1.8pt;width:21.3pt;height:32.85pt;z-index:252241408;visibility:visible">
            <v:imagedata r:id="rId185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52" type="#_x0000_t75" style="position:absolute;margin-left:285.6pt;margin-top:4pt;width:15.1pt;height:15.1pt;z-index:252252672;visibility:visible">
            <v:imagedata r:id="rId201" o:title=""/>
          </v:shape>
        </w:pict>
      </w:r>
      <w:r>
        <w:rPr>
          <w:noProof/>
          <w:lang w:eastAsia="ru-RU"/>
        </w:rPr>
        <w:pict>
          <v:shape id="_x0000_s2253" type="#_x0000_t75" style="position:absolute;margin-left:218.95pt;margin-top:4pt;width:15.1pt;height:15.1pt;z-index:252250624;visibility:visible">
            <v:imagedata r:id="rId201" o:title=""/>
          </v:shape>
        </w:pict>
      </w:r>
      <w:r>
        <w:rPr>
          <w:noProof/>
          <w:lang w:eastAsia="ru-RU"/>
        </w:rPr>
        <w:pict>
          <v:shape id="Рисунок 48" o:spid="_x0000_s2254" type="#_x0000_t75" style="position:absolute;margin-left:148.7pt;margin-top:4pt;width:15.1pt;height:15.1pt;z-index:252248576;visibility:visible">
            <v:imagedata r:id="rId201" o:title=""/>
          </v:shape>
        </w:pict>
      </w:r>
    </w:p>
    <w:p w:rsidR="002D1E51" w:rsidRPr="0034210E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974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20. Упражнение, развивающее технику ведения</w:t>
      </w:r>
    </w:p>
    <w:p w:rsidR="002D1E51" w:rsidRDefault="002D1E51" w:rsidP="009745A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9745AD">
        <w:rPr>
          <w:rFonts w:ascii="Times New Roman" w:hAnsi="Times New Roman"/>
          <w:sz w:val="28"/>
          <w:szCs w:val="28"/>
        </w:rPr>
        <w:t xml:space="preserve">16. Квадраты </w:t>
      </w:r>
      <w:r w:rsidRPr="009745AD">
        <w:rPr>
          <w:rFonts w:ascii="Times New Roman" w:hAnsi="Times New Roman"/>
          <w:sz w:val="28"/>
          <w:szCs w:val="28"/>
          <w:lang w:val="en-US"/>
        </w:rPr>
        <w:t>N</w:t>
      </w:r>
      <w:r w:rsidRPr="009745AD">
        <w:rPr>
          <w:rFonts w:ascii="Times New Roman" w:hAnsi="Times New Roman"/>
          <w:sz w:val="28"/>
          <w:szCs w:val="28"/>
        </w:rPr>
        <w:t xml:space="preserve"> </w:t>
      </w:r>
      <w:r w:rsidRPr="009745AD">
        <w:rPr>
          <w:rFonts w:ascii="Times New Roman" w:hAnsi="Times New Roman"/>
          <w:sz w:val="28"/>
          <w:szCs w:val="28"/>
          <w:lang w:val="en-US"/>
        </w:rPr>
        <w:t>x</w:t>
      </w:r>
      <w:r w:rsidRPr="009745AD">
        <w:rPr>
          <w:rFonts w:ascii="Times New Roman" w:hAnsi="Times New Roman"/>
          <w:sz w:val="28"/>
          <w:szCs w:val="28"/>
        </w:rPr>
        <w:t xml:space="preserve"> </w:t>
      </w:r>
      <w:r w:rsidRPr="009745AD">
        <w:rPr>
          <w:rFonts w:ascii="Times New Roman" w:hAnsi="Times New Roman"/>
          <w:sz w:val="28"/>
          <w:szCs w:val="28"/>
          <w:lang w:val="en-US"/>
        </w:rPr>
        <w:t>N</w:t>
      </w:r>
      <w:r w:rsidRPr="009745AD">
        <w:rPr>
          <w:rFonts w:ascii="Times New Roman" w:hAnsi="Times New Roman"/>
          <w:sz w:val="28"/>
          <w:szCs w:val="28"/>
        </w:rPr>
        <w:t>. Количество касаний – неограниченно, три, два, одно.</w:t>
      </w:r>
      <w:r>
        <w:rPr>
          <w:rFonts w:ascii="Times New Roman" w:hAnsi="Times New Roman"/>
          <w:sz w:val="28"/>
          <w:szCs w:val="28"/>
        </w:rPr>
        <w:t xml:space="preserve">  Задача: контроль мяча. Рис. 21</w:t>
      </w:r>
      <w:r w:rsidRPr="009745AD">
        <w:rPr>
          <w:rFonts w:ascii="Times New Roman" w:hAnsi="Times New Roman"/>
          <w:sz w:val="28"/>
          <w:szCs w:val="28"/>
        </w:rPr>
        <w:t>.</w:t>
      </w:r>
    </w:p>
    <w:p w:rsidR="002D1E51" w:rsidRDefault="002D1E51" w:rsidP="009745A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2D1E51" w:rsidRPr="008F5EA9" w:rsidRDefault="002D1E51" w:rsidP="009745A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55" type="#_x0000_t8" style="position:absolute;margin-left:2.95pt;margin-top:24.9pt;width:477.35pt;height:355.55pt;flip:y;z-index:252260864" fillcolor="#92d050" strokeweight="1pt">
            <v:stroke dashstyle="dash"/>
            <v:shadow color="#868686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56" type="#_x0000_t75" style="position:absolute;margin-left:315.65pt;margin-top:23.5pt;width:18.85pt;height:28.4pt;z-index:252264960;visibility:visible">
            <v:imagedata r:id="rId187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57" type="#_x0000_t32" style="position:absolute;margin-left:258.95pt;margin-top:28.35pt;width:37.35pt;height:72.9pt;flip:x;z-index:2522813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2258" type="#_x0000_t32" style="position:absolute;margin-left:194.95pt;margin-top:18.6pt;width:118.2pt;height:17.75pt;flip:y;z-index:2522803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2259" type="#_x0000_t75" style="position:absolute;margin-left:299.3pt;margin-top:27.05pt;width:17.75pt;height:33.6pt;z-index:252273152;visibility:visible;mso-wrap-distance-left:10.92pt;mso-wrap-distance-top:.48pt;mso-wrap-distance-right:12.42pt;mso-wrap-distance-bottom:.57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">
            <v:imagedata r:id="rId202" o:title=""/>
            <o:lock v:ext="edit" aspectratio="f"/>
          </v:shape>
        </w:pict>
      </w:r>
      <w:r>
        <w:rPr>
          <w:noProof/>
          <w:lang w:eastAsia="ru-RU"/>
        </w:rPr>
        <w:pict>
          <v:shape id="_x0000_s2260" type="#_x0000_t75" style="position:absolute;margin-left:167.1pt;margin-top:2.55pt;width:16.25pt;height:28.4pt;z-index:252265984;visibility:visible">
            <v:imagedata r:id="rId40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61" type="#_x0000_t32" style="position:absolute;margin-left:170.05pt;margin-top:5.65pt;width:2.7pt;height:173.35pt;flip:y;z-index:2522792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2262" type="#_x0000_t75" style="position:absolute;margin-left:201.85pt;margin-top:.8pt;width:16.3pt;height:33.6pt;z-index:252269056;visibility:visible;mso-wrap-distance-left:12.36pt;mso-wrap-distance-top:.48pt;mso-wrap-distance-right:10.62pt;mso-wrap-distance-bottom:.57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">
            <v:imagedata r:id="rId203" o:title=""/>
            <o:lock v:ext="edit" aspectratio="f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0" o:spid="_x0000_s2263" type="#_x0000_t75" style="position:absolute;margin-left:259.7pt;margin-top:22.95pt;width:18.85pt;height:28.4pt;z-index:252262912;visibility:visible">
            <v:imagedata r:id="rId187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64" type="#_x0000_t32" style="position:absolute;margin-left:118.5pt;margin-top:4.7pt;width:128pt;height:4.45pt;flip:x;z-index:2522823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2265" type="#_x0000_t75" style="position:absolute;margin-left:129.25pt;margin-top:20.7pt;width:20.15pt;height:29.75pt;z-index:252275200;visibility:visible;mso-wrap-distance-right:9.12pt;mso-wrap-distance-bottom:.44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">
            <v:imagedata r:id="rId204" o:title=""/>
            <o:lock v:ext="edit" aspectratio="f"/>
          </v:shape>
        </w:pict>
      </w:r>
      <w:r>
        <w:rPr>
          <w:noProof/>
          <w:lang w:eastAsia="ru-RU"/>
        </w:rPr>
        <w:pict>
          <v:shape id="_x0000_s2266" type="#_x0000_t75" style="position:absolute;margin-left:231.5pt;margin-top:11.4pt;width:16.3pt;height:33.6pt;z-index:252271104;visibility:visible;mso-wrap-distance-left:12.36pt;mso-wrap-distance-top:.48pt;mso-wrap-distance-right:10.62pt;mso-wrap-distance-bottom:.57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">
            <v:imagedata r:id="rId203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49" o:spid="_x0000_s2267" type="#_x0000_t75" style="position:absolute;margin-left:95.1pt;margin-top:20.7pt;width:21.6pt;height:32pt;z-index:252261888;visibility:visible">
            <v:imagedata r:id="rId205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68" type="#_x0000_t75" style="position:absolute;margin-left:196.5pt;margin-top:29.6pt;width:16.3pt;height:33.6pt;z-index:252270080;visibility:visible;mso-wrap-distance-left:12.36pt;mso-wrap-distance-top:.48pt;mso-wrap-distance-right:10.62pt;mso-wrap-distance-bottom:.57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">
            <v:imagedata r:id="rId203" o:title=""/>
            <o:lock v:ext="edit" aspectratio="f"/>
          </v:shape>
        </w:pict>
      </w:r>
      <w:r>
        <w:rPr>
          <w:noProof/>
          <w:lang w:eastAsia="ru-RU"/>
        </w:rPr>
        <w:pict>
          <v:shape id="_x0000_s2269" type="#_x0000_t75" style="position:absolute;margin-left:390.5pt;margin-top:22pt;width:18.85pt;height:28.4pt;z-index:252263936;visibility:visible">
            <v:imagedata r:id="rId187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70" type="#_x0000_t32" style="position:absolute;margin-left:278.5pt;margin-top:26pt;width:102.25pt;height:90.65pt;flip:x;z-index:2522772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2271" type="#_x0000_t75" style="position:absolute;margin-left:390.5pt;margin-top:19.75pt;width:8.1pt;height:8.85pt;z-index:252276224;visibility:visible">
            <v:imagedata r:id="rId198" o:title=""/>
          </v:shape>
        </w:pict>
      </w:r>
      <w:r>
        <w:rPr>
          <w:noProof/>
          <w:lang w:eastAsia="ru-RU"/>
        </w:rPr>
        <w:pict>
          <v:shape id="Рисунок 52" o:spid="_x0000_s2272" type="#_x0000_t75" style="position:absolute;margin-left:329.85pt;margin-top:2.85pt;width:20.2pt;height:29.75pt;z-index:252274176;visibility:visible;mso-wrap-distance-bottom:.16306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">
            <v:imagedata r:id="rId204" o:title=""/>
            <o:lock v:ext="edit" aspectratio="f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1" o:spid="_x0000_s2273" type="#_x0000_t75" style="position:absolute;margin-left:167.1pt;margin-top:24.6pt;width:20.7pt;height:34.65pt;z-index:252268032;visibility:visible">
            <v:imagedata r:id="rId185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74" type="#_x0000_t32" style="position:absolute;margin-left:194.95pt;margin-top:7.25pt;width:64pt;height:48pt;flip:x y;z-index:252278272" o:connectortype="straight">
            <v:stroke endarrow="block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2275" type="#_x0000_t75" style="position:absolute;margin-left:243.05pt;margin-top:22.35pt;width:16.3pt;height:33.6pt;z-index:252272128;visibility:visible;mso-wrap-distance-left:12.36pt;mso-wrap-distance-top:.48pt;mso-wrap-distance-right:10.62pt;mso-wrap-distance-bottom:.57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">
            <v:imagedata r:id="rId203" o:title=""/>
            <o:lock v:ext="edit" aspectratio="f"/>
          </v:shape>
        </w:pict>
      </w:r>
      <w:r>
        <w:rPr>
          <w:noProof/>
          <w:lang w:eastAsia="ru-RU"/>
        </w:rPr>
        <w:pict>
          <v:shape id="_x0000_s2276" type="#_x0000_t75" style="position:absolute;margin-left:278.7pt;margin-top:15.65pt;width:18.85pt;height:28.4pt;z-index:252267008;visibility:visible">
            <v:imagedata r:id="rId187" o:title=""/>
          </v:shape>
        </w:pict>
      </w: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Pr="009745AD" w:rsidRDefault="002D1E51" w:rsidP="009745AD">
      <w:pPr>
        <w:shd w:val="clear" w:color="auto" w:fill="92D050"/>
        <w:spacing w:line="360" w:lineRule="auto"/>
        <w:rPr>
          <w:rFonts w:ascii="Times New Roman" w:hAnsi="Times New Roman"/>
          <w:sz w:val="28"/>
          <w:szCs w:val="28"/>
        </w:rPr>
      </w:pPr>
    </w:p>
    <w:p w:rsidR="002D1E51" w:rsidRDefault="002D1E51" w:rsidP="008F5EA9">
      <w:pPr>
        <w:tabs>
          <w:tab w:val="left" w:pos="807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21. Квадрат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9745AD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</w:p>
    <w:sectPr w:rsidR="002D1E51" w:rsidSect="00A402AA">
      <w:headerReference w:type="even" r:id="rId206"/>
      <w:headerReference w:type="default" r:id="rId20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E51" w:rsidRDefault="002D1E51" w:rsidP="00067CD6">
      <w:pPr>
        <w:spacing w:after="0" w:line="240" w:lineRule="auto"/>
      </w:pPr>
      <w:r>
        <w:separator/>
      </w:r>
    </w:p>
  </w:endnote>
  <w:endnote w:type="continuationSeparator" w:id="0">
    <w:p w:rsidR="002D1E51" w:rsidRDefault="002D1E51" w:rsidP="0006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E51" w:rsidRDefault="002D1E51" w:rsidP="00067CD6">
      <w:pPr>
        <w:spacing w:after="0" w:line="240" w:lineRule="auto"/>
      </w:pPr>
      <w:r>
        <w:separator/>
      </w:r>
    </w:p>
  </w:footnote>
  <w:footnote w:type="continuationSeparator" w:id="0">
    <w:p w:rsidR="002D1E51" w:rsidRDefault="002D1E51" w:rsidP="00067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E51" w:rsidRDefault="002D1E51" w:rsidP="0006703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D1E51" w:rsidRDefault="002D1E5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E51" w:rsidRPr="00EC3E6E" w:rsidRDefault="002D1E51" w:rsidP="0006703E">
    <w:pPr>
      <w:pStyle w:val="Header"/>
      <w:framePr w:wrap="around" w:vAnchor="text" w:hAnchor="margin" w:xAlign="center" w:y="1"/>
      <w:rPr>
        <w:rStyle w:val="PageNumber"/>
        <w:rFonts w:ascii="Times New Roman" w:hAnsi="Times New Roman"/>
      </w:rPr>
    </w:pPr>
    <w:r w:rsidRPr="00EC3E6E">
      <w:rPr>
        <w:rStyle w:val="PageNumber"/>
        <w:rFonts w:ascii="Times New Roman" w:hAnsi="Times New Roman"/>
      </w:rPr>
      <w:fldChar w:fldCharType="begin"/>
    </w:r>
    <w:r w:rsidRPr="00EC3E6E">
      <w:rPr>
        <w:rStyle w:val="PageNumber"/>
        <w:rFonts w:ascii="Times New Roman" w:hAnsi="Times New Roman"/>
      </w:rPr>
      <w:instrText xml:space="preserve">PAGE  </w:instrText>
    </w:r>
    <w:r w:rsidRPr="00EC3E6E">
      <w:rPr>
        <w:rStyle w:val="PageNumber"/>
        <w:rFonts w:ascii="Times New Roman" w:hAnsi="Times New Roman"/>
      </w:rPr>
      <w:fldChar w:fldCharType="separate"/>
    </w:r>
    <w:r>
      <w:rPr>
        <w:rStyle w:val="PageNumber"/>
        <w:rFonts w:ascii="Times New Roman" w:hAnsi="Times New Roman"/>
        <w:noProof/>
      </w:rPr>
      <w:t>2</w:t>
    </w:r>
    <w:r w:rsidRPr="00EC3E6E">
      <w:rPr>
        <w:rStyle w:val="PageNumber"/>
        <w:rFonts w:ascii="Times New Roman" w:hAnsi="Times New Roman"/>
      </w:rPr>
      <w:fldChar w:fldCharType="end"/>
    </w:r>
  </w:p>
  <w:p w:rsidR="002D1E51" w:rsidRDefault="002D1E5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5pt;height:7.5pt;visibility:visible" o:bullet="t">
        <v:imagedata r:id="rId1" o:title=""/>
      </v:shape>
    </w:pict>
  </w:numPicBullet>
  <w:abstractNum w:abstractNumId="0">
    <w:nsid w:val="01B36560"/>
    <w:multiLevelType w:val="hybridMultilevel"/>
    <w:tmpl w:val="B2944B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4B5D56"/>
    <w:multiLevelType w:val="hybridMultilevel"/>
    <w:tmpl w:val="C694A2B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0D4A7A19"/>
    <w:multiLevelType w:val="hybridMultilevel"/>
    <w:tmpl w:val="3474CB82"/>
    <w:lvl w:ilvl="0" w:tplc="F25072B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3">
    <w:nsid w:val="0E93492E"/>
    <w:multiLevelType w:val="hybridMultilevel"/>
    <w:tmpl w:val="6D1C63E6"/>
    <w:lvl w:ilvl="0" w:tplc="0419000F">
      <w:start w:val="1"/>
      <w:numFmt w:val="decimal"/>
      <w:lvlText w:val="%1."/>
      <w:lvlJc w:val="left"/>
      <w:pPr>
        <w:ind w:left="15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3" w:hanging="180"/>
      </w:pPr>
      <w:rPr>
        <w:rFonts w:cs="Times New Roman"/>
      </w:rPr>
    </w:lvl>
  </w:abstractNum>
  <w:abstractNum w:abstractNumId="4">
    <w:nsid w:val="162079D4"/>
    <w:multiLevelType w:val="hybridMultilevel"/>
    <w:tmpl w:val="1C00A8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F5658BB"/>
    <w:multiLevelType w:val="hybridMultilevel"/>
    <w:tmpl w:val="A2AE8732"/>
    <w:lvl w:ilvl="0" w:tplc="2334C2B2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F6C1C4F"/>
    <w:multiLevelType w:val="hybridMultilevel"/>
    <w:tmpl w:val="844AA482"/>
    <w:lvl w:ilvl="0" w:tplc="B0C61E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686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B8AB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7601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C8E1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7061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9049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8C3F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C652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EC03371"/>
    <w:multiLevelType w:val="hybridMultilevel"/>
    <w:tmpl w:val="4C4EA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BAA1C2E"/>
    <w:multiLevelType w:val="hybridMultilevel"/>
    <w:tmpl w:val="8D8013A6"/>
    <w:lvl w:ilvl="0" w:tplc="0419000F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9">
    <w:nsid w:val="4B2F075E"/>
    <w:multiLevelType w:val="hybridMultilevel"/>
    <w:tmpl w:val="359C0C76"/>
    <w:lvl w:ilvl="0" w:tplc="0419000F">
      <w:start w:val="1"/>
      <w:numFmt w:val="decimal"/>
      <w:lvlText w:val="%1."/>
      <w:lvlJc w:val="left"/>
      <w:pPr>
        <w:tabs>
          <w:tab w:val="num" w:pos="823"/>
        </w:tabs>
        <w:ind w:left="66" w:firstLine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10">
    <w:nsid w:val="506873B5"/>
    <w:multiLevelType w:val="hybridMultilevel"/>
    <w:tmpl w:val="4E5C7788"/>
    <w:lvl w:ilvl="0" w:tplc="FAC4FC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429E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7851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90FB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9AD7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84D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DC5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3609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64DF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AD201E2"/>
    <w:multiLevelType w:val="hybridMultilevel"/>
    <w:tmpl w:val="C6645FB0"/>
    <w:lvl w:ilvl="0" w:tplc="500085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AE9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CEED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9E5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5481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42B2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6456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0CC5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A40A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BF31950"/>
    <w:multiLevelType w:val="hybridMultilevel"/>
    <w:tmpl w:val="E4FE62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C7803C8"/>
    <w:multiLevelType w:val="hybridMultilevel"/>
    <w:tmpl w:val="747C3B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08445D7"/>
    <w:multiLevelType w:val="hybridMultilevel"/>
    <w:tmpl w:val="1CD4690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2073F95"/>
    <w:multiLevelType w:val="hybridMultilevel"/>
    <w:tmpl w:val="DDFEE9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D1C7178"/>
    <w:multiLevelType w:val="hybridMultilevel"/>
    <w:tmpl w:val="78526C2E"/>
    <w:lvl w:ilvl="0" w:tplc="AC2CB7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4E32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4262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A642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42D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E59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DCFF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B098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D6F6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2"/>
  </w:num>
  <w:num w:numId="5">
    <w:abstractNumId w:val="9"/>
  </w:num>
  <w:num w:numId="6">
    <w:abstractNumId w:val="5"/>
  </w:num>
  <w:num w:numId="7">
    <w:abstractNumId w:val="4"/>
  </w:num>
  <w:num w:numId="8">
    <w:abstractNumId w:val="0"/>
  </w:num>
  <w:num w:numId="9">
    <w:abstractNumId w:val="6"/>
  </w:num>
  <w:num w:numId="10">
    <w:abstractNumId w:val="16"/>
  </w:num>
  <w:num w:numId="11">
    <w:abstractNumId w:val="11"/>
  </w:num>
  <w:num w:numId="12">
    <w:abstractNumId w:val="10"/>
  </w:num>
  <w:num w:numId="13">
    <w:abstractNumId w:val="7"/>
  </w:num>
  <w:num w:numId="14">
    <w:abstractNumId w:val="8"/>
  </w:num>
  <w:num w:numId="15">
    <w:abstractNumId w:val="15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0373"/>
    <w:rsid w:val="00005808"/>
    <w:rsid w:val="000130A6"/>
    <w:rsid w:val="00013F33"/>
    <w:rsid w:val="000160EE"/>
    <w:rsid w:val="00017E6C"/>
    <w:rsid w:val="00024267"/>
    <w:rsid w:val="0002550F"/>
    <w:rsid w:val="00026B3F"/>
    <w:rsid w:val="00027A7A"/>
    <w:rsid w:val="00030434"/>
    <w:rsid w:val="000354E4"/>
    <w:rsid w:val="000365E6"/>
    <w:rsid w:val="00037CAB"/>
    <w:rsid w:val="00037EDE"/>
    <w:rsid w:val="00041C7F"/>
    <w:rsid w:val="00041CC4"/>
    <w:rsid w:val="0004583F"/>
    <w:rsid w:val="00051C37"/>
    <w:rsid w:val="00052080"/>
    <w:rsid w:val="00054834"/>
    <w:rsid w:val="000566D5"/>
    <w:rsid w:val="00056B62"/>
    <w:rsid w:val="000619ED"/>
    <w:rsid w:val="00061A31"/>
    <w:rsid w:val="00061FE5"/>
    <w:rsid w:val="00062BA3"/>
    <w:rsid w:val="00064EE9"/>
    <w:rsid w:val="00066DAF"/>
    <w:rsid w:val="0006703E"/>
    <w:rsid w:val="000670DB"/>
    <w:rsid w:val="00067CD6"/>
    <w:rsid w:val="00070570"/>
    <w:rsid w:val="000727C1"/>
    <w:rsid w:val="000753D4"/>
    <w:rsid w:val="00075BCB"/>
    <w:rsid w:val="00076D32"/>
    <w:rsid w:val="000800CD"/>
    <w:rsid w:val="00082DE7"/>
    <w:rsid w:val="0008444A"/>
    <w:rsid w:val="00086943"/>
    <w:rsid w:val="00091097"/>
    <w:rsid w:val="0009178D"/>
    <w:rsid w:val="00094192"/>
    <w:rsid w:val="00096993"/>
    <w:rsid w:val="000A005D"/>
    <w:rsid w:val="000A2876"/>
    <w:rsid w:val="000B0040"/>
    <w:rsid w:val="000B094E"/>
    <w:rsid w:val="000B12B2"/>
    <w:rsid w:val="000B2D79"/>
    <w:rsid w:val="000B37AE"/>
    <w:rsid w:val="000C2A07"/>
    <w:rsid w:val="000C4289"/>
    <w:rsid w:val="000D1566"/>
    <w:rsid w:val="000D2DE1"/>
    <w:rsid w:val="000D37F9"/>
    <w:rsid w:val="000D492F"/>
    <w:rsid w:val="000D52AB"/>
    <w:rsid w:val="000D6711"/>
    <w:rsid w:val="000D6F08"/>
    <w:rsid w:val="000E31F6"/>
    <w:rsid w:val="000E4BAE"/>
    <w:rsid w:val="000E5411"/>
    <w:rsid w:val="000E5E0C"/>
    <w:rsid w:val="000E5F83"/>
    <w:rsid w:val="000F17DC"/>
    <w:rsid w:val="000F1A05"/>
    <w:rsid w:val="000F3790"/>
    <w:rsid w:val="000F416D"/>
    <w:rsid w:val="000F5DC1"/>
    <w:rsid w:val="000F6E78"/>
    <w:rsid w:val="000F7113"/>
    <w:rsid w:val="000F747B"/>
    <w:rsid w:val="00101BD2"/>
    <w:rsid w:val="0010458B"/>
    <w:rsid w:val="00114440"/>
    <w:rsid w:val="0011792B"/>
    <w:rsid w:val="00121E03"/>
    <w:rsid w:val="00124664"/>
    <w:rsid w:val="0013267F"/>
    <w:rsid w:val="00133ECD"/>
    <w:rsid w:val="00134912"/>
    <w:rsid w:val="0013648D"/>
    <w:rsid w:val="00136748"/>
    <w:rsid w:val="00137377"/>
    <w:rsid w:val="00140630"/>
    <w:rsid w:val="00141C11"/>
    <w:rsid w:val="0014317F"/>
    <w:rsid w:val="00143C02"/>
    <w:rsid w:val="00151DBC"/>
    <w:rsid w:val="00153880"/>
    <w:rsid w:val="001547A2"/>
    <w:rsid w:val="0015623C"/>
    <w:rsid w:val="00157727"/>
    <w:rsid w:val="00161B63"/>
    <w:rsid w:val="0016292D"/>
    <w:rsid w:val="00165643"/>
    <w:rsid w:val="00165DBF"/>
    <w:rsid w:val="00171280"/>
    <w:rsid w:val="00172A5C"/>
    <w:rsid w:val="00183FB0"/>
    <w:rsid w:val="00190F4C"/>
    <w:rsid w:val="00191B27"/>
    <w:rsid w:val="00192A78"/>
    <w:rsid w:val="00192C08"/>
    <w:rsid w:val="001A16CE"/>
    <w:rsid w:val="001A289C"/>
    <w:rsid w:val="001A77B2"/>
    <w:rsid w:val="001A7EA2"/>
    <w:rsid w:val="001B3BF6"/>
    <w:rsid w:val="001B7E61"/>
    <w:rsid w:val="001C4067"/>
    <w:rsid w:val="001C74E0"/>
    <w:rsid w:val="001C7AB6"/>
    <w:rsid w:val="001D0B0A"/>
    <w:rsid w:val="001D26B1"/>
    <w:rsid w:val="001D3484"/>
    <w:rsid w:val="001D38EF"/>
    <w:rsid w:val="001D3951"/>
    <w:rsid w:val="001D5444"/>
    <w:rsid w:val="001D5847"/>
    <w:rsid w:val="001D6C93"/>
    <w:rsid w:val="001E014D"/>
    <w:rsid w:val="001E22DA"/>
    <w:rsid w:val="001F32B7"/>
    <w:rsid w:val="001F3A7F"/>
    <w:rsid w:val="001F45ED"/>
    <w:rsid w:val="001F6714"/>
    <w:rsid w:val="001F6EA8"/>
    <w:rsid w:val="001F7B07"/>
    <w:rsid w:val="002042C7"/>
    <w:rsid w:val="002078CF"/>
    <w:rsid w:val="0021260B"/>
    <w:rsid w:val="00222402"/>
    <w:rsid w:val="00224550"/>
    <w:rsid w:val="00231199"/>
    <w:rsid w:val="002325C3"/>
    <w:rsid w:val="00232BE0"/>
    <w:rsid w:val="002350B4"/>
    <w:rsid w:val="002358A2"/>
    <w:rsid w:val="00242EF8"/>
    <w:rsid w:val="00243614"/>
    <w:rsid w:val="00243789"/>
    <w:rsid w:val="00244E17"/>
    <w:rsid w:val="00246586"/>
    <w:rsid w:val="002469F0"/>
    <w:rsid w:val="002475FC"/>
    <w:rsid w:val="00253363"/>
    <w:rsid w:val="002552D1"/>
    <w:rsid w:val="002558A5"/>
    <w:rsid w:val="00263C21"/>
    <w:rsid w:val="00264973"/>
    <w:rsid w:val="00264991"/>
    <w:rsid w:val="00264F6D"/>
    <w:rsid w:val="002660AD"/>
    <w:rsid w:val="002700AF"/>
    <w:rsid w:val="00270E7D"/>
    <w:rsid w:val="00283B79"/>
    <w:rsid w:val="0028483E"/>
    <w:rsid w:val="00286415"/>
    <w:rsid w:val="0029124A"/>
    <w:rsid w:val="00294F2D"/>
    <w:rsid w:val="002953F1"/>
    <w:rsid w:val="00295C4A"/>
    <w:rsid w:val="002962C3"/>
    <w:rsid w:val="00297A74"/>
    <w:rsid w:val="002A25F4"/>
    <w:rsid w:val="002A391D"/>
    <w:rsid w:val="002A3BBB"/>
    <w:rsid w:val="002A5F94"/>
    <w:rsid w:val="002B2296"/>
    <w:rsid w:val="002B25D1"/>
    <w:rsid w:val="002B69EB"/>
    <w:rsid w:val="002C12FE"/>
    <w:rsid w:val="002C21FC"/>
    <w:rsid w:val="002C3666"/>
    <w:rsid w:val="002C4E0F"/>
    <w:rsid w:val="002C52D8"/>
    <w:rsid w:val="002C5679"/>
    <w:rsid w:val="002C69BB"/>
    <w:rsid w:val="002D121F"/>
    <w:rsid w:val="002D1E51"/>
    <w:rsid w:val="002D29A2"/>
    <w:rsid w:val="002D2DE9"/>
    <w:rsid w:val="002D7A20"/>
    <w:rsid w:val="002D7DD4"/>
    <w:rsid w:val="002D7FFE"/>
    <w:rsid w:val="002E1738"/>
    <w:rsid w:val="002E32CD"/>
    <w:rsid w:val="002E414A"/>
    <w:rsid w:val="002E5F1F"/>
    <w:rsid w:val="002E6ABE"/>
    <w:rsid w:val="002F2051"/>
    <w:rsid w:val="003043B2"/>
    <w:rsid w:val="003057D5"/>
    <w:rsid w:val="00310B07"/>
    <w:rsid w:val="003113AC"/>
    <w:rsid w:val="003119D8"/>
    <w:rsid w:val="003209E4"/>
    <w:rsid w:val="003221F5"/>
    <w:rsid w:val="00325C8F"/>
    <w:rsid w:val="00326D8F"/>
    <w:rsid w:val="00327704"/>
    <w:rsid w:val="00335046"/>
    <w:rsid w:val="00336F29"/>
    <w:rsid w:val="0034210E"/>
    <w:rsid w:val="0034280E"/>
    <w:rsid w:val="00342ED6"/>
    <w:rsid w:val="003430C9"/>
    <w:rsid w:val="0034464A"/>
    <w:rsid w:val="0034472A"/>
    <w:rsid w:val="00346675"/>
    <w:rsid w:val="003502E6"/>
    <w:rsid w:val="003514BF"/>
    <w:rsid w:val="0035185C"/>
    <w:rsid w:val="00355ACB"/>
    <w:rsid w:val="00357ADC"/>
    <w:rsid w:val="0036016B"/>
    <w:rsid w:val="00361C83"/>
    <w:rsid w:val="00362844"/>
    <w:rsid w:val="00363650"/>
    <w:rsid w:val="00367F4A"/>
    <w:rsid w:val="003706C0"/>
    <w:rsid w:val="00371555"/>
    <w:rsid w:val="00374A96"/>
    <w:rsid w:val="00375230"/>
    <w:rsid w:val="00381AC3"/>
    <w:rsid w:val="00382186"/>
    <w:rsid w:val="003928AB"/>
    <w:rsid w:val="00396910"/>
    <w:rsid w:val="003A0C26"/>
    <w:rsid w:val="003A0D1C"/>
    <w:rsid w:val="003A233C"/>
    <w:rsid w:val="003A4D79"/>
    <w:rsid w:val="003B02C2"/>
    <w:rsid w:val="003B2CD1"/>
    <w:rsid w:val="003B4811"/>
    <w:rsid w:val="003B5D64"/>
    <w:rsid w:val="003C1513"/>
    <w:rsid w:val="003C165A"/>
    <w:rsid w:val="003C334A"/>
    <w:rsid w:val="003C5118"/>
    <w:rsid w:val="003C5661"/>
    <w:rsid w:val="003C67FE"/>
    <w:rsid w:val="003D1392"/>
    <w:rsid w:val="003D17BB"/>
    <w:rsid w:val="003D1C53"/>
    <w:rsid w:val="003D58A3"/>
    <w:rsid w:val="003D72A3"/>
    <w:rsid w:val="003D787A"/>
    <w:rsid w:val="003E0519"/>
    <w:rsid w:val="003E2F26"/>
    <w:rsid w:val="003E39F3"/>
    <w:rsid w:val="003E60A3"/>
    <w:rsid w:val="003F5B46"/>
    <w:rsid w:val="003F5DCC"/>
    <w:rsid w:val="004023D4"/>
    <w:rsid w:val="004061E8"/>
    <w:rsid w:val="00406B43"/>
    <w:rsid w:val="00411131"/>
    <w:rsid w:val="004146AA"/>
    <w:rsid w:val="004171C3"/>
    <w:rsid w:val="00417C8B"/>
    <w:rsid w:val="00421A89"/>
    <w:rsid w:val="0042675B"/>
    <w:rsid w:val="0042740C"/>
    <w:rsid w:val="00432112"/>
    <w:rsid w:val="004410E5"/>
    <w:rsid w:val="004411AF"/>
    <w:rsid w:val="004515B8"/>
    <w:rsid w:val="00454B76"/>
    <w:rsid w:val="00455EF7"/>
    <w:rsid w:val="004679B7"/>
    <w:rsid w:val="00474E44"/>
    <w:rsid w:val="00476AE7"/>
    <w:rsid w:val="00477AA2"/>
    <w:rsid w:val="0048398A"/>
    <w:rsid w:val="004858A6"/>
    <w:rsid w:val="004864D9"/>
    <w:rsid w:val="0049181B"/>
    <w:rsid w:val="00492F77"/>
    <w:rsid w:val="004961A2"/>
    <w:rsid w:val="0049798B"/>
    <w:rsid w:val="004A1BB5"/>
    <w:rsid w:val="004A3A10"/>
    <w:rsid w:val="004A3B49"/>
    <w:rsid w:val="004A500E"/>
    <w:rsid w:val="004B170B"/>
    <w:rsid w:val="004B4F50"/>
    <w:rsid w:val="004B5748"/>
    <w:rsid w:val="004B6F49"/>
    <w:rsid w:val="004C3E40"/>
    <w:rsid w:val="004C4298"/>
    <w:rsid w:val="004D107C"/>
    <w:rsid w:val="004D17C3"/>
    <w:rsid w:val="004D2263"/>
    <w:rsid w:val="004D3D39"/>
    <w:rsid w:val="004D542F"/>
    <w:rsid w:val="004D743C"/>
    <w:rsid w:val="004D7ACF"/>
    <w:rsid w:val="004E1193"/>
    <w:rsid w:val="004E2BC6"/>
    <w:rsid w:val="004E405C"/>
    <w:rsid w:val="004E7FCC"/>
    <w:rsid w:val="004F0119"/>
    <w:rsid w:val="004F27D9"/>
    <w:rsid w:val="004F2AC1"/>
    <w:rsid w:val="004F5F3A"/>
    <w:rsid w:val="004F6870"/>
    <w:rsid w:val="004F6CBE"/>
    <w:rsid w:val="0050298F"/>
    <w:rsid w:val="005038A5"/>
    <w:rsid w:val="00503A7A"/>
    <w:rsid w:val="00503B06"/>
    <w:rsid w:val="00504A69"/>
    <w:rsid w:val="00504C2E"/>
    <w:rsid w:val="0050517E"/>
    <w:rsid w:val="0050569D"/>
    <w:rsid w:val="00507009"/>
    <w:rsid w:val="00517AC9"/>
    <w:rsid w:val="005200FD"/>
    <w:rsid w:val="005240DB"/>
    <w:rsid w:val="00524391"/>
    <w:rsid w:val="00524AD0"/>
    <w:rsid w:val="00525C4B"/>
    <w:rsid w:val="00526194"/>
    <w:rsid w:val="00527546"/>
    <w:rsid w:val="0053142F"/>
    <w:rsid w:val="00533F11"/>
    <w:rsid w:val="0054381A"/>
    <w:rsid w:val="00543DAA"/>
    <w:rsid w:val="00544714"/>
    <w:rsid w:val="0054594A"/>
    <w:rsid w:val="00547E97"/>
    <w:rsid w:val="00554118"/>
    <w:rsid w:val="005553A4"/>
    <w:rsid w:val="00556D1A"/>
    <w:rsid w:val="00557AE5"/>
    <w:rsid w:val="0056171E"/>
    <w:rsid w:val="00563240"/>
    <w:rsid w:val="005673F9"/>
    <w:rsid w:val="005700A1"/>
    <w:rsid w:val="005733A5"/>
    <w:rsid w:val="00577403"/>
    <w:rsid w:val="00582B1E"/>
    <w:rsid w:val="00583F06"/>
    <w:rsid w:val="005847A6"/>
    <w:rsid w:val="00585D74"/>
    <w:rsid w:val="00587E60"/>
    <w:rsid w:val="00593561"/>
    <w:rsid w:val="00595446"/>
    <w:rsid w:val="00596AE3"/>
    <w:rsid w:val="005A00F9"/>
    <w:rsid w:val="005A1728"/>
    <w:rsid w:val="005A6EE7"/>
    <w:rsid w:val="005A7BA4"/>
    <w:rsid w:val="005B0B74"/>
    <w:rsid w:val="005B362A"/>
    <w:rsid w:val="005C3426"/>
    <w:rsid w:val="005C36DE"/>
    <w:rsid w:val="005C636E"/>
    <w:rsid w:val="005C6A87"/>
    <w:rsid w:val="005C755F"/>
    <w:rsid w:val="005D148F"/>
    <w:rsid w:val="005D1945"/>
    <w:rsid w:val="005D1B90"/>
    <w:rsid w:val="005D1CBF"/>
    <w:rsid w:val="005D2956"/>
    <w:rsid w:val="005D3528"/>
    <w:rsid w:val="005D3ACD"/>
    <w:rsid w:val="005D7A0E"/>
    <w:rsid w:val="005E6C29"/>
    <w:rsid w:val="005F1C0B"/>
    <w:rsid w:val="005F2917"/>
    <w:rsid w:val="005F40DC"/>
    <w:rsid w:val="00600E0C"/>
    <w:rsid w:val="006019A4"/>
    <w:rsid w:val="006035C8"/>
    <w:rsid w:val="0060560F"/>
    <w:rsid w:val="00611C0C"/>
    <w:rsid w:val="00612C5A"/>
    <w:rsid w:val="00612EA4"/>
    <w:rsid w:val="00627F92"/>
    <w:rsid w:val="006307C2"/>
    <w:rsid w:val="00632DC7"/>
    <w:rsid w:val="0063505B"/>
    <w:rsid w:val="00643400"/>
    <w:rsid w:val="006464FD"/>
    <w:rsid w:val="00646BA1"/>
    <w:rsid w:val="00647490"/>
    <w:rsid w:val="00653321"/>
    <w:rsid w:val="00657A3D"/>
    <w:rsid w:val="0066085C"/>
    <w:rsid w:val="006644E7"/>
    <w:rsid w:val="00665BDF"/>
    <w:rsid w:val="006700DB"/>
    <w:rsid w:val="0067057E"/>
    <w:rsid w:val="006713DE"/>
    <w:rsid w:val="006725F2"/>
    <w:rsid w:val="00674785"/>
    <w:rsid w:val="00676C02"/>
    <w:rsid w:val="006771D6"/>
    <w:rsid w:val="00680DA9"/>
    <w:rsid w:val="00692EBE"/>
    <w:rsid w:val="00697019"/>
    <w:rsid w:val="00697EE4"/>
    <w:rsid w:val="006A14BA"/>
    <w:rsid w:val="006A1541"/>
    <w:rsid w:val="006A3C6A"/>
    <w:rsid w:val="006A42EE"/>
    <w:rsid w:val="006A4BC6"/>
    <w:rsid w:val="006A6AF3"/>
    <w:rsid w:val="006A6EC5"/>
    <w:rsid w:val="006A7A26"/>
    <w:rsid w:val="006B39E4"/>
    <w:rsid w:val="006B76BA"/>
    <w:rsid w:val="006C3F3D"/>
    <w:rsid w:val="006C7965"/>
    <w:rsid w:val="006D11D7"/>
    <w:rsid w:val="006D2D5C"/>
    <w:rsid w:val="006D50CC"/>
    <w:rsid w:val="006E3B5C"/>
    <w:rsid w:val="006E3DBD"/>
    <w:rsid w:val="006E442F"/>
    <w:rsid w:val="006E4A54"/>
    <w:rsid w:val="006E4F24"/>
    <w:rsid w:val="006F029D"/>
    <w:rsid w:val="006F0B79"/>
    <w:rsid w:val="006F52FB"/>
    <w:rsid w:val="006F6450"/>
    <w:rsid w:val="006F66FA"/>
    <w:rsid w:val="006F6C18"/>
    <w:rsid w:val="00702705"/>
    <w:rsid w:val="00703CD4"/>
    <w:rsid w:val="007045D9"/>
    <w:rsid w:val="007063AB"/>
    <w:rsid w:val="00706B5C"/>
    <w:rsid w:val="007074EA"/>
    <w:rsid w:val="007111B6"/>
    <w:rsid w:val="00712C99"/>
    <w:rsid w:val="007137A1"/>
    <w:rsid w:val="007159EA"/>
    <w:rsid w:val="0071640A"/>
    <w:rsid w:val="00720EDC"/>
    <w:rsid w:val="0072222D"/>
    <w:rsid w:val="00722376"/>
    <w:rsid w:val="007223FC"/>
    <w:rsid w:val="0072245A"/>
    <w:rsid w:val="0072392F"/>
    <w:rsid w:val="00723B48"/>
    <w:rsid w:val="007261B5"/>
    <w:rsid w:val="007275F7"/>
    <w:rsid w:val="00727C9A"/>
    <w:rsid w:val="007322CE"/>
    <w:rsid w:val="00740788"/>
    <w:rsid w:val="00742F3C"/>
    <w:rsid w:val="00743BD7"/>
    <w:rsid w:val="00751644"/>
    <w:rsid w:val="007529AC"/>
    <w:rsid w:val="00752E45"/>
    <w:rsid w:val="00755BFF"/>
    <w:rsid w:val="00762DAF"/>
    <w:rsid w:val="00762F18"/>
    <w:rsid w:val="0076495C"/>
    <w:rsid w:val="00767C94"/>
    <w:rsid w:val="00775CD4"/>
    <w:rsid w:val="007810A1"/>
    <w:rsid w:val="0078144B"/>
    <w:rsid w:val="007825C8"/>
    <w:rsid w:val="00782D87"/>
    <w:rsid w:val="00783085"/>
    <w:rsid w:val="007842F4"/>
    <w:rsid w:val="00785591"/>
    <w:rsid w:val="007865C6"/>
    <w:rsid w:val="0078787F"/>
    <w:rsid w:val="00795086"/>
    <w:rsid w:val="00797192"/>
    <w:rsid w:val="007A180D"/>
    <w:rsid w:val="007A21ED"/>
    <w:rsid w:val="007A56F9"/>
    <w:rsid w:val="007A7662"/>
    <w:rsid w:val="007A7A3A"/>
    <w:rsid w:val="007B1E19"/>
    <w:rsid w:val="007B1FC9"/>
    <w:rsid w:val="007B4F6E"/>
    <w:rsid w:val="007C4B07"/>
    <w:rsid w:val="007C5F1A"/>
    <w:rsid w:val="007C652E"/>
    <w:rsid w:val="007C763B"/>
    <w:rsid w:val="007D0631"/>
    <w:rsid w:val="007D11E9"/>
    <w:rsid w:val="007D23DB"/>
    <w:rsid w:val="007D6766"/>
    <w:rsid w:val="007D77CF"/>
    <w:rsid w:val="007E031C"/>
    <w:rsid w:val="007E087C"/>
    <w:rsid w:val="007E15C5"/>
    <w:rsid w:val="007E584C"/>
    <w:rsid w:val="007F0C69"/>
    <w:rsid w:val="0080226F"/>
    <w:rsid w:val="00802C04"/>
    <w:rsid w:val="00805CB8"/>
    <w:rsid w:val="00813A06"/>
    <w:rsid w:val="00816C56"/>
    <w:rsid w:val="00822F17"/>
    <w:rsid w:val="00826AB8"/>
    <w:rsid w:val="00827594"/>
    <w:rsid w:val="00831452"/>
    <w:rsid w:val="0083219E"/>
    <w:rsid w:val="008339B2"/>
    <w:rsid w:val="008360DE"/>
    <w:rsid w:val="0084082C"/>
    <w:rsid w:val="00845585"/>
    <w:rsid w:val="008458E6"/>
    <w:rsid w:val="00847AB2"/>
    <w:rsid w:val="008513AC"/>
    <w:rsid w:val="008517FA"/>
    <w:rsid w:val="00852542"/>
    <w:rsid w:val="00853D13"/>
    <w:rsid w:val="008569CB"/>
    <w:rsid w:val="008605AB"/>
    <w:rsid w:val="00861701"/>
    <w:rsid w:val="0086195D"/>
    <w:rsid w:val="008628F5"/>
    <w:rsid w:val="00863A3D"/>
    <w:rsid w:val="00864C08"/>
    <w:rsid w:val="0087281B"/>
    <w:rsid w:val="0087551A"/>
    <w:rsid w:val="00877AB0"/>
    <w:rsid w:val="00880296"/>
    <w:rsid w:val="00882724"/>
    <w:rsid w:val="00883678"/>
    <w:rsid w:val="00883789"/>
    <w:rsid w:val="00884267"/>
    <w:rsid w:val="008855A7"/>
    <w:rsid w:val="00885C62"/>
    <w:rsid w:val="00890EAD"/>
    <w:rsid w:val="00892B3C"/>
    <w:rsid w:val="008936D5"/>
    <w:rsid w:val="00895222"/>
    <w:rsid w:val="0089597F"/>
    <w:rsid w:val="00896532"/>
    <w:rsid w:val="0089709C"/>
    <w:rsid w:val="008A1230"/>
    <w:rsid w:val="008A27BB"/>
    <w:rsid w:val="008A31D6"/>
    <w:rsid w:val="008B1ADE"/>
    <w:rsid w:val="008B2E05"/>
    <w:rsid w:val="008B4F70"/>
    <w:rsid w:val="008B6685"/>
    <w:rsid w:val="008B70C2"/>
    <w:rsid w:val="008C280E"/>
    <w:rsid w:val="008C482A"/>
    <w:rsid w:val="008C54E1"/>
    <w:rsid w:val="008C5659"/>
    <w:rsid w:val="008C5B7E"/>
    <w:rsid w:val="008C72D1"/>
    <w:rsid w:val="008D52AF"/>
    <w:rsid w:val="008D6E9F"/>
    <w:rsid w:val="008E0EAF"/>
    <w:rsid w:val="008E241A"/>
    <w:rsid w:val="008E3297"/>
    <w:rsid w:val="008E4A30"/>
    <w:rsid w:val="008E5483"/>
    <w:rsid w:val="008E6B05"/>
    <w:rsid w:val="008E726D"/>
    <w:rsid w:val="008F0E70"/>
    <w:rsid w:val="008F29EC"/>
    <w:rsid w:val="008F4BF4"/>
    <w:rsid w:val="008F5EA9"/>
    <w:rsid w:val="008F621C"/>
    <w:rsid w:val="008F7039"/>
    <w:rsid w:val="008F7859"/>
    <w:rsid w:val="008F7F4D"/>
    <w:rsid w:val="0090053B"/>
    <w:rsid w:val="0090389D"/>
    <w:rsid w:val="00906140"/>
    <w:rsid w:val="0091754F"/>
    <w:rsid w:val="0092279E"/>
    <w:rsid w:val="0093102F"/>
    <w:rsid w:val="00931628"/>
    <w:rsid w:val="00932A2F"/>
    <w:rsid w:val="009353D0"/>
    <w:rsid w:val="0093760F"/>
    <w:rsid w:val="0094452D"/>
    <w:rsid w:val="00950AD3"/>
    <w:rsid w:val="00950D1F"/>
    <w:rsid w:val="00952EE2"/>
    <w:rsid w:val="00953BD8"/>
    <w:rsid w:val="00953BDB"/>
    <w:rsid w:val="0095592F"/>
    <w:rsid w:val="00960FB9"/>
    <w:rsid w:val="009618CA"/>
    <w:rsid w:val="009745AD"/>
    <w:rsid w:val="0097632F"/>
    <w:rsid w:val="00976F00"/>
    <w:rsid w:val="00981092"/>
    <w:rsid w:val="00984857"/>
    <w:rsid w:val="009854AB"/>
    <w:rsid w:val="009A1C87"/>
    <w:rsid w:val="009A2FFB"/>
    <w:rsid w:val="009A62BE"/>
    <w:rsid w:val="009A6ADE"/>
    <w:rsid w:val="009B030E"/>
    <w:rsid w:val="009B03CC"/>
    <w:rsid w:val="009B3BE4"/>
    <w:rsid w:val="009B5E15"/>
    <w:rsid w:val="009B6ADE"/>
    <w:rsid w:val="009B6EDC"/>
    <w:rsid w:val="009B74ED"/>
    <w:rsid w:val="009C0F00"/>
    <w:rsid w:val="009C34A8"/>
    <w:rsid w:val="009C6B51"/>
    <w:rsid w:val="009D0332"/>
    <w:rsid w:val="009D32ED"/>
    <w:rsid w:val="009D3624"/>
    <w:rsid w:val="009D3C9A"/>
    <w:rsid w:val="009D5A3A"/>
    <w:rsid w:val="009D7713"/>
    <w:rsid w:val="009E0963"/>
    <w:rsid w:val="009E0CE5"/>
    <w:rsid w:val="009E1633"/>
    <w:rsid w:val="009E2F40"/>
    <w:rsid w:val="009E3154"/>
    <w:rsid w:val="009F2596"/>
    <w:rsid w:val="009F36FD"/>
    <w:rsid w:val="009F4C83"/>
    <w:rsid w:val="009F597F"/>
    <w:rsid w:val="00A0046D"/>
    <w:rsid w:val="00A029A0"/>
    <w:rsid w:val="00A02B10"/>
    <w:rsid w:val="00A04286"/>
    <w:rsid w:val="00A04B30"/>
    <w:rsid w:val="00A065F0"/>
    <w:rsid w:val="00A06955"/>
    <w:rsid w:val="00A10123"/>
    <w:rsid w:val="00A118B5"/>
    <w:rsid w:val="00A11EA3"/>
    <w:rsid w:val="00A1365B"/>
    <w:rsid w:val="00A14B5C"/>
    <w:rsid w:val="00A200DE"/>
    <w:rsid w:val="00A22072"/>
    <w:rsid w:val="00A23CFD"/>
    <w:rsid w:val="00A276E7"/>
    <w:rsid w:val="00A27D40"/>
    <w:rsid w:val="00A27DA6"/>
    <w:rsid w:val="00A326AA"/>
    <w:rsid w:val="00A361F3"/>
    <w:rsid w:val="00A36292"/>
    <w:rsid w:val="00A375A9"/>
    <w:rsid w:val="00A377A1"/>
    <w:rsid w:val="00A402AA"/>
    <w:rsid w:val="00A44B9E"/>
    <w:rsid w:val="00A4599A"/>
    <w:rsid w:val="00A50471"/>
    <w:rsid w:val="00A52928"/>
    <w:rsid w:val="00A53416"/>
    <w:rsid w:val="00A5362B"/>
    <w:rsid w:val="00A553D9"/>
    <w:rsid w:val="00A558C0"/>
    <w:rsid w:val="00A6345A"/>
    <w:rsid w:val="00A64F3B"/>
    <w:rsid w:val="00A70373"/>
    <w:rsid w:val="00A71972"/>
    <w:rsid w:val="00A72CC7"/>
    <w:rsid w:val="00A75F5D"/>
    <w:rsid w:val="00A8047C"/>
    <w:rsid w:val="00A8199D"/>
    <w:rsid w:val="00A81FE1"/>
    <w:rsid w:val="00A82440"/>
    <w:rsid w:val="00A8604E"/>
    <w:rsid w:val="00A90446"/>
    <w:rsid w:val="00A90E98"/>
    <w:rsid w:val="00A91927"/>
    <w:rsid w:val="00A922C2"/>
    <w:rsid w:val="00A96AC3"/>
    <w:rsid w:val="00A97B12"/>
    <w:rsid w:val="00AA17DB"/>
    <w:rsid w:val="00AA2614"/>
    <w:rsid w:val="00AA262F"/>
    <w:rsid w:val="00AA3402"/>
    <w:rsid w:val="00AB4B2D"/>
    <w:rsid w:val="00AB4CCA"/>
    <w:rsid w:val="00AB772A"/>
    <w:rsid w:val="00AC0C46"/>
    <w:rsid w:val="00AC0F55"/>
    <w:rsid w:val="00AC1508"/>
    <w:rsid w:val="00AC3869"/>
    <w:rsid w:val="00AC3EA2"/>
    <w:rsid w:val="00AC4533"/>
    <w:rsid w:val="00AC4FFE"/>
    <w:rsid w:val="00AC707A"/>
    <w:rsid w:val="00AD056C"/>
    <w:rsid w:val="00AD2306"/>
    <w:rsid w:val="00AD4437"/>
    <w:rsid w:val="00AE0B08"/>
    <w:rsid w:val="00AE6FE4"/>
    <w:rsid w:val="00AE760E"/>
    <w:rsid w:val="00AF0EF3"/>
    <w:rsid w:val="00AF3501"/>
    <w:rsid w:val="00AF3EE2"/>
    <w:rsid w:val="00AF51D3"/>
    <w:rsid w:val="00AF5241"/>
    <w:rsid w:val="00AF6814"/>
    <w:rsid w:val="00AF6CAA"/>
    <w:rsid w:val="00AF7558"/>
    <w:rsid w:val="00B02762"/>
    <w:rsid w:val="00B0410C"/>
    <w:rsid w:val="00B04E09"/>
    <w:rsid w:val="00B12B30"/>
    <w:rsid w:val="00B153BE"/>
    <w:rsid w:val="00B208D9"/>
    <w:rsid w:val="00B2609B"/>
    <w:rsid w:val="00B27048"/>
    <w:rsid w:val="00B27D5F"/>
    <w:rsid w:val="00B401AB"/>
    <w:rsid w:val="00B42588"/>
    <w:rsid w:val="00B42968"/>
    <w:rsid w:val="00B4496A"/>
    <w:rsid w:val="00B4516B"/>
    <w:rsid w:val="00B452BB"/>
    <w:rsid w:val="00B47031"/>
    <w:rsid w:val="00B476B0"/>
    <w:rsid w:val="00B47CFE"/>
    <w:rsid w:val="00B5055B"/>
    <w:rsid w:val="00B50EE0"/>
    <w:rsid w:val="00B562AE"/>
    <w:rsid w:val="00B60428"/>
    <w:rsid w:val="00B666B6"/>
    <w:rsid w:val="00B7215F"/>
    <w:rsid w:val="00B75AD0"/>
    <w:rsid w:val="00B7676A"/>
    <w:rsid w:val="00B80F39"/>
    <w:rsid w:val="00B812C9"/>
    <w:rsid w:val="00B82463"/>
    <w:rsid w:val="00B83757"/>
    <w:rsid w:val="00B840BD"/>
    <w:rsid w:val="00B87BF0"/>
    <w:rsid w:val="00B915AD"/>
    <w:rsid w:val="00B922C9"/>
    <w:rsid w:val="00B9280C"/>
    <w:rsid w:val="00B9325D"/>
    <w:rsid w:val="00B94494"/>
    <w:rsid w:val="00B968A6"/>
    <w:rsid w:val="00B96BAF"/>
    <w:rsid w:val="00B97907"/>
    <w:rsid w:val="00BA1DF6"/>
    <w:rsid w:val="00BA4E21"/>
    <w:rsid w:val="00BA62FC"/>
    <w:rsid w:val="00BB1B54"/>
    <w:rsid w:val="00BC0285"/>
    <w:rsid w:val="00BC4F46"/>
    <w:rsid w:val="00BC6F41"/>
    <w:rsid w:val="00BD2C49"/>
    <w:rsid w:val="00BD56C3"/>
    <w:rsid w:val="00BE0716"/>
    <w:rsid w:val="00BE1E8E"/>
    <w:rsid w:val="00BE23FE"/>
    <w:rsid w:val="00BE3BC6"/>
    <w:rsid w:val="00BF0787"/>
    <w:rsid w:val="00C00158"/>
    <w:rsid w:val="00C01B46"/>
    <w:rsid w:val="00C027BF"/>
    <w:rsid w:val="00C028FD"/>
    <w:rsid w:val="00C02945"/>
    <w:rsid w:val="00C03F1F"/>
    <w:rsid w:val="00C05B76"/>
    <w:rsid w:val="00C0780F"/>
    <w:rsid w:val="00C07CA6"/>
    <w:rsid w:val="00C113B0"/>
    <w:rsid w:val="00C161FE"/>
    <w:rsid w:val="00C2004E"/>
    <w:rsid w:val="00C21BC1"/>
    <w:rsid w:val="00C26E4F"/>
    <w:rsid w:val="00C4299E"/>
    <w:rsid w:val="00C45648"/>
    <w:rsid w:val="00C47F8B"/>
    <w:rsid w:val="00C500FB"/>
    <w:rsid w:val="00C50B84"/>
    <w:rsid w:val="00C50D1A"/>
    <w:rsid w:val="00C51D23"/>
    <w:rsid w:val="00C5378C"/>
    <w:rsid w:val="00C53B36"/>
    <w:rsid w:val="00C54689"/>
    <w:rsid w:val="00C60F4F"/>
    <w:rsid w:val="00C626AC"/>
    <w:rsid w:val="00C62BDE"/>
    <w:rsid w:val="00C65C37"/>
    <w:rsid w:val="00C72493"/>
    <w:rsid w:val="00C76238"/>
    <w:rsid w:val="00C77F61"/>
    <w:rsid w:val="00C826FD"/>
    <w:rsid w:val="00C83327"/>
    <w:rsid w:val="00C86E1A"/>
    <w:rsid w:val="00C97B37"/>
    <w:rsid w:val="00CA1D2B"/>
    <w:rsid w:val="00CA4453"/>
    <w:rsid w:val="00CA74EF"/>
    <w:rsid w:val="00CB0A03"/>
    <w:rsid w:val="00CB2D3E"/>
    <w:rsid w:val="00CB6DB1"/>
    <w:rsid w:val="00CB7B76"/>
    <w:rsid w:val="00CC39CE"/>
    <w:rsid w:val="00CC3D3B"/>
    <w:rsid w:val="00CC44B0"/>
    <w:rsid w:val="00CC4C22"/>
    <w:rsid w:val="00CD61D6"/>
    <w:rsid w:val="00CD7480"/>
    <w:rsid w:val="00CE0F53"/>
    <w:rsid w:val="00CE24C8"/>
    <w:rsid w:val="00CE5183"/>
    <w:rsid w:val="00CE6D53"/>
    <w:rsid w:val="00D031E9"/>
    <w:rsid w:val="00D03BAF"/>
    <w:rsid w:val="00D0737D"/>
    <w:rsid w:val="00D075D5"/>
    <w:rsid w:val="00D12578"/>
    <w:rsid w:val="00D13800"/>
    <w:rsid w:val="00D254F6"/>
    <w:rsid w:val="00D303E6"/>
    <w:rsid w:val="00D4230C"/>
    <w:rsid w:val="00D45118"/>
    <w:rsid w:val="00D50340"/>
    <w:rsid w:val="00D50FEB"/>
    <w:rsid w:val="00D514BF"/>
    <w:rsid w:val="00D51E0C"/>
    <w:rsid w:val="00D51F2B"/>
    <w:rsid w:val="00D54774"/>
    <w:rsid w:val="00D56BF3"/>
    <w:rsid w:val="00D622BF"/>
    <w:rsid w:val="00D67270"/>
    <w:rsid w:val="00D7021C"/>
    <w:rsid w:val="00D70A8B"/>
    <w:rsid w:val="00D73480"/>
    <w:rsid w:val="00D7442F"/>
    <w:rsid w:val="00D74A95"/>
    <w:rsid w:val="00D76ED1"/>
    <w:rsid w:val="00D77700"/>
    <w:rsid w:val="00D779F3"/>
    <w:rsid w:val="00D81BAB"/>
    <w:rsid w:val="00D84DF2"/>
    <w:rsid w:val="00D873AD"/>
    <w:rsid w:val="00D922ED"/>
    <w:rsid w:val="00D92DA1"/>
    <w:rsid w:val="00D92E6C"/>
    <w:rsid w:val="00D9323A"/>
    <w:rsid w:val="00D93A35"/>
    <w:rsid w:val="00D9452E"/>
    <w:rsid w:val="00D9515F"/>
    <w:rsid w:val="00D96CD7"/>
    <w:rsid w:val="00D96DDD"/>
    <w:rsid w:val="00DA025E"/>
    <w:rsid w:val="00DA2DB1"/>
    <w:rsid w:val="00DB1C38"/>
    <w:rsid w:val="00DB1E1E"/>
    <w:rsid w:val="00DB49CB"/>
    <w:rsid w:val="00DC2CF3"/>
    <w:rsid w:val="00DC499E"/>
    <w:rsid w:val="00DC577B"/>
    <w:rsid w:val="00DD02E3"/>
    <w:rsid w:val="00DE02F0"/>
    <w:rsid w:val="00DE0510"/>
    <w:rsid w:val="00DE4C3D"/>
    <w:rsid w:val="00DE4F8A"/>
    <w:rsid w:val="00DE7425"/>
    <w:rsid w:val="00E00720"/>
    <w:rsid w:val="00E07E91"/>
    <w:rsid w:val="00E105EF"/>
    <w:rsid w:val="00E11444"/>
    <w:rsid w:val="00E133DE"/>
    <w:rsid w:val="00E1676A"/>
    <w:rsid w:val="00E1774E"/>
    <w:rsid w:val="00E23DC7"/>
    <w:rsid w:val="00E262AA"/>
    <w:rsid w:val="00E301EE"/>
    <w:rsid w:val="00E30AF2"/>
    <w:rsid w:val="00E32BDC"/>
    <w:rsid w:val="00E34490"/>
    <w:rsid w:val="00E355C5"/>
    <w:rsid w:val="00E41820"/>
    <w:rsid w:val="00E4288B"/>
    <w:rsid w:val="00E51AD8"/>
    <w:rsid w:val="00E51C73"/>
    <w:rsid w:val="00E5365B"/>
    <w:rsid w:val="00E60017"/>
    <w:rsid w:val="00E609B0"/>
    <w:rsid w:val="00E73927"/>
    <w:rsid w:val="00E75502"/>
    <w:rsid w:val="00E761C8"/>
    <w:rsid w:val="00E82DC7"/>
    <w:rsid w:val="00E8372C"/>
    <w:rsid w:val="00E8411F"/>
    <w:rsid w:val="00E854A0"/>
    <w:rsid w:val="00E85BBC"/>
    <w:rsid w:val="00E91CBA"/>
    <w:rsid w:val="00EA1521"/>
    <w:rsid w:val="00EA2AD5"/>
    <w:rsid w:val="00EA33EC"/>
    <w:rsid w:val="00EA3C42"/>
    <w:rsid w:val="00EA5449"/>
    <w:rsid w:val="00EA65AD"/>
    <w:rsid w:val="00EA6F79"/>
    <w:rsid w:val="00EB0226"/>
    <w:rsid w:val="00EB2329"/>
    <w:rsid w:val="00EB3DA7"/>
    <w:rsid w:val="00EC2572"/>
    <w:rsid w:val="00EC2927"/>
    <w:rsid w:val="00EC2C28"/>
    <w:rsid w:val="00EC3764"/>
    <w:rsid w:val="00EC3E6E"/>
    <w:rsid w:val="00EC544F"/>
    <w:rsid w:val="00EC58D6"/>
    <w:rsid w:val="00EC5E42"/>
    <w:rsid w:val="00ED0A11"/>
    <w:rsid w:val="00ED1DBE"/>
    <w:rsid w:val="00ED3475"/>
    <w:rsid w:val="00ED3613"/>
    <w:rsid w:val="00ED3671"/>
    <w:rsid w:val="00ED3886"/>
    <w:rsid w:val="00ED4CF2"/>
    <w:rsid w:val="00ED6762"/>
    <w:rsid w:val="00ED75F2"/>
    <w:rsid w:val="00EE3851"/>
    <w:rsid w:val="00EE452A"/>
    <w:rsid w:val="00EE4DD3"/>
    <w:rsid w:val="00EE56A0"/>
    <w:rsid w:val="00EE59E0"/>
    <w:rsid w:val="00EE74EB"/>
    <w:rsid w:val="00EE7AB2"/>
    <w:rsid w:val="00EF1EFC"/>
    <w:rsid w:val="00EF2273"/>
    <w:rsid w:val="00EF7DAD"/>
    <w:rsid w:val="00F00191"/>
    <w:rsid w:val="00F04365"/>
    <w:rsid w:val="00F0500B"/>
    <w:rsid w:val="00F057CA"/>
    <w:rsid w:val="00F072AC"/>
    <w:rsid w:val="00F1293F"/>
    <w:rsid w:val="00F15880"/>
    <w:rsid w:val="00F15E26"/>
    <w:rsid w:val="00F16479"/>
    <w:rsid w:val="00F16B01"/>
    <w:rsid w:val="00F21677"/>
    <w:rsid w:val="00F2189F"/>
    <w:rsid w:val="00F257ED"/>
    <w:rsid w:val="00F25B66"/>
    <w:rsid w:val="00F30417"/>
    <w:rsid w:val="00F31274"/>
    <w:rsid w:val="00F373D1"/>
    <w:rsid w:val="00F4080F"/>
    <w:rsid w:val="00F44D29"/>
    <w:rsid w:val="00F456E4"/>
    <w:rsid w:val="00F46E3C"/>
    <w:rsid w:val="00F50B2D"/>
    <w:rsid w:val="00F53199"/>
    <w:rsid w:val="00F53642"/>
    <w:rsid w:val="00F538E3"/>
    <w:rsid w:val="00F53DAA"/>
    <w:rsid w:val="00F66ADB"/>
    <w:rsid w:val="00F67985"/>
    <w:rsid w:val="00F67ACE"/>
    <w:rsid w:val="00F70C93"/>
    <w:rsid w:val="00F70DFA"/>
    <w:rsid w:val="00F713A7"/>
    <w:rsid w:val="00F74CD1"/>
    <w:rsid w:val="00F77B84"/>
    <w:rsid w:val="00F8201A"/>
    <w:rsid w:val="00F822E1"/>
    <w:rsid w:val="00F82522"/>
    <w:rsid w:val="00F84BC2"/>
    <w:rsid w:val="00F84D6F"/>
    <w:rsid w:val="00F85FC9"/>
    <w:rsid w:val="00F86575"/>
    <w:rsid w:val="00F9021F"/>
    <w:rsid w:val="00F921DB"/>
    <w:rsid w:val="00F94402"/>
    <w:rsid w:val="00FA1514"/>
    <w:rsid w:val="00FA1929"/>
    <w:rsid w:val="00FA336F"/>
    <w:rsid w:val="00FB4023"/>
    <w:rsid w:val="00FB44C1"/>
    <w:rsid w:val="00FB6B00"/>
    <w:rsid w:val="00FB762E"/>
    <w:rsid w:val="00FC069B"/>
    <w:rsid w:val="00FC08F8"/>
    <w:rsid w:val="00FC0FC2"/>
    <w:rsid w:val="00FC2F06"/>
    <w:rsid w:val="00FC4C48"/>
    <w:rsid w:val="00FC6A8E"/>
    <w:rsid w:val="00FC6ACB"/>
    <w:rsid w:val="00FD0393"/>
    <w:rsid w:val="00FD1593"/>
    <w:rsid w:val="00FD23E1"/>
    <w:rsid w:val="00FD307B"/>
    <w:rsid w:val="00FD4F0A"/>
    <w:rsid w:val="00FD5FE3"/>
    <w:rsid w:val="00FE23AF"/>
    <w:rsid w:val="00FE2783"/>
    <w:rsid w:val="00FE27C7"/>
    <w:rsid w:val="00FE4CE7"/>
    <w:rsid w:val="00FE6AC0"/>
    <w:rsid w:val="00FF32F5"/>
    <w:rsid w:val="00FF3CE2"/>
    <w:rsid w:val="00FF4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277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B6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5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562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67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67CD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67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67CD6"/>
    <w:rPr>
      <w:rFonts w:cs="Times New Roman"/>
    </w:rPr>
  </w:style>
  <w:style w:type="paragraph" w:styleId="ListParagraph">
    <w:name w:val="List Paragraph"/>
    <w:basedOn w:val="Normal"/>
    <w:uiPriority w:val="99"/>
    <w:qFormat/>
    <w:rsid w:val="00BC6F41"/>
    <w:pPr>
      <w:ind w:left="720"/>
      <w:contextualSpacing/>
    </w:pPr>
  </w:style>
  <w:style w:type="table" w:styleId="TableGrid">
    <w:name w:val="Table Grid"/>
    <w:basedOn w:val="TableNormal"/>
    <w:uiPriority w:val="99"/>
    <w:rsid w:val="00AF3EE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rsid w:val="00712C99"/>
    <w:rPr>
      <w:rFonts w:cs="Times New Roman"/>
    </w:rPr>
  </w:style>
  <w:style w:type="paragraph" w:styleId="EndnoteText">
    <w:name w:val="endnote text"/>
    <w:basedOn w:val="Normal"/>
    <w:link w:val="EndnoteTextChar"/>
    <w:uiPriority w:val="99"/>
    <w:semiHidden/>
    <w:rsid w:val="00611C0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611C0C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611C0C"/>
    <w:rPr>
      <w:rFonts w:cs="Times New Roman"/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0D1566"/>
    <w:rPr>
      <w:rFonts w:cs="Times New Roman"/>
      <w:color w:val="808080"/>
    </w:rPr>
  </w:style>
  <w:style w:type="paragraph" w:styleId="NormalWeb">
    <w:name w:val="Normal (Web)"/>
    <w:basedOn w:val="Normal"/>
    <w:uiPriority w:val="99"/>
    <w:rsid w:val="00A719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21BC1"/>
    <w:rPr>
      <w:rFonts w:cs="Times New Roman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locked/>
    <w:rsid w:val="00863A3D"/>
    <w:pPr>
      <w:spacing w:line="240" w:lineRule="auto"/>
    </w:pPr>
    <w:rPr>
      <w:b/>
      <w:bCs/>
      <w:color w:val="4F81BD"/>
      <w:sz w:val="18"/>
      <w:szCs w:val="18"/>
    </w:rPr>
  </w:style>
  <w:style w:type="character" w:styleId="PageNumber">
    <w:name w:val="page number"/>
    <w:basedOn w:val="DefaultParagraphFont"/>
    <w:uiPriority w:val="99"/>
    <w:rsid w:val="0006703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52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oleObject" Target="embeddings/oleObject3.bin"/><Relationship Id="rId170" Type="http://schemas.openxmlformats.org/officeDocument/2006/relationships/hyperlink" Target="http://lib.sportedu.ru" TargetMode="External"/><Relationship Id="rId191" Type="http://schemas.openxmlformats.org/officeDocument/2006/relationships/image" Target="media/image173.png"/><Relationship Id="rId205" Type="http://schemas.openxmlformats.org/officeDocument/2006/relationships/image" Target="media/image187.png"/><Relationship Id="rId16" Type="http://schemas.openxmlformats.org/officeDocument/2006/relationships/image" Target="media/image11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1.png"/><Relationship Id="rId165" Type="http://schemas.openxmlformats.org/officeDocument/2006/relationships/oleObject" Target="embeddings/oleObject6.bin"/><Relationship Id="rId181" Type="http://schemas.openxmlformats.org/officeDocument/2006/relationships/image" Target="media/image163.png"/><Relationship Id="rId186" Type="http://schemas.openxmlformats.org/officeDocument/2006/relationships/image" Target="media/image168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oleObject" Target="embeddings/oleObject1.bin"/><Relationship Id="rId171" Type="http://schemas.openxmlformats.org/officeDocument/2006/relationships/hyperlink" Target="http://lib.sportedu.ru" TargetMode="External"/><Relationship Id="rId176" Type="http://schemas.openxmlformats.org/officeDocument/2006/relationships/image" Target="media/image158.png"/><Relationship Id="rId192" Type="http://schemas.openxmlformats.org/officeDocument/2006/relationships/image" Target="media/image174.png"/><Relationship Id="rId197" Type="http://schemas.openxmlformats.org/officeDocument/2006/relationships/image" Target="media/image179.png"/><Relationship Id="rId206" Type="http://schemas.openxmlformats.org/officeDocument/2006/relationships/header" Target="header1.xml"/><Relationship Id="rId201" Type="http://schemas.openxmlformats.org/officeDocument/2006/relationships/image" Target="media/image18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oleObject" Target="embeddings/oleObject4.bin"/><Relationship Id="rId166" Type="http://schemas.openxmlformats.org/officeDocument/2006/relationships/image" Target="media/image154.png"/><Relationship Id="rId182" Type="http://schemas.openxmlformats.org/officeDocument/2006/relationships/image" Target="media/image164.png"/><Relationship Id="rId187" Type="http://schemas.openxmlformats.org/officeDocument/2006/relationships/image" Target="media/image1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49.png"/><Relationship Id="rId177" Type="http://schemas.openxmlformats.org/officeDocument/2006/relationships/image" Target="media/image159.png"/><Relationship Id="rId198" Type="http://schemas.openxmlformats.org/officeDocument/2006/relationships/image" Target="media/image180.png"/><Relationship Id="rId172" Type="http://schemas.openxmlformats.org/officeDocument/2006/relationships/hyperlink" Target="http://lib.sportedu.ru" TargetMode="External"/><Relationship Id="rId193" Type="http://schemas.openxmlformats.org/officeDocument/2006/relationships/image" Target="media/image175.png"/><Relationship Id="rId202" Type="http://schemas.openxmlformats.org/officeDocument/2006/relationships/image" Target="media/image184.png"/><Relationship Id="rId207" Type="http://schemas.openxmlformats.org/officeDocument/2006/relationships/header" Target="header2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oleObject" Target="embeddings/oleObject7.bin"/><Relationship Id="rId188" Type="http://schemas.openxmlformats.org/officeDocument/2006/relationships/image" Target="media/image17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6.png"/><Relationship Id="rId162" Type="http://schemas.openxmlformats.org/officeDocument/2006/relationships/image" Target="media/image152.png"/><Relationship Id="rId183" Type="http://schemas.openxmlformats.org/officeDocument/2006/relationships/image" Target="media/image165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oleObject" Target="embeddings/oleObject2.bin"/><Relationship Id="rId178" Type="http://schemas.openxmlformats.org/officeDocument/2006/relationships/image" Target="media/image160.png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hyperlink" Target="http://lib.sportedu.ru" TargetMode="External"/><Relationship Id="rId194" Type="http://schemas.openxmlformats.org/officeDocument/2006/relationships/image" Target="media/image176.png"/><Relationship Id="rId199" Type="http://schemas.openxmlformats.org/officeDocument/2006/relationships/image" Target="media/image181.png"/><Relationship Id="rId203" Type="http://schemas.openxmlformats.org/officeDocument/2006/relationships/image" Target="media/image185.png"/><Relationship Id="rId208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55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oleObject" Target="embeddings/oleObject5.bin"/><Relationship Id="rId184" Type="http://schemas.openxmlformats.org/officeDocument/2006/relationships/image" Target="media/image166.png"/><Relationship Id="rId189" Type="http://schemas.openxmlformats.org/officeDocument/2006/relationships/image" Target="media/image171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0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56.png"/><Relationship Id="rId179" Type="http://schemas.openxmlformats.org/officeDocument/2006/relationships/image" Target="media/image161.png"/><Relationship Id="rId195" Type="http://schemas.openxmlformats.org/officeDocument/2006/relationships/image" Target="media/image177.png"/><Relationship Id="rId209" Type="http://schemas.openxmlformats.org/officeDocument/2006/relationships/theme" Target="theme/theme1.xml"/><Relationship Id="rId190" Type="http://schemas.openxmlformats.org/officeDocument/2006/relationships/image" Target="media/image172.png"/><Relationship Id="rId204" Type="http://schemas.openxmlformats.org/officeDocument/2006/relationships/image" Target="media/image18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3.png"/><Relationship Id="rId169" Type="http://schemas.openxmlformats.org/officeDocument/2006/relationships/oleObject" Target="embeddings/oleObject8.bin"/><Relationship Id="rId185" Type="http://schemas.openxmlformats.org/officeDocument/2006/relationships/image" Target="media/image16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0" Type="http://schemas.openxmlformats.org/officeDocument/2006/relationships/image" Target="media/image162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57.png"/><Relationship Id="rId196" Type="http://schemas.openxmlformats.org/officeDocument/2006/relationships/image" Target="media/image178.png"/><Relationship Id="rId200" Type="http://schemas.openxmlformats.org/officeDocument/2006/relationships/image" Target="media/image18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25124</TotalTime>
  <Pages>117</Pages>
  <Words>21555</Words>
  <Characters>-32766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Кретов</dc:creator>
  <cp:keywords/>
  <dc:description/>
  <cp:lastModifiedBy>Татьяна</cp:lastModifiedBy>
  <cp:revision>39</cp:revision>
  <dcterms:created xsi:type="dcterms:W3CDTF">2015-01-23T16:55:00Z</dcterms:created>
  <dcterms:modified xsi:type="dcterms:W3CDTF">2016-01-29T06:05:00Z</dcterms:modified>
</cp:coreProperties>
</file>